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6CB" w:rsidRPr="002041AD" w:rsidRDefault="003F66CB" w:rsidP="00255832">
      <w:pPr>
        <w:bidi/>
        <w:spacing w:line="360" w:lineRule="auto"/>
        <w:jc w:val="center"/>
        <w:rPr>
          <w:sz w:val="28"/>
          <w:szCs w:val="28"/>
          <w:rtl/>
        </w:rPr>
      </w:pPr>
      <w:r w:rsidRPr="00E7507A">
        <w:rPr>
          <w:sz w:val="70"/>
          <w:szCs w:val="7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117pt">
            <v:imagedata r:id="rId7" o:title=""/>
          </v:shape>
        </w:pict>
      </w:r>
    </w:p>
    <w:p w:rsidR="003F66CB" w:rsidRPr="002041AD" w:rsidRDefault="003F66CB" w:rsidP="00255832">
      <w:pPr>
        <w:bidi/>
        <w:spacing w:line="360" w:lineRule="auto"/>
        <w:jc w:val="center"/>
        <w:rPr>
          <w:sz w:val="28"/>
          <w:szCs w:val="28"/>
          <w:rtl/>
        </w:rPr>
      </w:pPr>
    </w:p>
    <w:p w:rsidR="003F66CB" w:rsidRPr="002041AD" w:rsidRDefault="003F66CB" w:rsidP="00255832">
      <w:pPr>
        <w:bidi/>
        <w:spacing w:line="360" w:lineRule="auto"/>
        <w:jc w:val="center"/>
        <w:rPr>
          <w:b/>
          <w:bCs/>
          <w:sz w:val="36"/>
          <w:szCs w:val="36"/>
          <w:rtl/>
        </w:rPr>
      </w:pPr>
    </w:p>
    <w:p w:rsidR="003F66CB" w:rsidRPr="002041AD" w:rsidRDefault="003F66CB" w:rsidP="00255832">
      <w:pPr>
        <w:bidi/>
        <w:spacing w:line="360" w:lineRule="auto"/>
        <w:jc w:val="center"/>
        <w:rPr>
          <w:sz w:val="44"/>
          <w:szCs w:val="44"/>
          <w:rtl/>
        </w:rPr>
      </w:pPr>
      <w:r w:rsidRPr="002041AD">
        <w:rPr>
          <w:b/>
          <w:bCs/>
          <w:sz w:val="44"/>
          <w:szCs w:val="44"/>
          <w:rtl/>
        </w:rPr>
        <w:t>משרד התעשייה</w:t>
      </w:r>
      <w:r>
        <w:rPr>
          <w:b/>
          <w:bCs/>
          <w:sz w:val="44"/>
          <w:szCs w:val="44"/>
          <w:rtl/>
        </w:rPr>
        <w:t>,</w:t>
      </w:r>
      <w:r w:rsidRPr="002041AD">
        <w:rPr>
          <w:b/>
          <w:bCs/>
          <w:sz w:val="44"/>
          <w:szCs w:val="44"/>
          <w:rtl/>
        </w:rPr>
        <w:t xml:space="preserve"> המסחר והתעסוקה</w:t>
      </w:r>
    </w:p>
    <w:p w:rsidR="003F66CB" w:rsidRPr="002041AD" w:rsidRDefault="003F66CB" w:rsidP="00255832">
      <w:pPr>
        <w:bidi/>
        <w:spacing w:line="360" w:lineRule="auto"/>
        <w:jc w:val="center"/>
        <w:rPr>
          <w:sz w:val="36"/>
          <w:szCs w:val="36"/>
          <w:rtl/>
        </w:rPr>
      </w:pPr>
      <w:r w:rsidRPr="002041AD">
        <w:rPr>
          <w:b/>
          <w:bCs/>
          <w:sz w:val="36"/>
          <w:szCs w:val="36"/>
          <w:rtl/>
        </w:rPr>
        <w:t>לשכת המדען הראשי</w:t>
      </w:r>
    </w:p>
    <w:p w:rsidR="003F66CB" w:rsidRPr="002041AD" w:rsidRDefault="003F66CB" w:rsidP="00255832">
      <w:pPr>
        <w:bidi/>
        <w:spacing w:line="360" w:lineRule="auto"/>
        <w:jc w:val="center"/>
        <w:rPr>
          <w:sz w:val="36"/>
          <w:szCs w:val="36"/>
          <w:rtl/>
        </w:rPr>
      </w:pPr>
    </w:p>
    <w:p w:rsidR="003F66CB" w:rsidRPr="002041AD" w:rsidRDefault="003F66CB" w:rsidP="00255832">
      <w:pPr>
        <w:bidi/>
        <w:spacing w:line="360" w:lineRule="auto"/>
        <w:jc w:val="center"/>
        <w:rPr>
          <w:sz w:val="36"/>
          <w:szCs w:val="36"/>
          <w:rtl/>
        </w:rPr>
      </w:pPr>
    </w:p>
    <w:p w:rsidR="003F66CB" w:rsidRPr="002041AD" w:rsidRDefault="003F66CB" w:rsidP="00255832">
      <w:pPr>
        <w:pStyle w:val="Heading1"/>
        <w:spacing w:line="360" w:lineRule="auto"/>
        <w:rPr>
          <w:rtl/>
        </w:rPr>
      </w:pPr>
    </w:p>
    <w:p w:rsidR="003F66CB" w:rsidRPr="002041AD" w:rsidRDefault="003F66CB" w:rsidP="00556CCE">
      <w:pPr>
        <w:pStyle w:val="Heading1"/>
        <w:spacing w:line="360" w:lineRule="auto"/>
        <w:rPr>
          <w:rtl/>
        </w:rPr>
      </w:pPr>
      <w:r w:rsidRPr="002041AD">
        <w:rPr>
          <w:rtl/>
        </w:rPr>
        <w:t>מכרז להפעלה של תוכנית יזמות צעירה</w:t>
      </w:r>
    </w:p>
    <w:p w:rsidR="003F66CB" w:rsidRPr="002041AD" w:rsidRDefault="003F66CB" w:rsidP="00255832">
      <w:pPr>
        <w:bidi/>
        <w:spacing w:line="360" w:lineRule="auto"/>
        <w:rPr>
          <w:sz w:val="40"/>
          <w:szCs w:val="40"/>
          <w:rtl/>
        </w:rPr>
      </w:pPr>
    </w:p>
    <w:p w:rsidR="003F66CB" w:rsidRPr="002041AD" w:rsidRDefault="003F66CB" w:rsidP="00255832">
      <w:pPr>
        <w:bidi/>
        <w:spacing w:line="360" w:lineRule="auto"/>
        <w:rPr>
          <w:sz w:val="40"/>
          <w:szCs w:val="40"/>
          <w:rtl/>
        </w:rPr>
      </w:pPr>
    </w:p>
    <w:p w:rsidR="003F66CB" w:rsidRPr="002041AD" w:rsidRDefault="003F66CB" w:rsidP="00D13CA1">
      <w:pPr>
        <w:bidi/>
        <w:spacing w:line="360" w:lineRule="auto"/>
        <w:jc w:val="center"/>
        <w:rPr>
          <w:b/>
          <w:bCs/>
          <w:sz w:val="42"/>
          <w:szCs w:val="42"/>
          <w:u w:val="single"/>
          <w:rtl/>
        </w:rPr>
      </w:pPr>
      <w:r w:rsidRPr="002041AD">
        <w:rPr>
          <w:b/>
          <w:bCs/>
          <w:sz w:val="42"/>
          <w:szCs w:val="42"/>
          <w:u w:val="single"/>
          <w:rtl/>
        </w:rPr>
        <w:t xml:space="preserve">מכרז מס' </w:t>
      </w:r>
      <w:r>
        <w:rPr>
          <w:b/>
          <w:bCs/>
          <w:sz w:val="42"/>
          <w:szCs w:val="42"/>
          <w:u w:val="single"/>
          <w:rtl/>
        </w:rPr>
        <w:t>41/09</w:t>
      </w:r>
    </w:p>
    <w:p w:rsidR="003F66CB" w:rsidRPr="002041AD" w:rsidRDefault="003F66CB" w:rsidP="00255832">
      <w:pPr>
        <w:bidi/>
        <w:spacing w:line="360" w:lineRule="auto"/>
        <w:rPr>
          <w:sz w:val="40"/>
          <w:szCs w:val="40"/>
          <w:rtl/>
        </w:rPr>
      </w:pPr>
    </w:p>
    <w:p w:rsidR="003F66CB" w:rsidRPr="002041AD" w:rsidRDefault="003F66CB" w:rsidP="00255832">
      <w:pPr>
        <w:bidi/>
        <w:spacing w:line="360" w:lineRule="auto"/>
        <w:rPr>
          <w:sz w:val="40"/>
          <w:szCs w:val="40"/>
          <w:rtl/>
        </w:rPr>
      </w:pPr>
    </w:p>
    <w:p w:rsidR="003F66CB" w:rsidRPr="002041AD" w:rsidRDefault="003F66CB" w:rsidP="00255832">
      <w:pPr>
        <w:bidi/>
        <w:spacing w:line="360" w:lineRule="auto"/>
        <w:rPr>
          <w:sz w:val="40"/>
          <w:szCs w:val="40"/>
          <w:rtl/>
        </w:rPr>
      </w:pPr>
    </w:p>
    <w:p w:rsidR="003F66CB" w:rsidRPr="00D13CA1" w:rsidRDefault="003F66CB" w:rsidP="00D13CA1">
      <w:pPr>
        <w:bidi/>
        <w:spacing w:line="360" w:lineRule="auto"/>
        <w:jc w:val="center"/>
        <w:rPr>
          <w:b/>
          <w:bCs/>
          <w:sz w:val="40"/>
          <w:szCs w:val="40"/>
          <w:rtl/>
        </w:rPr>
      </w:pPr>
      <w:r w:rsidRPr="00D13CA1">
        <w:rPr>
          <w:b/>
          <w:bCs/>
          <w:sz w:val="40"/>
          <w:szCs w:val="40"/>
          <w:rtl/>
        </w:rPr>
        <w:t>נובמבר</w:t>
      </w:r>
    </w:p>
    <w:p w:rsidR="003F66CB" w:rsidRPr="002041AD" w:rsidRDefault="003F66CB" w:rsidP="00255832">
      <w:pPr>
        <w:bidi/>
        <w:spacing w:line="360" w:lineRule="auto"/>
        <w:jc w:val="center"/>
        <w:rPr>
          <w:b/>
          <w:bCs/>
          <w:sz w:val="40"/>
          <w:szCs w:val="40"/>
          <w:rtl/>
        </w:rPr>
      </w:pPr>
      <w:r>
        <w:rPr>
          <w:b/>
          <w:bCs/>
          <w:sz w:val="40"/>
          <w:szCs w:val="40"/>
          <w:rtl/>
        </w:rPr>
        <w:t>2009</w:t>
      </w:r>
    </w:p>
    <w:p w:rsidR="003F66CB" w:rsidRPr="002041AD" w:rsidRDefault="003F66CB" w:rsidP="00255832">
      <w:pPr>
        <w:pStyle w:val="Title"/>
        <w:spacing w:line="360" w:lineRule="auto"/>
        <w:rPr>
          <w:rFonts w:cs="David"/>
          <w:sz w:val="36"/>
          <w:szCs w:val="36"/>
          <w:u w:val="none"/>
          <w:rtl/>
        </w:rPr>
      </w:pPr>
      <w:r w:rsidRPr="002041AD">
        <w:rPr>
          <w:rFonts w:cs="David"/>
          <w:sz w:val="24"/>
          <w:szCs w:val="24"/>
          <w:u w:val="none"/>
          <w:rtl/>
        </w:rPr>
        <w:br w:type="page"/>
      </w:r>
      <w:r w:rsidRPr="002041AD">
        <w:rPr>
          <w:rFonts w:cs="David"/>
          <w:sz w:val="36"/>
          <w:szCs w:val="36"/>
          <w:u w:val="none"/>
          <w:rtl/>
        </w:rPr>
        <w:t>משרד התעשייה, המסחר והתעסוקה</w:t>
      </w:r>
    </w:p>
    <w:p w:rsidR="003F66CB" w:rsidRPr="002041AD" w:rsidRDefault="003F66CB" w:rsidP="00255832">
      <w:pPr>
        <w:pStyle w:val="Title"/>
        <w:spacing w:line="360" w:lineRule="auto"/>
        <w:rPr>
          <w:rFonts w:cs="David"/>
          <w:sz w:val="36"/>
          <w:szCs w:val="36"/>
          <w:u w:val="none"/>
          <w:rtl/>
        </w:rPr>
      </w:pPr>
      <w:r w:rsidRPr="002041AD">
        <w:rPr>
          <w:rFonts w:cs="David"/>
          <w:sz w:val="36"/>
          <w:szCs w:val="36"/>
          <w:u w:val="none"/>
          <w:rtl/>
        </w:rPr>
        <w:t>לשכת המדען הראשי</w:t>
      </w:r>
    </w:p>
    <w:p w:rsidR="003F66CB" w:rsidRPr="002041AD" w:rsidRDefault="003F66CB" w:rsidP="00255832">
      <w:pPr>
        <w:pStyle w:val="Title"/>
        <w:spacing w:line="360" w:lineRule="auto"/>
        <w:rPr>
          <w:rFonts w:cs="David"/>
          <w:sz w:val="24"/>
          <w:szCs w:val="24"/>
          <w:rtl/>
        </w:rPr>
      </w:pPr>
    </w:p>
    <w:p w:rsidR="003F66CB" w:rsidRPr="002041AD" w:rsidRDefault="003F66CB" w:rsidP="00E05371">
      <w:pPr>
        <w:pStyle w:val="Title"/>
        <w:spacing w:line="360" w:lineRule="auto"/>
        <w:rPr>
          <w:rFonts w:cs="David"/>
          <w:sz w:val="36"/>
          <w:szCs w:val="36"/>
          <w:rtl/>
        </w:rPr>
      </w:pPr>
      <w:r w:rsidRPr="002041AD">
        <w:rPr>
          <w:rFonts w:cs="David"/>
          <w:sz w:val="36"/>
          <w:szCs w:val="36"/>
          <w:rtl/>
        </w:rPr>
        <w:t>מפרט מכרז להפעלה של תוכנית יזמות צעירה</w:t>
      </w:r>
    </w:p>
    <w:p w:rsidR="003F66CB" w:rsidRPr="002041AD" w:rsidRDefault="003F66CB" w:rsidP="00255832">
      <w:pPr>
        <w:pStyle w:val="Title"/>
        <w:spacing w:line="360" w:lineRule="auto"/>
        <w:rPr>
          <w:rFonts w:cs="David"/>
          <w:sz w:val="24"/>
          <w:szCs w:val="24"/>
          <w:rtl/>
        </w:rPr>
      </w:pPr>
    </w:p>
    <w:p w:rsidR="003F66CB" w:rsidRPr="002041AD" w:rsidRDefault="003F66CB" w:rsidP="00255832">
      <w:pPr>
        <w:bidi/>
        <w:spacing w:line="360" w:lineRule="auto"/>
        <w:rPr>
          <w:b/>
          <w:bCs/>
          <w:sz w:val="26"/>
          <w:szCs w:val="26"/>
          <w:u w:val="single"/>
          <w:rtl/>
        </w:rPr>
      </w:pPr>
      <w:r w:rsidRPr="002041AD">
        <w:rPr>
          <w:b/>
          <w:bCs/>
          <w:sz w:val="26"/>
          <w:szCs w:val="26"/>
          <w:u w:val="single"/>
          <w:rtl/>
        </w:rPr>
        <w:t>1. כללי</w:t>
      </w:r>
    </w:p>
    <w:p w:rsidR="003F66CB" w:rsidRPr="002041AD" w:rsidRDefault="003F66CB" w:rsidP="006F084B">
      <w:pPr>
        <w:bidi/>
        <w:spacing w:line="360" w:lineRule="auto"/>
        <w:jc w:val="both"/>
        <w:rPr>
          <w:rtl/>
        </w:rPr>
      </w:pPr>
      <w:r w:rsidRPr="002041AD">
        <w:rPr>
          <w:rtl/>
        </w:rPr>
        <w:t>מאז 1985 שואבת לשכת המדען הראשי במשרד התעשייה, המסחר והתעסוקה (להלן: "</w:t>
      </w:r>
      <w:r w:rsidRPr="002041AD">
        <w:rPr>
          <w:b/>
          <w:bCs/>
          <w:rtl/>
        </w:rPr>
        <w:t>לשכת</w:t>
      </w:r>
      <w:r w:rsidRPr="002041AD">
        <w:rPr>
          <w:rtl/>
        </w:rPr>
        <w:t xml:space="preserve"> </w:t>
      </w:r>
      <w:r w:rsidRPr="002041AD">
        <w:rPr>
          <w:b/>
          <w:bCs/>
          <w:rtl/>
        </w:rPr>
        <w:t>המדע"ר</w:t>
      </w:r>
      <w:r w:rsidRPr="002041AD">
        <w:rPr>
          <w:rtl/>
        </w:rPr>
        <w:t>" או "</w:t>
      </w:r>
      <w:r w:rsidRPr="002041AD">
        <w:rPr>
          <w:b/>
          <w:bCs/>
          <w:rtl/>
        </w:rPr>
        <w:t>המדע"ר</w:t>
      </w:r>
      <w:r w:rsidRPr="002041AD">
        <w:rPr>
          <w:rtl/>
        </w:rPr>
        <w:t>")  את סמכותה מכוח החוק לעידוד מחקר ופיתוח בתעשייה, התשמ"ד – 1984 (להלן: "</w:t>
      </w:r>
      <w:r w:rsidRPr="002041AD">
        <w:rPr>
          <w:b/>
          <w:bCs/>
          <w:rtl/>
        </w:rPr>
        <w:t>חוק המו"פ</w:t>
      </w:r>
      <w:r w:rsidRPr="002041AD">
        <w:rPr>
          <w:rtl/>
        </w:rPr>
        <w:t>"). פעילויותיה כוללות תמיכה במו"פ התעשייתי על-ידי הענקת סיוע כספי ישיר בהתאם לחוק המו"פ, כמו גם תמיכה במו"פ במסגרת תוכניות משלימות לחוק המו"פ כגון: פיתוח והרחבה של תשתית טכנולוגית לתעשייה באמצעות סיוע למו"פ גנרי (תוכנית מגנ"ט); טיפוח שיתופי פעולה בינלאומיים בתחום המו"פ התעשייתי; תמיכה ביזמים באמצעות מסלולי תנופה והחממות הטכנולוגיות למימוש רעיונות טכנולוגיים חדשניים; קידום תוכנית יזמים צעירים לעידוד וחינוך נוער ליזמות עסקית,</w:t>
      </w:r>
      <w:r w:rsidRPr="002041AD">
        <w:rPr>
          <w:sz w:val="26"/>
          <w:szCs w:val="26"/>
          <w:rtl/>
        </w:rPr>
        <w:t xml:space="preserve"> </w:t>
      </w:r>
      <w:r w:rsidRPr="002041AD">
        <w:rPr>
          <w:rtl/>
        </w:rPr>
        <w:t>תוך הפעלתו והתנסותו המעשית ביזמות עסקית בנושאים חדשניים ובפעילות המתבצעת בחממות הטכנולוגיות וכן הכנתו של הנוער לפעול בעתיד כיזם.</w:t>
      </w:r>
      <w:r>
        <w:rPr>
          <w:rtl/>
        </w:rPr>
        <w:t xml:space="preserve"> </w:t>
      </w:r>
      <w:r w:rsidRPr="002041AD">
        <w:rPr>
          <w:rtl/>
        </w:rPr>
        <w:t>לצורך הפעלת תוכנית יזמים צעירים נעזרת לשכת המדע"ר ב</w:t>
      </w:r>
      <w:r>
        <w:rPr>
          <w:rtl/>
        </w:rPr>
        <w:t>תאגידים הפועלים לעידוד וחינוך נוער ליזמות עסקית.</w:t>
      </w:r>
    </w:p>
    <w:p w:rsidR="003F66CB" w:rsidRPr="0056576D" w:rsidRDefault="003F66CB" w:rsidP="00D8051C">
      <w:pPr>
        <w:bidi/>
        <w:spacing w:before="240" w:after="240" w:line="360" w:lineRule="auto"/>
        <w:ind w:left="26"/>
        <w:jc w:val="both"/>
        <w:rPr>
          <w:rFonts w:ascii="Arial" w:hAnsi="Arial"/>
          <w:rtl/>
        </w:rPr>
      </w:pPr>
      <w:r w:rsidRPr="0056576D">
        <w:rPr>
          <w:rFonts w:ascii="Arial" w:hAnsi="Arial"/>
          <w:rtl/>
        </w:rPr>
        <w:t xml:space="preserve">מטרת המכרז היא לבחור </w:t>
      </w:r>
      <w:r>
        <w:rPr>
          <w:rFonts w:ascii="Arial" w:hAnsi="Arial"/>
          <w:rtl/>
        </w:rPr>
        <w:t xml:space="preserve">לכל היותר </w:t>
      </w:r>
      <w:r w:rsidRPr="0056576D">
        <w:rPr>
          <w:rFonts w:ascii="Arial" w:hAnsi="Arial"/>
          <w:rtl/>
        </w:rPr>
        <w:t xml:space="preserve">שני </w:t>
      </w:r>
      <w:r>
        <w:rPr>
          <w:rFonts w:ascii="Arial" w:hAnsi="Arial"/>
          <w:rtl/>
        </w:rPr>
        <w:t xml:space="preserve">זוכים </w:t>
      </w:r>
      <w:r w:rsidRPr="0056576D">
        <w:rPr>
          <w:rFonts w:ascii="Arial" w:hAnsi="Arial"/>
          <w:rtl/>
        </w:rPr>
        <w:t>לביצוע השירותים לפי מכרז זה</w:t>
      </w:r>
      <w:r>
        <w:rPr>
          <w:rFonts w:ascii="Arial" w:hAnsi="Arial"/>
          <w:rtl/>
        </w:rPr>
        <w:t>, זוכה אחד יבצע את השירותים ביישובים אשר ממוקמים בקו רוחב דרומה לעיר הרצליה (להלן: "</w:t>
      </w:r>
      <w:r w:rsidRPr="001A1AB8">
        <w:rPr>
          <w:rFonts w:ascii="Arial" w:hAnsi="Arial"/>
          <w:b/>
          <w:bCs/>
          <w:rtl/>
        </w:rPr>
        <w:t>דרום הארץ</w:t>
      </w:r>
      <w:r>
        <w:rPr>
          <w:rFonts w:ascii="Arial" w:hAnsi="Arial"/>
          <w:rtl/>
        </w:rPr>
        <w:t>") וזוכה שני יבצע את השירותים ביישובים אשר ממוקמים בקו רוחב של העיר הרצליה וצפונה, לרבות העיר הרצליה (להלן: "</w:t>
      </w:r>
      <w:r w:rsidRPr="001A1AB8">
        <w:rPr>
          <w:rFonts w:ascii="Arial" w:hAnsi="Arial"/>
          <w:b/>
          <w:bCs/>
          <w:rtl/>
        </w:rPr>
        <w:t>צפון הארץ</w:t>
      </w:r>
      <w:r>
        <w:rPr>
          <w:rFonts w:ascii="Arial" w:hAnsi="Arial"/>
          <w:rtl/>
        </w:rPr>
        <w:t xml:space="preserve">"). </w:t>
      </w:r>
      <w:r w:rsidRPr="0056576D">
        <w:rPr>
          <w:rtl/>
        </w:rPr>
        <w:t xml:space="preserve">המעוניינים מוזמנים להגיש הצעות, באופן שיפורט להלן. </w:t>
      </w:r>
    </w:p>
    <w:p w:rsidR="003F66CB" w:rsidRPr="00162B8F" w:rsidRDefault="003F66CB" w:rsidP="00DA43FF">
      <w:pPr>
        <w:tabs>
          <w:tab w:val="left" w:pos="746"/>
        </w:tabs>
        <w:bidi/>
        <w:spacing w:line="360" w:lineRule="auto"/>
        <w:jc w:val="both"/>
        <w:rPr>
          <w:b/>
          <w:bCs/>
          <w:rtl/>
        </w:rPr>
      </w:pPr>
      <w:r w:rsidRPr="00162B8F">
        <w:rPr>
          <w:b/>
          <w:bCs/>
          <w:rtl/>
        </w:rPr>
        <w:t xml:space="preserve">ויודגש, </w:t>
      </w:r>
      <w:r>
        <w:rPr>
          <w:b/>
          <w:bCs/>
          <w:rtl/>
        </w:rPr>
        <w:t xml:space="preserve">מציע רשאי להגיש הצעה לביצוע השירותים באזור אחד, בדרום הארץ או בצפון הארץ, או להציע הצעה אחת הכוללת ביצוע השירותים בשני האזורים גם יחד. </w:t>
      </w:r>
      <w:r w:rsidRPr="008475C3">
        <w:rPr>
          <w:b/>
          <w:bCs/>
          <w:u w:val="single"/>
          <w:rtl/>
        </w:rPr>
        <w:t>בכל מקרה על כל מציע להגיש הצעה אחת בלבד</w:t>
      </w:r>
      <w:r>
        <w:rPr>
          <w:b/>
          <w:bCs/>
          <w:rtl/>
        </w:rPr>
        <w:t>.</w:t>
      </w:r>
    </w:p>
    <w:p w:rsidR="003F66CB" w:rsidRPr="002041AD" w:rsidRDefault="003F66CB" w:rsidP="00907FE7">
      <w:pPr>
        <w:tabs>
          <w:tab w:val="left" w:pos="746"/>
        </w:tabs>
        <w:bidi/>
        <w:spacing w:line="360" w:lineRule="auto"/>
        <w:jc w:val="both"/>
        <w:rPr>
          <w:rtl/>
        </w:rPr>
      </w:pPr>
    </w:p>
    <w:p w:rsidR="003F66CB" w:rsidRPr="002041AD" w:rsidRDefault="003F66CB" w:rsidP="00CA73CF">
      <w:pPr>
        <w:tabs>
          <w:tab w:val="left" w:pos="746"/>
        </w:tabs>
        <w:bidi/>
        <w:spacing w:line="360" w:lineRule="auto"/>
        <w:jc w:val="both"/>
      </w:pPr>
      <w:r w:rsidRPr="002041AD">
        <w:rPr>
          <w:rtl/>
        </w:rPr>
        <w:t>במכרז זה הממונה היא סגנית המדע"ר במשרד האחראית לענייני תקציב וכספים.</w:t>
      </w:r>
    </w:p>
    <w:p w:rsidR="003F66CB" w:rsidRPr="002041AD" w:rsidRDefault="003F66CB" w:rsidP="00255832">
      <w:pPr>
        <w:bidi/>
        <w:spacing w:line="360" w:lineRule="auto"/>
        <w:jc w:val="both"/>
        <w:rPr>
          <w:rtl/>
        </w:rPr>
      </w:pPr>
    </w:p>
    <w:p w:rsidR="003F66CB" w:rsidRPr="002041AD" w:rsidRDefault="003F66CB" w:rsidP="003B7C1E">
      <w:pPr>
        <w:tabs>
          <w:tab w:val="left" w:pos="-3394"/>
          <w:tab w:val="left" w:pos="-3214"/>
        </w:tabs>
        <w:bidi/>
        <w:spacing w:line="360" w:lineRule="auto"/>
        <w:jc w:val="both"/>
        <w:rPr>
          <w:sz w:val="26"/>
          <w:szCs w:val="26"/>
          <w:rtl/>
        </w:rPr>
      </w:pPr>
      <w:r w:rsidRPr="002041AD">
        <w:rPr>
          <w:b/>
          <w:bCs/>
          <w:sz w:val="26"/>
          <w:szCs w:val="26"/>
          <w:u w:val="single"/>
          <w:rtl/>
        </w:rPr>
        <w:t xml:space="preserve">2. תנאי סף להגשת הצעות במסגרת מכרז זה: </w:t>
      </w:r>
    </w:p>
    <w:p w:rsidR="003F66CB" w:rsidRPr="002041AD" w:rsidRDefault="003F66CB" w:rsidP="00D2164A">
      <w:pPr>
        <w:tabs>
          <w:tab w:val="left" w:pos="-3394"/>
          <w:tab w:val="left" w:pos="-3214"/>
        </w:tabs>
        <w:bidi/>
        <w:spacing w:line="360" w:lineRule="auto"/>
        <w:jc w:val="both"/>
        <w:rPr>
          <w:rtl/>
        </w:rPr>
      </w:pPr>
      <w:r w:rsidRPr="002041AD">
        <w:rPr>
          <w:rtl/>
        </w:rPr>
        <w:t>המציע במכרז זה (להלן: "</w:t>
      </w:r>
      <w:r w:rsidRPr="002041AD">
        <w:rPr>
          <w:b/>
          <w:bCs/>
          <w:rtl/>
        </w:rPr>
        <w:t>המציע</w:t>
      </w:r>
      <w:r w:rsidRPr="002041AD">
        <w:rPr>
          <w:rtl/>
        </w:rPr>
        <w:t>") יציג צוות מקצועי של 5 אנשים לפחות, אשר באמצעותם יינתנו השירותים המפורטים במכרז זה (להלן: "</w:t>
      </w:r>
      <w:r w:rsidRPr="002041AD">
        <w:rPr>
          <w:b/>
          <w:bCs/>
          <w:rtl/>
        </w:rPr>
        <w:t>הצוות המקצועי</w:t>
      </w:r>
      <w:r w:rsidRPr="002041AD">
        <w:rPr>
          <w:rtl/>
        </w:rPr>
        <w:t xml:space="preserve">"), ועליו להוכיח שהצוות המקצועי עומד בכל הדרישות ותנאי הסף המפורטים להלן: </w:t>
      </w:r>
    </w:p>
    <w:p w:rsidR="003F66CB" w:rsidRPr="00637F3E" w:rsidRDefault="003F66CB" w:rsidP="00BB627B">
      <w:pPr>
        <w:numPr>
          <w:ilvl w:val="0"/>
          <w:numId w:val="2"/>
        </w:numPr>
        <w:tabs>
          <w:tab w:val="clear" w:pos="746"/>
          <w:tab w:val="left" w:pos="-3394"/>
          <w:tab w:val="left" w:pos="-3214"/>
        </w:tabs>
        <w:bidi/>
        <w:spacing w:line="360" w:lineRule="auto"/>
        <w:ind w:left="566" w:hanging="540"/>
        <w:jc w:val="both"/>
      </w:pPr>
      <w:r w:rsidRPr="00637F3E">
        <w:rPr>
          <w:rtl/>
        </w:rPr>
        <w:t xml:space="preserve">המציע </w:t>
      </w:r>
      <w:r>
        <w:rPr>
          <w:rtl/>
        </w:rPr>
        <w:t>הינו תאגיד ש</w:t>
      </w:r>
      <w:r w:rsidRPr="00637F3E">
        <w:rPr>
          <w:rtl/>
        </w:rPr>
        <w:t xml:space="preserve">נרשם כדין בישראל. </w:t>
      </w:r>
    </w:p>
    <w:p w:rsidR="003F66CB" w:rsidRPr="002041AD" w:rsidRDefault="003F66CB" w:rsidP="00BB627B">
      <w:pPr>
        <w:numPr>
          <w:ilvl w:val="0"/>
          <w:numId w:val="2"/>
        </w:numPr>
        <w:tabs>
          <w:tab w:val="clear" w:pos="746"/>
          <w:tab w:val="left" w:pos="-3394"/>
          <w:tab w:val="left" w:pos="-3214"/>
        </w:tabs>
        <w:bidi/>
        <w:spacing w:line="360" w:lineRule="auto"/>
        <w:ind w:left="566" w:hanging="540"/>
        <w:jc w:val="both"/>
      </w:pPr>
      <w:r w:rsidRPr="002041AD">
        <w:rPr>
          <w:rtl/>
        </w:rPr>
        <w:t>אנשי הצוות המקצועי במציע הינם בעל</w:t>
      </w:r>
      <w:r>
        <w:rPr>
          <w:rtl/>
        </w:rPr>
        <w:t>י</w:t>
      </w:r>
      <w:r w:rsidRPr="002041AD">
        <w:rPr>
          <w:rtl/>
        </w:rPr>
        <w:t xml:space="preserve"> תואר ראשון לפחות באחד או יותר מהתחומים הבאים: מנהל עסקים, כלכלה, חינוך, פסיכולוגיה, סוציולוגיה או משפטים.</w:t>
      </w:r>
    </w:p>
    <w:p w:rsidR="003F66CB" w:rsidRPr="002041AD" w:rsidRDefault="003F66CB" w:rsidP="00BB627B">
      <w:pPr>
        <w:numPr>
          <w:ilvl w:val="0"/>
          <w:numId w:val="2"/>
        </w:numPr>
        <w:tabs>
          <w:tab w:val="clear" w:pos="746"/>
          <w:tab w:val="left" w:pos="-3394"/>
          <w:tab w:val="left" w:pos="-3214"/>
        </w:tabs>
        <w:bidi/>
        <w:spacing w:line="360" w:lineRule="auto"/>
        <w:ind w:left="566" w:hanging="540"/>
        <w:jc w:val="both"/>
      </w:pPr>
      <w:r w:rsidRPr="002041AD">
        <w:rPr>
          <w:rtl/>
        </w:rPr>
        <w:t xml:space="preserve">אנשי הצוות המקצועי במציע הינם בעלי ניסיון מוכח בנושאי יזמות עסקית בקרב בני נוער (עד גיל 18) של לפחות 3 שנים מתוך 5 השנים האחרונות. </w:t>
      </w:r>
    </w:p>
    <w:p w:rsidR="003F66CB" w:rsidRDefault="003F66CB" w:rsidP="00BB627B">
      <w:pPr>
        <w:numPr>
          <w:ilvl w:val="0"/>
          <w:numId w:val="2"/>
        </w:numPr>
        <w:tabs>
          <w:tab w:val="clear" w:pos="746"/>
          <w:tab w:val="left" w:pos="-3394"/>
          <w:tab w:val="left" w:pos="-3214"/>
        </w:tabs>
        <w:bidi/>
        <w:spacing w:line="360" w:lineRule="auto"/>
        <w:ind w:left="566" w:hanging="540"/>
        <w:jc w:val="both"/>
      </w:pPr>
      <w:r w:rsidRPr="009F37BA">
        <w:rPr>
          <w:rtl/>
        </w:rPr>
        <w:t>המציע הינו בעל ידע, ניסיון ויכולת ליתן את השירותים כפי שיפורטו להלן ל</w:t>
      </w:r>
      <w:r>
        <w:rPr>
          <w:rtl/>
        </w:rPr>
        <w:t xml:space="preserve">שלושים וחמש </w:t>
      </w:r>
      <w:r w:rsidRPr="009F37BA">
        <w:rPr>
          <w:rtl/>
        </w:rPr>
        <w:t>קבוצות יזמים לפחות</w:t>
      </w:r>
      <w:r>
        <w:rPr>
          <w:rtl/>
        </w:rPr>
        <w:t>*</w:t>
      </w:r>
      <w:r w:rsidRPr="009F37BA">
        <w:rPr>
          <w:rtl/>
        </w:rPr>
        <w:t xml:space="preserve">, בדרום או בצפון הארץ, וביכולתו ליזום ולהנחות בני נוער בנושאים של התארגנות עסקית, הכנת תוכנית עבודה והתארגנות לייצור ולשיווק מוצרים. </w:t>
      </w:r>
    </w:p>
    <w:p w:rsidR="003F66CB" w:rsidRPr="009F37BA" w:rsidRDefault="003F66CB" w:rsidP="006A7510">
      <w:pPr>
        <w:tabs>
          <w:tab w:val="left" w:pos="-3394"/>
          <w:tab w:val="left" w:pos="-3214"/>
        </w:tabs>
        <w:bidi/>
        <w:spacing w:line="360" w:lineRule="auto"/>
        <w:ind w:left="566"/>
        <w:jc w:val="both"/>
      </w:pPr>
      <w:r>
        <w:rPr>
          <w:rtl/>
        </w:rPr>
        <w:t xml:space="preserve">*מציע אשר בכוונתו להגיש הצעה לביצוע השירותים הן בדרום הארץ והן בצפון הארץ יציג ידע, ניסיון ויכולת כאמור ל-70 קבוצות סה"כ – 35 בדרום הארץ ו-35 בצפון הארץ. </w:t>
      </w:r>
    </w:p>
    <w:p w:rsidR="003F66CB" w:rsidRDefault="003F66CB" w:rsidP="00BB627B">
      <w:pPr>
        <w:numPr>
          <w:ilvl w:val="0"/>
          <w:numId w:val="2"/>
        </w:numPr>
        <w:tabs>
          <w:tab w:val="clear" w:pos="746"/>
          <w:tab w:val="left" w:pos="-3394"/>
          <w:tab w:val="left" w:pos="-3214"/>
        </w:tabs>
        <w:bidi/>
        <w:spacing w:line="360" w:lineRule="auto"/>
        <w:ind w:left="566" w:hanging="540"/>
        <w:jc w:val="both"/>
      </w:pPr>
      <w:r w:rsidRPr="009F37BA">
        <w:rPr>
          <w:rtl/>
        </w:rPr>
        <w:t>המציע בעל יכולת ומסוגלות לביצוע מלוא השירותים המפורטים במכרז זה בהיקף שעות עבודה שלא יפחת מ-350 שעות חודשיות סה"כ, עבור שלושים וחמש קבוצות</w:t>
      </w:r>
      <w:r w:rsidRPr="003B7005">
        <w:rPr>
          <w:rtl/>
        </w:rPr>
        <w:t xml:space="preserve"> יזמים</w:t>
      </w:r>
      <w:r>
        <w:rPr>
          <w:rtl/>
        </w:rPr>
        <w:t>**</w:t>
      </w:r>
      <w:r w:rsidRPr="003B7005">
        <w:rPr>
          <w:rtl/>
        </w:rPr>
        <w:t>.</w:t>
      </w:r>
    </w:p>
    <w:p w:rsidR="003F66CB" w:rsidRPr="009F37BA" w:rsidRDefault="003F66CB" w:rsidP="00CA1DDE">
      <w:pPr>
        <w:tabs>
          <w:tab w:val="left" w:pos="-3394"/>
          <w:tab w:val="left" w:pos="-3214"/>
        </w:tabs>
        <w:bidi/>
        <w:spacing w:line="360" w:lineRule="auto"/>
        <w:ind w:left="566"/>
        <w:jc w:val="both"/>
      </w:pPr>
      <w:r>
        <w:rPr>
          <w:rtl/>
        </w:rPr>
        <w:t xml:space="preserve">**מציע אשר בכוונתו להגיש הצעה לביצוע השירותים הן בדרום הארץ והן בצפון הארץ יציג יכולת ומסוגלות לביצוע שירותים בהיקף שעות עבודה שלא יפחת מ- 700 שעות חודשיות ל-70 קבוצות סה"כ – 35 בדרום הארץ ו-35 בצפון הארץ. </w:t>
      </w:r>
    </w:p>
    <w:p w:rsidR="003F66CB" w:rsidRPr="00FD2EC9" w:rsidRDefault="003F66CB" w:rsidP="00BB627B">
      <w:pPr>
        <w:numPr>
          <w:ilvl w:val="0"/>
          <w:numId w:val="2"/>
        </w:numPr>
        <w:tabs>
          <w:tab w:val="clear" w:pos="746"/>
          <w:tab w:val="left" w:pos="-3394"/>
          <w:tab w:val="left" w:pos="-3214"/>
        </w:tabs>
        <w:bidi/>
        <w:spacing w:line="360" w:lineRule="auto"/>
        <w:ind w:left="566" w:hanging="540"/>
        <w:jc w:val="both"/>
      </w:pPr>
      <w:r w:rsidRPr="00FD2EC9">
        <w:rPr>
          <w:rtl/>
        </w:rPr>
        <w:t>המציע בעל פעילות או יכולת לקיום פעילות בדרום או בצפון הארץ.</w:t>
      </w:r>
    </w:p>
    <w:p w:rsidR="003F66CB" w:rsidRPr="00451F8B" w:rsidRDefault="003F66CB" w:rsidP="00BB627B">
      <w:pPr>
        <w:numPr>
          <w:ilvl w:val="0"/>
          <w:numId w:val="2"/>
        </w:numPr>
        <w:tabs>
          <w:tab w:val="clear" w:pos="746"/>
          <w:tab w:val="left" w:pos="-3394"/>
          <w:tab w:val="left" w:pos="-3214"/>
        </w:tabs>
        <w:bidi/>
        <w:spacing w:line="360" w:lineRule="auto"/>
        <w:ind w:left="566" w:hanging="540"/>
        <w:jc w:val="both"/>
        <w:rPr>
          <w:b/>
          <w:bCs/>
          <w:u w:val="single"/>
        </w:rPr>
      </w:pPr>
      <w:r w:rsidRPr="00451F8B">
        <w:rPr>
          <w:b/>
          <w:bCs/>
          <w:u w:val="single"/>
          <w:rtl/>
        </w:rPr>
        <w:t>המציע בעל יכולות גיוס מימון משלים שאינו ממקורות ממשלתיים, לצורך קיום הפעילות המתוארת על ידו בתוכנית ההפעלה</w:t>
      </w:r>
      <w:r>
        <w:rPr>
          <w:b/>
          <w:bCs/>
          <w:u w:val="single"/>
          <w:rtl/>
        </w:rPr>
        <w:t>, ובכלל זה בהצעת התקציב המפורטת בתוכנית ההפעלה,</w:t>
      </w:r>
      <w:r w:rsidRPr="00451F8B">
        <w:rPr>
          <w:b/>
          <w:bCs/>
          <w:u w:val="single"/>
          <w:rtl/>
        </w:rPr>
        <w:t xml:space="preserve"> שצירף </w:t>
      </w:r>
      <w:r>
        <w:rPr>
          <w:b/>
          <w:bCs/>
          <w:u w:val="single"/>
          <w:rtl/>
        </w:rPr>
        <w:t xml:space="preserve">המציע </w:t>
      </w:r>
      <w:r w:rsidRPr="00451F8B">
        <w:rPr>
          <w:b/>
          <w:bCs/>
          <w:u w:val="single"/>
          <w:rtl/>
        </w:rPr>
        <w:t xml:space="preserve">למכרז זה. </w:t>
      </w:r>
    </w:p>
    <w:p w:rsidR="003F66CB" w:rsidRPr="00CF58A1" w:rsidRDefault="003F66CB" w:rsidP="00BB627B">
      <w:pPr>
        <w:numPr>
          <w:ilvl w:val="0"/>
          <w:numId w:val="2"/>
        </w:numPr>
        <w:tabs>
          <w:tab w:val="clear" w:pos="746"/>
          <w:tab w:val="num" w:pos="-3934"/>
          <w:tab w:val="left" w:pos="-3394"/>
          <w:tab w:val="left" w:pos="-3214"/>
        </w:tabs>
        <w:bidi/>
        <w:spacing w:line="360" w:lineRule="auto"/>
        <w:ind w:left="566" w:hanging="540"/>
        <w:jc w:val="both"/>
      </w:pPr>
      <w:r w:rsidRPr="00CF58A1">
        <w:rPr>
          <w:rtl/>
        </w:rPr>
        <w:t>על המציע להגיש ערבות בנקאית אוטונומית לפקודת משרד התעשייה, המסחר והתעסוקה על שם המציע או ערבות מחברת ביטוח ישראלית שברשותה רישיון לעסוק בביטוח על-פי חוק הפיקוח על עסקי הביטוח, התשמ"א-1981. הערבות תהיה בתוקף עד לתאריך</w:t>
      </w:r>
      <w:r>
        <w:rPr>
          <w:rtl/>
        </w:rPr>
        <w:t xml:space="preserve"> 4.7.10 </w:t>
      </w:r>
      <w:r w:rsidRPr="00CF58A1">
        <w:rPr>
          <w:rtl/>
        </w:rPr>
        <w:t>וגובהה יעמוד על 37,500 ₪. הערבות תוגש בנוסח המצורף כ</w:t>
      </w:r>
      <w:r w:rsidRPr="00CF58A1">
        <w:rPr>
          <w:b/>
          <w:bCs/>
          <w:u w:val="single"/>
          <w:rtl/>
        </w:rPr>
        <w:t>נספח א'</w:t>
      </w:r>
      <w:r w:rsidRPr="00CF58A1">
        <w:rPr>
          <w:rtl/>
        </w:rPr>
        <w:t>.</w:t>
      </w:r>
    </w:p>
    <w:p w:rsidR="003F66CB" w:rsidRPr="002041AD" w:rsidRDefault="003F66CB" w:rsidP="00B3682F">
      <w:pPr>
        <w:tabs>
          <w:tab w:val="left" w:pos="-3394"/>
          <w:tab w:val="left" w:pos="-3214"/>
        </w:tabs>
        <w:bidi/>
        <w:spacing w:line="360" w:lineRule="auto"/>
        <w:ind w:left="566"/>
        <w:jc w:val="both"/>
        <w:rPr>
          <w:rtl/>
        </w:rPr>
      </w:pPr>
      <w:r w:rsidRPr="002041AD">
        <w:rPr>
          <w:rtl/>
        </w:rPr>
        <w:t xml:space="preserve">ועדת המכרזים </w:t>
      </w:r>
      <w:r>
        <w:rPr>
          <w:rtl/>
        </w:rPr>
        <w:t>של לשכת המדען הראשי במשרד התעשייה, המסחר והתעסוקה (להלן: "</w:t>
      </w:r>
      <w:r w:rsidRPr="0055718B">
        <w:rPr>
          <w:b/>
          <w:bCs/>
          <w:rtl/>
        </w:rPr>
        <w:t>ועדת המכרזים</w:t>
      </w:r>
      <w:r>
        <w:rPr>
          <w:rtl/>
        </w:rPr>
        <w:t xml:space="preserve">") </w:t>
      </w:r>
      <w:r w:rsidRPr="002041AD">
        <w:rPr>
          <w:rtl/>
        </w:rPr>
        <w:t xml:space="preserve">תהיה רשאית לחלט את סכום הערבות, כולו או חלקו, בנסיבות שבהן </w:t>
      </w:r>
      <w:r w:rsidRPr="00137247">
        <w:rPr>
          <w:rtl/>
        </w:rPr>
        <w:t xml:space="preserve"> </w:t>
      </w:r>
      <w:r>
        <w:rPr>
          <w:rtl/>
        </w:rPr>
        <w:t>התקיים אחד מאלה: ה</w:t>
      </w:r>
      <w:r w:rsidRPr="00137247">
        <w:rPr>
          <w:rtl/>
        </w:rPr>
        <w:t xml:space="preserve">מציע </w:t>
      </w:r>
      <w:r>
        <w:rPr>
          <w:rtl/>
        </w:rPr>
        <w:t xml:space="preserve">נהג בערמה, בתכסיסנות או בחוסר ניקיון כפיים; המציע מסר לוועדת המכרזים מידע מטעה או מידע מהותי בלתי מדויק; המציע </w:t>
      </w:r>
      <w:r w:rsidRPr="002041AD">
        <w:rPr>
          <w:rtl/>
        </w:rPr>
        <w:t xml:space="preserve">חזר בו </w:t>
      </w:r>
      <w:r>
        <w:rPr>
          <w:rtl/>
        </w:rPr>
        <w:t>מההצעה שהגיש למכרז</w:t>
      </w:r>
      <w:r w:rsidRPr="002041AD">
        <w:rPr>
          <w:rtl/>
        </w:rPr>
        <w:t xml:space="preserve"> לאחר </w:t>
      </w:r>
      <w:r>
        <w:rPr>
          <w:rtl/>
        </w:rPr>
        <w:t>חלוף המועד האחרון להגשת ההצעות</w:t>
      </w:r>
      <w:r w:rsidRPr="002041AD">
        <w:rPr>
          <w:rtl/>
        </w:rPr>
        <w:t xml:space="preserve"> במכרז </w:t>
      </w:r>
      <w:r>
        <w:rPr>
          <w:rtl/>
        </w:rPr>
        <w:t>או אחרי שנבחר כזוכה במכרז</w:t>
      </w:r>
      <w:r w:rsidRPr="002041AD">
        <w:rPr>
          <w:rtl/>
        </w:rPr>
        <w:t xml:space="preserve"> לא </w:t>
      </w:r>
      <w:r>
        <w:rPr>
          <w:rtl/>
        </w:rPr>
        <w:t>פעל המציע לפי ההוראות הקבועות במכרז שהן תנאי מוקדם ליצירת ההתקשרות של המשרד עם הזוכה במכרז.</w:t>
      </w:r>
      <w:r w:rsidRPr="002041AD">
        <w:rPr>
          <w:rtl/>
        </w:rPr>
        <w:t>הערבות תוחזר למציעים שלא זכו במכרז לאחר סיום הליכי המכרז או עם פקיעת הערבות או עם חתימת ההסכם עם הזוכה במכרז, לפי המוקדם מביניהם.</w:t>
      </w:r>
    </w:p>
    <w:p w:rsidR="003F66CB" w:rsidRPr="002041AD" w:rsidRDefault="003F66CB" w:rsidP="00B3682F">
      <w:pPr>
        <w:tabs>
          <w:tab w:val="left" w:pos="-3394"/>
          <w:tab w:val="left" w:pos="-3214"/>
        </w:tabs>
        <w:bidi/>
        <w:spacing w:line="360" w:lineRule="auto"/>
        <w:ind w:left="566"/>
        <w:jc w:val="both"/>
        <w:rPr>
          <w:rtl/>
        </w:rPr>
      </w:pPr>
      <w:r w:rsidRPr="002041AD">
        <w:rPr>
          <w:rtl/>
        </w:rPr>
        <w:t xml:space="preserve">ועדת המכרזים תהיה רשאית לדרוש הארכות תוקף הערבות, כל עוד לא התקבלה החלטה בדבר זוכה במכרז.  </w:t>
      </w:r>
    </w:p>
    <w:p w:rsidR="003F66CB" w:rsidRPr="002041AD" w:rsidRDefault="003F66CB" w:rsidP="00BB627B">
      <w:pPr>
        <w:numPr>
          <w:ilvl w:val="0"/>
          <w:numId w:val="2"/>
        </w:numPr>
        <w:tabs>
          <w:tab w:val="clear" w:pos="746"/>
          <w:tab w:val="num" w:pos="-3934"/>
          <w:tab w:val="left" w:pos="-3394"/>
          <w:tab w:val="left" w:pos="-3214"/>
        </w:tabs>
        <w:bidi/>
        <w:spacing w:line="360" w:lineRule="auto"/>
        <w:ind w:left="566" w:hanging="540"/>
        <w:jc w:val="both"/>
      </w:pPr>
      <w:r w:rsidRPr="002041AD">
        <w:rPr>
          <w:rtl/>
        </w:rPr>
        <w:t>על המציע לחתום על ההסכם המצ"ב כ</w:t>
      </w:r>
      <w:r w:rsidRPr="002041AD">
        <w:rPr>
          <w:b/>
          <w:bCs/>
          <w:u w:val="single"/>
          <w:rtl/>
        </w:rPr>
        <w:t>נספח ב'</w:t>
      </w:r>
      <w:r w:rsidRPr="002041AD">
        <w:rPr>
          <w:rtl/>
        </w:rPr>
        <w:t xml:space="preserve"> בראשי תיבות על כל עמוד מעמודיו (לרבות נספחיו) ובחתימה מלאה במקום המיועד לכך.</w:t>
      </w:r>
    </w:p>
    <w:p w:rsidR="003F66CB" w:rsidRPr="002041AD" w:rsidRDefault="003F66CB" w:rsidP="00BB627B">
      <w:pPr>
        <w:numPr>
          <w:ilvl w:val="0"/>
          <w:numId w:val="2"/>
        </w:numPr>
        <w:tabs>
          <w:tab w:val="clear" w:pos="746"/>
          <w:tab w:val="num" w:pos="-3934"/>
          <w:tab w:val="left" w:pos="-3394"/>
          <w:tab w:val="left" w:pos="-3214"/>
        </w:tabs>
        <w:bidi/>
        <w:spacing w:line="360" w:lineRule="auto"/>
        <w:ind w:left="566" w:hanging="540"/>
        <w:jc w:val="both"/>
      </w:pPr>
      <w:r w:rsidRPr="002041AD">
        <w:rPr>
          <w:rtl/>
        </w:rPr>
        <w:t xml:space="preserve">על המציע לצרף צילום שובר תשלום המעיד על רכישת מסמכי המכרז כאמור להלן. </w:t>
      </w:r>
    </w:p>
    <w:p w:rsidR="003F66CB" w:rsidRPr="002041AD" w:rsidRDefault="003F66CB" w:rsidP="00DC39ED">
      <w:pPr>
        <w:tabs>
          <w:tab w:val="left" w:pos="-3394"/>
          <w:tab w:val="left" w:pos="-3214"/>
        </w:tabs>
        <w:bidi/>
        <w:spacing w:line="360" w:lineRule="auto"/>
        <w:ind w:left="26"/>
        <w:jc w:val="both"/>
      </w:pPr>
    </w:p>
    <w:p w:rsidR="003F66CB" w:rsidRPr="002041AD" w:rsidRDefault="003F66CB" w:rsidP="009A07FC">
      <w:pPr>
        <w:bidi/>
        <w:spacing w:line="360" w:lineRule="auto"/>
        <w:jc w:val="both"/>
        <w:rPr>
          <w:rtl/>
        </w:rPr>
      </w:pPr>
      <w:r w:rsidRPr="002041AD">
        <w:rPr>
          <w:b/>
          <w:bCs/>
          <w:sz w:val="26"/>
          <w:szCs w:val="26"/>
          <w:u w:val="single"/>
          <w:rtl/>
        </w:rPr>
        <w:t xml:space="preserve">3. </w:t>
      </w:r>
      <w:r>
        <w:rPr>
          <w:b/>
          <w:bCs/>
          <w:sz w:val="26"/>
          <w:szCs w:val="26"/>
          <w:u w:val="single"/>
          <w:rtl/>
        </w:rPr>
        <w:t xml:space="preserve">מסמכים שעל המציע לצרף להצעתו לצורך הוכחת עמידתו בתנאי סף </w:t>
      </w:r>
      <w:r w:rsidRPr="002041AD">
        <w:rPr>
          <w:b/>
          <w:bCs/>
          <w:sz w:val="26"/>
          <w:szCs w:val="26"/>
          <w:u w:val="single"/>
          <w:rtl/>
        </w:rPr>
        <w:t>דרישות נוספות</w:t>
      </w:r>
      <w:r w:rsidRPr="002041AD">
        <w:rPr>
          <w:sz w:val="26"/>
          <w:szCs w:val="26"/>
          <w:rtl/>
        </w:rPr>
        <w:t>:</w:t>
      </w:r>
    </w:p>
    <w:p w:rsidR="003F66CB" w:rsidRDefault="003F66CB" w:rsidP="00D2164A">
      <w:pPr>
        <w:numPr>
          <w:ilvl w:val="0"/>
          <w:numId w:val="8"/>
        </w:numPr>
        <w:tabs>
          <w:tab w:val="left" w:pos="-3394"/>
          <w:tab w:val="left" w:pos="-3214"/>
        </w:tabs>
        <w:bidi/>
        <w:spacing w:line="360" w:lineRule="auto"/>
        <w:jc w:val="both"/>
      </w:pPr>
      <w:r>
        <w:rPr>
          <w:rtl/>
        </w:rPr>
        <w:t>אישור על רישום התאגדות כדין בישראל.</w:t>
      </w:r>
    </w:p>
    <w:p w:rsidR="003F66CB" w:rsidRPr="002041AD" w:rsidRDefault="003F66CB" w:rsidP="00510422">
      <w:pPr>
        <w:numPr>
          <w:ilvl w:val="0"/>
          <w:numId w:val="8"/>
        </w:numPr>
        <w:tabs>
          <w:tab w:val="left" w:pos="-3394"/>
          <w:tab w:val="left" w:pos="-3214"/>
        </w:tabs>
        <w:bidi/>
        <w:spacing w:line="360" w:lineRule="auto"/>
        <w:jc w:val="both"/>
      </w:pPr>
      <w:r w:rsidRPr="002041AD">
        <w:rPr>
          <w:rtl/>
        </w:rPr>
        <w:t xml:space="preserve">קורות חיים לפי שנים של </w:t>
      </w:r>
      <w:r>
        <w:rPr>
          <w:rtl/>
        </w:rPr>
        <w:t>כל אחד מ</w:t>
      </w:r>
      <w:r w:rsidRPr="002041AD">
        <w:rPr>
          <w:rtl/>
        </w:rPr>
        <w:t xml:space="preserve">הצוות המקצועי </w:t>
      </w:r>
      <w:r>
        <w:rPr>
          <w:rtl/>
        </w:rPr>
        <w:t xml:space="preserve">ותעודות המעידות על השכלה על מנת </w:t>
      </w:r>
      <w:r w:rsidRPr="002041AD">
        <w:rPr>
          <w:rtl/>
        </w:rPr>
        <w:t>להוכיח את כשירותם של כל אחד מחברי</w:t>
      </w:r>
      <w:r>
        <w:rPr>
          <w:rtl/>
        </w:rPr>
        <w:t xml:space="preserve"> הצוות המקצועי כנדרש לפי מכרז זה</w:t>
      </w:r>
      <w:r w:rsidRPr="002041AD">
        <w:rPr>
          <w:rtl/>
        </w:rPr>
        <w:t>.</w:t>
      </w:r>
    </w:p>
    <w:p w:rsidR="003F66CB" w:rsidRDefault="003F66CB">
      <w:pPr>
        <w:numPr>
          <w:ilvl w:val="0"/>
          <w:numId w:val="8"/>
        </w:numPr>
        <w:tabs>
          <w:tab w:val="left" w:pos="-3394"/>
          <w:tab w:val="left" w:pos="-3214"/>
        </w:tabs>
        <w:bidi/>
        <w:spacing w:line="360" w:lineRule="auto"/>
        <w:jc w:val="both"/>
      </w:pPr>
      <w:r w:rsidRPr="002041AD">
        <w:rPr>
          <w:rtl/>
        </w:rPr>
        <w:t>אישור בר תוקף לפי חוק עסקאות גופים ציבוריים (אכיפת ניהול חשבונות, תשלום חובות מס, שכר מינימום והעסקת עובדים זרים כדין) התשל"ו- 1976 המעיד כי המציע מנהל ספרי חשבונות ורשומות ומדווח לרשויות המס כחוק.</w:t>
      </w:r>
    </w:p>
    <w:p w:rsidR="003F66CB" w:rsidRDefault="003F66CB">
      <w:pPr>
        <w:pStyle w:val="Subtitle"/>
        <w:numPr>
          <w:ilvl w:val="0"/>
          <w:numId w:val="8"/>
        </w:numPr>
        <w:spacing w:line="360" w:lineRule="auto"/>
        <w:jc w:val="both"/>
        <w:rPr>
          <w:rFonts w:cs="David"/>
          <w:b w:val="0"/>
          <w:bCs w:val="0"/>
          <w:color w:val="auto"/>
        </w:rPr>
      </w:pPr>
      <w:r w:rsidRPr="002041AD">
        <w:rPr>
          <w:rFonts w:cs="David"/>
          <w:b w:val="0"/>
          <w:bCs w:val="0"/>
          <w:noProof w:val="0"/>
          <w:color w:val="auto"/>
          <w:rtl/>
        </w:rPr>
        <w:t xml:space="preserve">על המציע הזוכה להתחייב כי ישמור על סודיות ולא יעביר, ימסור או יביא לידיעת כל גורם, במישרין, בעקיפין ו/או בכל דרך שהיא, כל מידע, ידיעה, סוד מסחרי, נתונים, חפץ, מסמך מכל סוג שהוא או כל דבר אחר שלפי טיבם אינם נכסי הכלל שיגיעו לידיו, עובדיו או מי מטעמו עקב או בקשר למכרז זה – ללא אישור המשרד מראש ובכתב. </w:t>
      </w:r>
    </w:p>
    <w:p w:rsidR="003F66CB" w:rsidRPr="002041AD" w:rsidRDefault="003F66CB" w:rsidP="007C224E">
      <w:pPr>
        <w:pStyle w:val="Subtitle"/>
        <w:numPr>
          <w:ilvl w:val="0"/>
          <w:numId w:val="8"/>
        </w:numPr>
        <w:spacing w:line="360" w:lineRule="auto"/>
        <w:jc w:val="both"/>
        <w:rPr>
          <w:rFonts w:cs="David"/>
          <w:b w:val="0"/>
          <w:bCs w:val="0"/>
          <w:color w:val="auto"/>
        </w:rPr>
      </w:pPr>
      <w:r w:rsidRPr="002041AD">
        <w:rPr>
          <w:rFonts w:cs="David"/>
          <w:b w:val="0"/>
          <w:bCs w:val="0"/>
          <w:noProof w:val="0"/>
          <w:color w:val="auto"/>
          <w:rtl/>
        </w:rPr>
        <w:t xml:space="preserve">על המציע לחתום על התחייבות בדבר העסקת עובדים זרים כדין ותשלום שכר מינימום </w:t>
      </w:r>
      <w:r w:rsidRPr="002041AD">
        <w:rPr>
          <w:rFonts w:cs="David"/>
          <w:b w:val="0"/>
          <w:bCs w:val="0"/>
          <w:noProof w:val="0"/>
          <w:color w:val="auto"/>
          <w:rtl/>
        </w:rPr>
        <w:br/>
        <w:t xml:space="preserve">לפי חוק עסקאות גופים ציבוריים (אכיפת ניהול חשבונות, תשלום חובות מס,     </w:t>
      </w:r>
      <w:r w:rsidRPr="002041AD">
        <w:rPr>
          <w:rFonts w:cs="David"/>
          <w:b w:val="0"/>
          <w:bCs w:val="0"/>
          <w:noProof w:val="0"/>
          <w:color w:val="auto"/>
          <w:rtl/>
        </w:rPr>
        <w:br/>
        <w:t xml:space="preserve">שכר מינימום והעסקת עובדים זרים כדין) התשל"ו- 1976 בנוסח המצ"ב </w:t>
      </w:r>
      <w:r w:rsidRPr="002041AD">
        <w:rPr>
          <w:rFonts w:cs="David"/>
          <w:b w:val="0"/>
          <w:bCs w:val="0"/>
          <w:noProof w:val="0"/>
          <w:color w:val="auto"/>
          <w:rtl/>
        </w:rPr>
        <w:br/>
      </w:r>
      <w:r w:rsidRPr="002041AD">
        <w:rPr>
          <w:rFonts w:cs="David"/>
          <w:b w:val="0"/>
          <w:bCs w:val="0"/>
          <w:noProof w:val="0"/>
          <w:color w:val="auto"/>
          <w:u w:val="single"/>
          <w:rtl/>
        </w:rPr>
        <w:t>כ</w:t>
      </w:r>
      <w:r w:rsidRPr="002041AD">
        <w:rPr>
          <w:rFonts w:cs="David"/>
          <w:noProof w:val="0"/>
          <w:color w:val="auto"/>
          <w:u w:val="single"/>
          <w:rtl/>
        </w:rPr>
        <w:t>נספח ג'</w:t>
      </w:r>
      <w:r w:rsidRPr="002041AD">
        <w:rPr>
          <w:rFonts w:cs="David"/>
          <w:b w:val="0"/>
          <w:bCs w:val="0"/>
          <w:noProof w:val="0"/>
          <w:color w:val="auto"/>
          <w:rtl/>
        </w:rPr>
        <w:t xml:space="preserve"> .</w:t>
      </w:r>
    </w:p>
    <w:p w:rsidR="003F66CB" w:rsidRPr="002041AD" w:rsidRDefault="003F66CB" w:rsidP="00D75B72">
      <w:pPr>
        <w:pStyle w:val="Subtitle"/>
        <w:numPr>
          <w:ilvl w:val="0"/>
          <w:numId w:val="8"/>
        </w:numPr>
        <w:spacing w:line="360" w:lineRule="auto"/>
        <w:jc w:val="both"/>
        <w:rPr>
          <w:rFonts w:cs="David"/>
          <w:b w:val="0"/>
          <w:bCs w:val="0"/>
          <w:color w:val="auto"/>
        </w:rPr>
      </w:pPr>
      <w:r w:rsidRPr="002041AD">
        <w:rPr>
          <w:rFonts w:cs="David"/>
          <w:b w:val="0"/>
          <w:bCs w:val="0"/>
          <w:noProof w:val="0"/>
          <w:color w:val="auto"/>
          <w:rtl/>
        </w:rPr>
        <w:t xml:space="preserve">על המציע להצהיר כי שילם בקביעות בשנה האחרונה לכל עובדיו </w:t>
      </w:r>
      <w:r w:rsidRPr="002041AD">
        <w:rPr>
          <w:rFonts w:cs="David"/>
          <w:b w:val="0"/>
          <w:bCs w:val="0"/>
          <w:noProof w:val="0"/>
          <w:color w:val="auto"/>
          <w:rtl/>
        </w:rPr>
        <w:br/>
        <w:t xml:space="preserve">כמתחייב מחוקי העבודה, צווי ההרחבה, ההסכמים הקיבוציים וההסכמים </w:t>
      </w:r>
      <w:r w:rsidRPr="002041AD">
        <w:rPr>
          <w:rFonts w:cs="David"/>
          <w:b w:val="0"/>
          <w:bCs w:val="0"/>
          <w:noProof w:val="0"/>
          <w:color w:val="auto"/>
          <w:rtl/>
        </w:rPr>
        <w:br/>
        <w:t xml:space="preserve">האישיים החלים עליו, במידה שחלים עליו, ובכל מקרה לא פחות משכר </w:t>
      </w:r>
      <w:r w:rsidRPr="002041AD">
        <w:rPr>
          <w:rFonts w:cs="David"/>
          <w:b w:val="0"/>
          <w:bCs w:val="0"/>
          <w:noProof w:val="0"/>
          <w:color w:val="auto"/>
          <w:rtl/>
        </w:rPr>
        <w:br/>
        <w:t xml:space="preserve">מינימום כחוק ותשלומים סוציאליים כנדרש וישלם כנ"ל במהלך כל תקופת </w:t>
      </w:r>
      <w:r w:rsidRPr="002041AD">
        <w:rPr>
          <w:rFonts w:cs="David"/>
          <w:b w:val="0"/>
          <w:bCs w:val="0"/>
          <w:noProof w:val="0"/>
          <w:color w:val="auto"/>
          <w:rtl/>
        </w:rPr>
        <w:br/>
        <w:t xml:space="preserve">ההתקשרות, בנוסח המצ"ב </w:t>
      </w:r>
      <w:r w:rsidRPr="002041AD">
        <w:rPr>
          <w:rFonts w:cs="David"/>
          <w:b w:val="0"/>
          <w:bCs w:val="0"/>
          <w:noProof w:val="0"/>
          <w:color w:val="auto"/>
          <w:u w:val="single"/>
          <w:rtl/>
        </w:rPr>
        <w:t>כ</w:t>
      </w:r>
      <w:r w:rsidRPr="002041AD">
        <w:rPr>
          <w:rFonts w:cs="David"/>
          <w:noProof w:val="0"/>
          <w:color w:val="auto"/>
          <w:u w:val="single"/>
          <w:rtl/>
        </w:rPr>
        <w:t>נספח ד'</w:t>
      </w:r>
      <w:r w:rsidRPr="002041AD">
        <w:rPr>
          <w:rFonts w:cs="David"/>
          <w:b w:val="0"/>
          <w:bCs w:val="0"/>
          <w:noProof w:val="0"/>
          <w:color w:val="auto"/>
          <w:rtl/>
        </w:rPr>
        <w:t>.</w:t>
      </w:r>
    </w:p>
    <w:p w:rsidR="003F66CB" w:rsidRPr="002041AD" w:rsidRDefault="003F66CB" w:rsidP="00D75B72">
      <w:pPr>
        <w:pStyle w:val="Subtitle"/>
        <w:numPr>
          <w:ilvl w:val="0"/>
          <w:numId w:val="8"/>
        </w:numPr>
        <w:spacing w:line="360" w:lineRule="auto"/>
        <w:jc w:val="both"/>
        <w:rPr>
          <w:rFonts w:cs="David"/>
          <w:b w:val="0"/>
          <w:bCs w:val="0"/>
          <w:color w:val="auto"/>
        </w:rPr>
      </w:pPr>
      <w:r w:rsidRPr="002041AD">
        <w:rPr>
          <w:rFonts w:cs="David"/>
          <w:b w:val="0"/>
          <w:bCs w:val="0"/>
          <w:noProof w:val="0"/>
          <w:color w:val="auto"/>
          <w:rtl/>
        </w:rPr>
        <w:t xml:space="preserve">על המציע לחתום על התחייבות לעמוד בכל הדרישות שבמכרז זה, ללא יוצא מן </w:t>
      </w:r>
      <w:r w:rsidRPr="002041AD">
        <w:rPr>
          <w:rFonts w:cs="David"/>
          <w:b w:val="0"/>
          <w:bCs w:val="0"/>
          <w:noProof w:val="0"/>
          <w:color w:val="auto"/>
          <w:rtl/>
        </w:rPr>
        <w:br/>
        <w:t xml:space="preserve">הכלל, בנוסח המצ"ב </w:t>
      </w:r>
      <w:r w:rsidRPr="002041AD">
        <w:rPr>
          <w:rFonts w:cs="David"/>
          <w:b w:val="0"/>
          <w:bCs w:val="0"/>
          <w:noProof w:val="0"/>
          <w:color w:val="auto"/>
          <w:u w:val="single"/>
          <w:rtl/>
        </w:rPr>
        <w:t>כ</w:t>
      </w:r>
      <w:r w:rsidRPr="002041AD">
        <w:rPr>
          <w:rFonts w:cs="David"/>
          <w:noProof w:val="0"/>
          <w:color w:val="auto"/>
          <w:u w:val="single"/>
          <w:rtl/>
        </w:rPr>
        <w:t>נספח ה'</w:t>
      </w:r>
      <w:r w:rsidRPr="002041AD">
        <w:rPr>
          <w:rFonts w:cs="David"/>
          <w:b w:val="0"/>
          <w:bCs w:val="0"/>
          <w:noProof w:val="0"/>
          <w:color w:val="auto"/>
          <w:rtl/>
        </w:rPr>
        <w:t xml:space="preserve">. </w:t>
      </w:r>
    </w:p>
    <w:p w:rsidR="003F66CB" w:rsidRPr="002041AD" w:rsidRDefault="003F66CB" w:rsidP="007C656F">
      <w:pPr>
        <w:pStyle w:val="Subtitle"/>
        <w:spacing w:line="360" w:lineRule="auto"/>
        <w:jc w:val="both"/>
        <w:rPr>
          <w:rFonts w:cs="David"/>
          <w:b w:val="0"/>
          <w:bCs w:val="0"/>
          <w:color w:val="auto"/>
        </w:rPr>
      </w:pPr>
    </w:p>
    <w:p w:rsidR="003F66CB" w:rsidRPr="002041AD" w:rsidRDefault="003F66CB" w:rsidP="00565C24">
      <w:pPr>
        <w:bidi/>
        <w:spacing w:line="360" w:lineRule="auto"/>
        <w:jc w:val="both"/>
        <w:rPr>
          <w:b/>
          <w:bCs/>
          <w:sz w:val="26"/>
          <w:szCs w:val="26"/>
          <w:u w:val="single"/>
          <w:rtl/>
        </w:rPr>
      </w:pPr>
      <w:r w:rsidRPr="002041AD">
        <w:rPr>
          <w:b/>
          <w:bCs/>
          <w:sz w:val="26"/>
          <w:szCs w:val="26"/>
          <w:u w:val="single"/>
          <w:rtl/>
        </w:rPr>
        <w:t>4. נתונים הנדרשים לפירוט ע"י המציע</w:t>
      </w:r>
      <w:r w:rsidRPr="002041AD">
        <w:rPr>
          <w:sz w:val="26"/>
          <w:szCs w:val="26"/>
          <w:rtl/>
        </w:rPr>
        <w:t>:</w:t>
      </w:r>
    </w:p>
    <w:p w:rsidR="003F66CB" w:rsidRPr="002041AD" w:rsidRDefault="003F66CB" w:rsidP="008A06CC">
      <w:pPr>
        <w:tabs>
          <w:tab w:val="left" w:pos="900"/>
        </w:tabs>
        <w:bidi/>
        <w:spacing w:line="360" w:lineRule="auto"/>
        <w:jc w:val="both"/>
        <w:rPr>
          <w:rtl/>
        </w:rPr>
      </w:pPr>
      <w:r w:rsidRPr="002041AD">
        <w:rPr>
          <w:rtl/>
        </w:rPr>
        <w:t>על המציע לפרט בהצעתו את הנתונים הבאים:</w:t>
      </w:r>
    </w:p>
    <w:p w:rsidR="003F66CB" w:rsidRPr="002041AD" w:rsidRDefault="003F66CB" w:rsidP="00FF7F9D">
      <w:pPr>
        <w:numPr>
          <w:ilvl w:val="0"/>
          <w:numId w:val="9"/>
        </w:numPr>
        <w:bidi/>
        <w:spacing w:line="360" w:lineRule="auto"/>
        <w:jc w:val="both"/>
      </w:pPr>
      <w:r w:rsidRPr="002041AD">
        <w:rPr>
          <w:rtl/>
        </w:rPr>
        <w:t>תפיסתו הניהולית והערך המוסף של בעלי התפקידים והצוות המקצועי של המציע לעניין ניהול התוכנית ומתן השירותים.</w:t>
      </w:r>
    </w:p>
    <w:p w:rsidR="003F66CB" w:rsidRDefault="003F66CB" w:rsidP="00A54EEE">
      <w:pPr>
        <w:numPr>
          <w:ilvl w:val="0"/>
          <w:numId w:val="9"/>
        </w:numPr>
        <w:tabs>
          <w:tab w:val="left" w:pos="-3394"/>
          <w:tab w:val="left" w:pos="-3214"/>
        </w:tabs>
        <w:bidi/>
        <w:spacing w:line="360" w:lineRule="auto"/>
        <w:jc w:val="both"/>
      </w:pPr>
      <w:r w:rsidRPr="002041AD">
        <w:rPr>
          <w:rtl/>
        </w:rPr>
        <w:t xml:space="preserve">תוכנית הפעלה </w:t>
      </w:r>
      <w:r>
        <w:rPr>
          <w:rtl/>
        </w:rPr>
        <w:t xml:space="preserve">שנתית של שלושים וחמש קבוצות יזמים לפחות בדרום או בצפון הארץ בהיקף של 350 שעות חודשיות, הכוללת </w:t>
      </w:r>
      <w:r w:rsidRPr="002041AD">
        <w:rPr>
          <w:rtl/>
        </w:rPr>
        <w:t xml:space="preserve">תקציב מפורט לשנה </w:t>
      </w:r>
      <w:r>
        <w:rPr>
          <w:rtl/>
        </w:rPr>
        <w:t>ו</w:t>
      </w:r>
      <w:r w:rsidRPr="002041AD">
        <w:rPr>
          <w:rtl/>
        </w:rPr>
        <w:t>פירוט המקורות לקבלת המימון המשלים</w:t>
      </w:r>
      <w:r>
        <w:rPr>
          <w:rtl/>
        </w:rPr>
        <w:t>***</w:t>
      </w:r>
      <w:r w:rsidRPr="002041AD">
        <w:rPr>
          <w:rtl/>
        </w:rPr>
        <w:t>.</w:t>
      </w:r>
    </w:p>
    <w:p w:rsidR="003F66CB" w:rsidRPr="002041AD" w:rsidRDefault="003F66CB" w:rsidP="00E10EDE">
      <w:pPr>
        <w:tabs>
          <w:tab w:val="left" w:pos="-3394"/>
          <w:tab w:val="left" w:pos="-3214"/>
        </w:tabs>
        <w:bidi/>
        <w:spacing w:line="360" w:lineRule="auto"/>
        <w:ind w:left="386"/>
        <w:jc w:val="both"/>
      </w:pPr>
      <w:r>
        <w:rPr>
          <w:rtl/>
        </w:rPr>
        <w:t xml:space="preserve">***מציע אשר בכוונתו להגיש הצעה לביצוע השירותים הן בדרום הארץ והן בצפון הארץ יציג תוכנית הפעלה שנתית כאמור עבור 70 קבוצות סה"כ – 35 בדרום הארץ ו-35 בצפון הארץ. </w:t>
      </w:r>
      <w:r w:rsidRPr="002041AD">
        <w:rPr>
          <w:rtl/>
        </w:rPr>
        <w:t xml:space="preserve"> </w:t>
      </w:r>
    </w:p>
    <w:p w:rsidR="003F66CB" w:rsidRPr="002041AD" w:rsidRDefault="003F66CB" w:rsidP="00BF00C0">
      <w:pPr>
        <w:numPr>
          <w:ilvl w:val="0"/>
          <w:numId w:val="9"/>
        </w:numPr>
        <w:tabs>
          <w:tab w:val="left" w:pos="7772"/>
          <w:tab w:val="left" w:pos="8312"/>
        </w:tabs>
        <w:bidi/>
        <w:spacing w:line="360" w:lineRule="auto"/>
        <w:jc w:val="both"/>
      </w:pPr>
      <w:r w:rsidRPr="002041AD">
        <w:rPr>
          <w:rtl/>
        </w:rPr>
        <w:t xml:space="preserve">מבנה כוח האדם של המציע (מס' השותפים והשכירים). </w:t>
      </w:r>
    </w:p>
    <w:p w:rsidR="003F66CB" w:rsidRPr="002041AD" w:rsidRDefault="003F66CB" w:rsidP="00BF00C0">
      <w:pPr>
        <w:numPr>
          <w:ilvl w:val="0"/>
          <w:numId w:val="9"/>
        </w:numPr>
        <w:bidi/>
        <w:spacing w:line="360" w:lineRule="auto"/>
        <w:jc w:val="both"/>
      </w:pPr>
      <w:r w:rsidRPr="002041AD">
        <w:rPr>
          <w:rtl/>
        </w:rPr>
        <w:t>קורות חיים מפורטים של מנכ"ל המציע והצוות המוצע, הכולל הצהרה על השכלתם, ניסיונם המקצועי וההשתלמויות המקצועיות שעברו. יש לצרך תעודות המעידות על השכלה, המלצות ואסמכתאות נוספות אם ישנן.</w:t>
      </w:r>
    </w:p>
    <w:p w:rsidR="003F66CB" w:rsidRPr="002041AD" w:rsidRDefault="003F66CB" w:rsidP="006B5170">
      <w:pPr>
        <w:numPr>
          <w:ilvl w:val="0"/>
          <w:numId w:val="9"/>
        </w:numPr>
        <w:tabs>
          <w:tab w:val="left" w:pos="-3394"/>
          <w:tab w:val="left" w:pos="-3214"/>
        </w:tabs>
        <w:bidi/>
        <w:spacing w:line="360" w:lineRule="auto"/>
        <w:jc w:val="both"/>
      </w:pPr>
      <w:r w:rsidRPr="002041AD">
        <w:rPr>
          <w:rtl/>
        </w:rPr>
        <w:t xml:space="preserve">ניסיון רלבנטי בנושאי  יזמות עסקית בקרב בני נוער (עד גיל 18). </w:t>
      </w:r>
    </w:p>
    <w:p w:rsidR="003F66CB" w:rsidRPr="002041AD" w:rsidRDefault="003F66CB" w:rsidP="00255832">
      <w:pPr>
        <w:bidi/>
        <w:spacing w:line="360" w:lineRule="auto"/>
        <w:jc w:val="both"/>
      </w:pPr>
    </w:p>
    <w:p w:rsidR="003F66CB" w:rsidRPr="002041AD" w:rsidRDefault="003F66CB" w:rsidP="00015650">
      <w:pPr>
        <w:tabs>
          <w:tab w:val="num" w:pos="-3934"/>
        </w:tabs>
        <w:bidi/>
        <w:spacing w:line="360" w:lineRule="auto"/>
        <w:ind w:left="386" w:hanging="360"/>
        <w:jc w:val="both"/>
        <w:rPr>
          <w:b/>
          <w:bCs/>
          <w:u w:val="single"/>
          <w:rtl/>
        </w:rPr>
      </w:pPr>
    </w:p>
    <w:p w:rsidR="003F66CB" w:rsidRPr="002041AD" w:rsidRDefault="003F66CB" w:rsidP="006D2271">
      <w:pPr>
        <w:bidi/>
        <w:spacing w:line="360" w:lineRule="auto"/>
        <w:jc w:val="both"/>
        <w:rPr>
          <w:b/>
          <w:bCs/>
          <w:sz w:val="26"/>
          <w:szCs w:val="26"/>
          <w:u w:val="single"/>
          <w:rtl/>
        </w:rPr>
      </w:pPr>
      <w:r w:rsidRPr="002041AD">
        <w:rPr>
          <w:b/>
          <w:bCs/>
          <w:sz w:val="26"/>
          <w:szCs w:val="26"/>
          <w:u w:val="single"/>
          <w:rtl/>
        </w:rPr>
        <w:t xml:space="preserve">5. מתן השירותים </w:t>
      </w:r>
    </w:p>
    <w:p w:rsidR="003F66CB" w:rsidRPr="00E3573E" w:rsidRDefault="003F66CB" w:rsidP="00BB627B">
      <w:pPr>
        <w:numPr>
          <w:ilvl w:val="0"/>
          <w:numId w:val="3"/>
        </w:numPr>
        <w:tabs>
          <w:tab w:val="clear" w:pos="720"/>
          <w:tab w:val="num" w:pos="392"/>
        </w:tabs>
        <w:bidi/>
        <w:spacing w:line="360" w:lineRule="auto"/>
        <w:ind w:left="392"/>
        <w:jc w:val="both"/>
      </w:pPr>
      <w:r w:rsidRPr="00E3573E">
        <w:rPr>
          <w:rtl/>
        </w:rPr>
        <w:t>מתן השירותים (להלן: "</w:t>
      </w:r>
      <w:r w:rsidRPr="00E3573E">
        <w:rPr>
          <w:b/>
          <w:bCs/>
          <w:rtl/>
        </w:rPr>
        <w:t>השירותים</w:t>
      </w:r>
      <w:r w:rsidRPr="00E3573E">
        <w:rPr>
          <w:rtl/>
        </w:rPr>
        <w:t>") כפי שיפורטו להלן יהיה על פי הזמנת הממונה מטעם לשכת המדע"ר, באישור</w:t>
      </w:r>
      <w:r w:rsidRPr="00E3573E">
        <w:rPr>
          <w:b/>
          <w:bCs/>
          <w:sz w:val="26"/>
          <w:szCs w:val="26"/>
          <w:rtl/>
        </w:rPr>
        <w:t xml:space="preserve"> </w:t>
      </w:r>
      <w:r w:rsidRPr="00E3573E">
        <w:rPr>
          <w:rtl/>
        </w:rPr>
        <w:t>ובחתימת</w:t>
      </w:r>
      <w:r w:rsidRPr="00E3573E">
        <w:rPr>
          <w:b/>
          <w:bCs/>
          <w:sz w:val="26"/>
          <w:szCs w:val="26"/>
          <w:rtl/>
        </w:rPr>
        <w:t xml:space="preserve"> </w:t>
      </w:r>
      <w:r w:rsidRPr="00162B8F">
        <w:rPr>
          <w:rtl/>
        </w:rPr>
        <w:t>חשבת המשרד</w:t>
      </w:r>
      <w:r w:rsidRPr="00E3573E">
        <w:rPr>
          <w:b/>
          <w:bCs/>
          <w:sz w:val="26"/>
          <w:szCs w:val="26"/>
          <w:rtl/>
        </w:rPr>
        <w:t xml:space="preserve"> </w:t>
      </w:r>
      <w:r w:rsidRPr="00E3573E">
        <w:rPr>
          <w:rtl/>
        </w:rPr>
        <w:t xml:space="preserve">ובהתאם לצרכי לשכת המדע"ר בלבד. </w:t>
      </w:r>
    </w:p>
    <w:p w:rsidR="003F66CB" w:rsidRPr="002041AD" w:rsidRDefault="003F66CB" w:rsidP="00BB627B">
      <w:pPr>
        <w:numPr>
          <w:ilvl w:val="0"/>
          <w:numId w:val="3"/>
        </w:numPr>
        <w:tabs>
          <w:tab w:val="clear" w:pos="720"/>
          <w:tab w:val="num" w:pos="392"/>
        </w:tabs>
        <w:bidi/>
        <w:spacing w:line="360" w:lineRule="auto"/>
        <w:ind w:left="392"/>
        <w:jc w:val="both"/>
      </w:pPr>
      <w:r w:rsidRPr="002041AD">
        <w:rPr>
          <w:rtl/>
        </w:rPr>
        <w:t xml:space="preserve">השירותים יינתנו על ידי המציע והצוות המקצועי שיאושר מראש ע"י </w:t>
      </w:r>
      <w:r>
        <w:rPr>
          <w:rtl/>
        </w:rPr>
        <w:t>ועדת המכרזים</w:t>
      </w:r>
      <w:r w:rsidRPr="002041AD">
        <w:rPr>
          <w:rtl/>
        </w:rPr>
        <w:t xml:space="preserve">. </w:t>
      </w:r>
    </w:p>
    <w:p w:rsidR="003F66CB" w:rsidRPr="002041AD" w:rsidRDefault="003F66CB" w:rsidP="00BB627B">
      <w:pPr>
        <w:numPr>
          <w:ilvl w:val="0"/>
          <w:numId w:val="3"/>
        </w:numPr>
        <w:tabs>
          <w:tab w:val="clear" w:pos="720"/>
          <w:tab w:val="num" w:pos="392"/>
        </w:tabs>
        <w:bidi/>
        <w:spacing w:line="360" w:lineRule="auto"/>
        <w:ind w:left="392"/>
        <w:jc w:val="both"/>
      </w:pPr>
      <w:r w:rsidRPr="002041AD">
        <w:rPr>
          <w:rtl/>
        </w:rPr>
        <w:t>לשכת המדע"ר תהיה רשאית לבקש ולקבל מהמציע במשך ביצוע השירותים שלפי מכרז זה, תוצאות חלקיות של השירותים, לרבות כל מסמך או אינפורמציה אחרת כלשהי בכל הקשור והכרוך בביצוע השירותים כאמור במכרז זה, בנוסף על הביקורת הרגילה.</w:t>
      </w:r>
    </w:p>
    <w:p w:rsidR="003F66CB" w:rsidRPr="002041AD" w:rsidRDefault="003F66CB" w:rsidP="00D16E89">
      <w:pPr>
        <w:bidi/>
        <w:spacing w:line="360" w:lineRule="auto"/>
        <w:ind w:left="32"/>
        <w:jc w:val="both"/>
      </w:pPr>
    </w:p>
    <w:p w:rsidR="003F66CB" w:rsidRPr="002041AD" w:rsidRDefault="003F66CB" w:rsidP="00594884">
      <w:pPr>
        <w:bidi/>
        <w:spacing w:line="360" w:lineRule="auto"/>
        <w:ind w:left="26"/>
        <w:jc w:val="both"/>
        <w:rPr>
          <w:b/>
          <w:bCs/>
          <w:sz w:val="26"/>
          <w:szCs w:val="26"/>
          <w:u w:val="single"/>
          <w:rtl/>
        </w:rPr>
      </w:pPr>
      <w:r w:rsidRPr="002041AD">
        <w:rPr>
          <w:b/>
          <w:bCs/>
          <w:sz w:val="26"/>
          <w:szCs w:val="26"/>
          <w:u w:val="single"/>
          <w:rtl/>
        </w:rPr>
        <w:t>6. פירוט השירותים</w:t>
      </w:r>
    </w:p>
    <w:p w:rsidR="003F66CB" w:rsidRPr="002041AD" w:rsidRDefault="003F66CB" w:rsidP="00594884">
      <w:pPr>
        <w:bidi/>
        <w:spacing w:line="360" w:lineRule="auto"/>
        <w:ind w:left="26"/>
        <w:jc w:val="both"/>
        <w:rPr>
          <w:b/>
          <w:bCs/>
          <w:sz w:val="26"/>
          <w:szCs w:val="26"/>
          <w:u w:val="single"/>
          <w:rtl/>
        </w:rPr>
      </w:pPr>
      <w:r w:rsidRPr="002041AD">
        <w:rPr>
          <w:rtl/>
        </w:rPr>
        <w:t>השירותים שיוזמנו מהמציע הזוכה יכללו, בין היתר:</w:t>
      </w:r>
      <w:r w:rsidRPr="002041AD">
        <w:rPr>
          <w:b/>
          <w:bCs/>
          <w:sz w:val="26"/>
          <w:szCs w:val="26"/>
          <w:u w:val="single"/>
          <w:rtl/>
        </w:rPr>
        <w:t xml:space="preserve"> </w:t>
      </w:r>
    </w:p>
    <w:p w:rsidR="003F66CB" w:rsidRPr="002041AD" w:rsidRDefault="003F66CB" w:rsidP="00594884">
      <w:pPr>
        <w:numPr>
          <w:ilvl w:val="0"/>
          <w:numId w:val="16"/>
        </w:numPr>
        <w:bidi/>
        <w:spacing w:line="360" w:lineRule="auto"/>
        <w:jc w:val="both"/>
        <w:rPr>
          <w:rtl/>
        </w:rPr>
      </w:pPr>
      <w:r w:rsidRPr="002041AD">
        <w:rPr>
          <w:rtl/>
        </w:rPr>
        <w:t xml:space="preserve">הקמת מערכת להנחלת יסודות היזמות בקרב בני נוער. </w:t>
      </w:r>
    </w:p>
    <w:p w:rsidR="003F66CB" w:rsidRPr="002041AD" w:rsidRDefault="003F66CB" w:rsidP="00A57CD4">
      <w:pPr>
        <w:numPr>
          <w:ilvl w:val="0"/>
          <w:numId w:val="16"/>
        </w:numPr>
        <w:bidi/>
        <w:spacing w:line="360" w:lineRule="auto"/>
        <w:jc w:val="both"/>
        <w:rPr>
          <w:rtl/>
        </w:rPr>
      </w:pPr>
      <w:r w:rsidRPr="002041AD">
        <w:rPr>
          <w:rtl/>
        </w:rPr>
        <w:t>הקמת מנגנון למשיכת בני נוער בבתי ספר לפעילות יזמית עסקית והקמת קבוצות יזמים</w:t>
      </w:r>
      <w:r w:rsidRPr="005C5F0B">
        <w:rPr>
          <w:rtl/>
        </w:rPr>
        <w:t xml:space="preserve"> </w:t>
      </w:r>
      <w:r>
        <w:rPr>
          <w:rtl/>
        </w:rPr>
        <w:t>בדרום או בצפון הארץ</w:t>
      </w:r>
      <w:r w:rsidRPr="002041AD">
        <w:rPr>
          <w:rtl/>
        </w:rPr>
        <w:t>.</w:t>
      </w:r>
    </w:p>
    <w:p w:rsidR="003F66CB" w:rsidRPr="002041AD" w:rsidRDefault="003F66CB" w:rsidP="00594884">
      <w:pPr>
        <w:numPr>
          <w:ilvl w:val="0"/>
          <w:numId w:val="16"/>
        </w:numPr>
        <w:bidi/>
        <w:spacing w:line="360" w:lineRule="auto"/>
        <w:jc w:val="both"/>
        <w:rPr>
          <w:rtl/>
        </w:rPr>
      </w:pPr>
      <w:r w:rsidRPr="002041AD">
        <w:rPr>
          <w:rtl/>
        </w:rPr>
        <w:t>הנחיית קבוצות נוער להקמת חברות עסקיות רווחיות וליווי במהלך הפעלתן המעשית.</w:t>
      </w:r>
    </w:p>
    <w:p w:rsidR="003F66CB" w:rsidRPr="002041AD" w:rsidRDefault="003F66CB" w:rsidP="00594884">
      <w:pPr>
        <w:numPr>
          <w:ilvl w:val="0"/>
          <w:numId w:val="16"/>
        </w:numPr>
        <w:bidi/>
        <w:spacing w:line="360" w:lineRule="auto"/>
        <w:jc w:val="both"/>
        <w:rPr>
          <w:rtl/>
        </w:rPr>
      </w:pPr>
      <w:r w:rsidRPr="002041AD">
        <w:rPr>
          <w:rtl/>
        </w:rPr>
        <w:t>הנחיית קבוצות נוער לפיתוח מוצרים חדשניים, ייצורם ושיווקם.</w:t>
      </w:r>
    </w:p>
    <w:p w:rsidR="003F66CB" w:rsidRPr="002041AD" w:rsidRDefault="003F66CB" w:rsidP="00594884">
      <w:pPr>
        <w:numPr>
          <w:ilvl w:val="0"/>
          <w:numId w:val="16"/>
        </w:numPr>
        <w:bidi/>
        <w:spacing w:line="360" w:lineRule="auto"/>
        <w:jc w:val="both"/>
        <w:rPr>
          <w:rtl/>
        </w:rPr>
      </w:pPr>
      <w:r w:rsidRPr="002041AD">
        <w:rPr>
          <w:rtl/>
        </w:rPr>
        <w:t xml:space="preserve">העמדת מנחים מתאימים מתוך התעשייה והאקדמיה לצורך ליווי קבוצות היזמים הצעירים. </w:t>
      </w:r>
    </w:p>
    <w:p w:rsidR="003F66CB" w:rsidRPr="002041AD" w:rsidRDefault="003F66CB" w:rsidP="00E07CDF">
      <w:pPr>
        <w:numPr>
          <w:ilvl w:val="0"/>
          <w:numId w:val="16"/>
        </w:numPr>
        <w:bidi/>
        <w:spacing w:line="360" w:lineRule="auto"/>
        <w:jc w:val="both"/>
        <w:rPr>
          <w:rtl/>
        </w:rPr>
      </w:pPr>
      <w:r w:rsidRPr="002041AD">
        <w:rPr>
          <w:rtl/>
        </w:rPr>
        <w:t>חיבור היזמים הצעירים לחממות הטכנולוגיות תוך חשיפתם למיזמים המפותחים בהן ותוך הפעלת המומחים בחממות בהנחיה, הדרכה וסיוע מקצועי לקבוצות היזמים הצעירים.</w:t>
      </w:r>
    </w:p>
    <w:p w:rsidR="003F66CB" w:rsidRPr="002041AD" w:rsidRDefault="003F66CB" w:rsidP="00E07CDF">
      <w:pPr>
        <w:numPr>
          <w:ilvl w:val="0"/>
          <w:numId w:val="16"/>
        </w:numPr>
        <w:bidi/>
        <w:spacing w:line="360" w:lineRule="auto"/>
        <w:jc w:val="both"/>
      </w:pPr>
      <w:r w:rsidRPr="002041AD">
        <w:rPr>
          <w:rtl/>
        </w:rPr>
        <w:t>יצירת כלים ודרכי התקשרות במטרה לשלב את פעילות היזמות של בני הנוער בישראל בפעילות ב</w:t>
      </w:r>
      <w:r>
        <w:rPr>
          <w:rtl/>
        </w:rPr>
        <w:t>י</w:t>
      </w:r>
      <w:r w:rsidRPr="002041AD">
        <w:rPr>
          <w:rtl/>
        </w:rPr>
        <w:t xml:space="preserve">נלאומית בנושא זה. </w:t>
      </w:r>
    </w:p>
    <w:p w:rsidR="003F66CB" w:rsidRPr="002041AD" w:rsidRDefault="003F66CB" w:rsidP="000D151A">
      <w:pPr>
        <w:tabs>
          <w:tab w:val="num" w:pos="-4114"/>
        </w:tabs>
        <w:bidi/>
        <w:spacing w:line="360" w:lineRule="auto"/>
        <w:jc w:val="both"/>
        <w:rPr>
          <w:rtl/>
        </w:rPr>
      </w:pPr>
    </w:p>
    <w:p w:rsidR="003F66CB" w:rsidRPr="002041AD" w:rsidRDefault="003F66CB" w:rsidP="00C35FB2">
      <w:pPr>
        <w:tabs>
          <w:tab w:val="num" w:pos="-4114"/>
        </w:tabs>
        <w:bidi/>
        <w:spacing w:line="360" w:lineRule="auto"/>
        <w:ind w:left="26"/>
        <w:jc w:val="both"/>
        <w:rPr>
          <w:b/>
          <w:bCs/>
          <w:sz w:val="26"/>
          <w:szCs w:val="26"/>
          <w:u w:val="single"/>
          <w:rtl/>
        </w:rPr>
      </w:pPr>
      <w:r w:rsidRPr="002041AD">
        <w:rPr>
          <w:b/>
          <w:bCs/>
          <w:sz w:val="26"/>
          <w:szCs w:val="26"/>
          <w:u w:val="single"/>
        </w:rPr>
        <w:t>7</w:t>
      </w:r>
      <w:r w:rsidRPr="002041AD">
        <w:rPr>
          <w:b/>
          <w:bCs/>
          <w:sz w:val="26"/>
          <w:szCs w:val="26"/>
          <w:u w:val="single"/>
          <w:rtl/>
        </w:rPr>
        <w:t xml:space="preserve">. אמות המידה לבחירת ההצעות הזוכות: </w:t>
      </w:r>
    </w:p>
    <w:p w:rsidR="003F66CB" w:rsidRPr="002041AD" w:rsidRDefault="003F66CB" w:rsidP="000D151A">
      <w:pPr>
        <w:numPr>
          <w:ilvl w:val="0"/>
          <w:numId w:val="6"/>
        </w:numPr>
        <w:bidi/>
        <w:spacing w:line="360" w:lineRule="auto"/>
      </w:pPr>
      <w:r w:rsidRPr="002041AD">
        <w:rPr>
          <w:rtl/>
        </w:rPr>
        <w:t xml:space="preserve">אמות המידה לבחירת המציעים הזוכים תהיינה כמפורט להלן: -  </w:t>
      </w:r>
    </w:p>
    <w:p w:rsidR="003F66CB" w:rsidRPr="002041AD" w:rsidRDefault="003F66CB" w:rsidP="00E60696">
      <w:pPr>
        <w:numPr>
          <w:ilvl w:val="1"/>
          <w:numId w:val="3"/>
        </w:numPr>
        <w:bidi/>
        <w:spacing w:line="360" w:lineRule="auto"/>
      </w:pPr>
      <w:r>
        <w:rPr>
          <w:rtl/>
        </w:rPr>
        <w:t>40</w:t>
      </w:r>
      <w:r w:rsidRPr="002041AD">
        <w:rPr>
          <w:rtl/>
        </w:rPr>
        <w:t xml:space="preserve">% - איכות הניסיון של המציע – עבודה עם יזמים צעירים בגילאים עד 18. </w:t>
      </w:r>
    </w:p>
    <w:p w:rsidR="003F66CB" w:rsidRPr="002041AD" w:rsidRDefault="003F66CB" w:rsidP="00A72A64">
      <w:pPr>
        <w:numPr>
          <w:ilvl w:val="1"/>
          <w:numId w:val="3"/>
        </w:numPr>
        <w:bidi/>
        <w:spacing w:line="360" w:lineRule="auto"/>
      </w:pPr>
      <w:r>
        <w:rPr>
          <w:rtl/>
        </w:rPr>
        <w:t>20</w:t>
      </w:r>
      <w:r w:rsidRPr="002041AD">
        <w:rPr>
          <w:rtl/>
        </w:rPr>
        <w:t xml:space="preserve">% - היקף הניסיון של המציע – עבודה עם יזמים צעירים בגילאים עד 18. </w:t>
      </w:r>
    </w:p>
    <w:p w:rsidR="003F66CB" w:rsidRPr="002041AD" w:rsidRDefault="003F66CB" w:rsidP="0025254F">
      <w:pPr>
        <w:numPr>
          <w:ilvl w:val="1"/>
          <w:numId w:val="3"/>
        </w:numPr>
        <w:bidi/>
        <w:spacing w:line="360" w:lineRule="auto"/>
      </w:pPr>
      <w:r>
        <w:rPr>
          <w:rtl/>
        </w:rPr>
        <w:t>20</w:t>
      </w:r>
      <w:r w:rsidRPr="002041AD">
        <w:rPr>
          <w:rtl/>
        </w:rPr>
        <w:t xml:space="preserve">% - </w:t>
      </w:r>
      <w:r>
        <w:rPr>
          <w:rtl/>
        </w:rPr>
        <w:t xml:space="preserve">מידת </w:t>
      </w:r>
      <w:r w:rsidRPr="002041AD">
        <w:rPr>
          <w:rtl/>
        </w:rPr>
        <w:t>פעילות באזורי</w:t>
      </w:r>
      <w:r>
        <w:rPr>
          <w:rtl/>
        </w:rPr>
        <w:t xml:space="preserve"> עדיפות לאומית כהגדרתם בסעיף 3א(א1) לחוק חובת המכרזים, התשנ"ב-1992 וב</w:t>
      </w:r>
      <w:r w:rsidRPr="007A3EE0">
        <w:rPr>
          <w:rtl/>
        </w:rPr>
        <w:t xml:space="preserve">תקנות חובת המכרזים (העדפת תוצרת מאזורי עדיפות לאומית), </w:t>
      </w:r>
      <w:r>
        <w:rPr>
          <w:rtl/>
        </w:rPr>
        <w:t>ה</w:t>
      </w:r>
      <w:r w:rsidRPr="007A3EE0">
        <w:rPr>
          <w:rtl/>
        </w:rPr>
        <w:t>תשנ"ח-1998</w:t>
      </w:r>
      <w:r>
        <w:rPr>
          <w:rtl/>
        </w:rPr>
        <w:t xml:space="preserve"> (להלן: </w:t>
      </w:r>
      <w:r w:rsidRPr="0025254F">
        <w:rPr>
          <w:rtl/>
        </w:rPr>
        <w:t>"</w:t>
      </w:r>
      <w:r w:rsidRPr="0025254F">
        <w:rPr>
          <w:b/>
          <w:bCs/>
          <w:rtl/>
        </w:rPr>
        <w:t>אזורי עדיפות לאומית</w:t>
      </w:r>
      <w:r>
        <w:rPr>
          <w:rtl/>
        </w:rPr>
        <w:t>")</w:t>
      </w:r>
      <w:r w:rsidRPr="002041AD">
        <w:rPr>
          <w:rtl/>
        </w:rPr>
        <w:t>, ב</w:t>
      </w:r>
      <w:r>
        <w:rPr>
          <w:rtl/>
        </w:rPr>
        <w:t xml:space="preserve">קרב </w:t>
      </w:r>
      <w:r w:rsidRPr="002041AD">
        <w:rPr>
          <w:rtl/>
        </w:rPr>
        <w:t>אוכלוסיות מיעוטים וב</w:t>
      </w:r>
      <w:r>
        <w:rPr>
          <w:rtl/>
        </w:rPr>
        <w:t xml:space="preserve">קרב </w:t>
      </w:r>
      <w:r w:rsidRPr="002041AD">
        <w:rPr>
          <w:rtl/>
        </w:rPr>
        <w:t xml:space="preserve">אוכלוסיות שנדרש לגביהן טיפול מיוחד. </w:t>
      </w:r>
    </w:p>
    <w:p w:rsidR="003F66CB" w:rsidRPr="002041AD" w:rsidRDefault="003F66CB" w:rsidP="000B4261">
      <w:pPr>
        <w:numPr>
          <w:ilvl w:val="1"/>
          <w:numId w:val="3"/>
        </w:numPr>
        <w:bidi/>
        <w:spacing w:line="360" w:lineRule="auto"/>
      </w:pPr>
      <w:r>
        <w:rPr>
          <w:rtl/>
        </w:rPr>
        <w:t>20</w:t>
      </w:r>
      <w:r w:rsidRPr="002041AD">
        <w:rPr>
          <w:rtl/>
        </w:rPr>
        <w:t>%- איכות, בהירות ופירוט תוכנית הפעל</w:t>
      </w:r>
      <w:r>
        <w:rPr>
          <w:rtl/>
        </w:rPr>
        <w:t>ה שנתית</w:t>
      </w:r>
      <w:r w:rsidRPr="002041AD">
        <w:rPr>
          <w:rtl/>
        </w:rPr>
        <w:t>.</w:t>
      </w:r>
    </w:p>
    <w:p w:rsidR="003F66CB" w:rsidRPr="002041AD" w:rsidRDefault="003F66CB" w:rsidP="000D151A">
      <w:pPr>
        <w:bidi/>
        <w:spacing w:line="360" w:lineRule="auto"/>
        <w:ind w:left="1080"/>
      </w:pPr>
    </w:p>
    <w:p w:rsidR="003F66CB" w:rsidRPr="002041AD" w:rsidRDefault="003F66CB" w:rsidP="00E60696">
      <w:pPr>
        <w:numPr>
          <w:ilvl w:val="0"/>
          <w:numId w:val="6"/>
        </w:numPr>
        <w:bidi/>
        <w:spacing w:line="360" w:lineRule="auto"/>
        <w:jc w:val="both"/>
      </w:pPr>
      <w:r w:rsidRPr="002041AD">
        <w:rPr>
          <w:rtl/>
        </w:rPr>
        <w:t>ההצעה הטובה ביותר היא ההצעה שקיבלה את הניקוד הגבוה ביותר בשקלול כל אמות המידה המפורטות לעיל.</w:t>
      </w:r>
    </w:p>
    <w:p w:rsidR="003F66CB" w:rsidRPr="002041AD" w:rsidRDefault="003F66CB" w:rsidP="00FA1A5B">
      <w:pPr>
        <w:numPr>
          <w:ilvl w:val="0"/>
          <w:numId w:val="6"/>
        </w:numPr>
        <w:bidi/>
        <w:spacing w:line="360" w:lineRule="auto"/>
        <w:jc w:val="both"/>
      </w:pPr>
      <w:r w:rsidRPr="00FA1A5B">
        <w:rPr>
          <w:rtl/>
        </w:rPr>
        <w:t>ועדת המכרזים</w:t>
      </w:r>
      <w:r w:rsidRPr="002041AD">
        <w:rPr>
          <w:rtl/>
        </w:rPr>
        <w:t xml:space="preserve"> תודיע למציעים על החלטותיה. </w:t>
      </w:r>
      <w:r w:rsidRPr="00FA1A5B">
        <w:rPr>
          <w:rtl/>
        </w:rPr>
        <w:t>ועדת המכרזים</w:t>
      </w:r>
      <w:r w:rsidRPr="002041AD" w:rsidDel="00FA1A5B">
        <w:rPr>
          <w:rtl/>
        </w:rPr>
        <w:t xml:space="preserve"> </w:t>
      </w:r>
      <w:r w:rsidRPr="002041AD">
        <w:rPr>
          <w:rtl/>
        </w:rPr>
        <w:t>שומרת על זכותה שלא לקבל את ההצעה שתזכה לציון הגבוה ביותר בכפוף להוראות הקבועות לעניין זה בתקנות חובת המכרזים.</w:t>
      </w:r>
    </w:p>
    <w:p w:rsidR="003F66CB" w:rsidRPr="00FA1A5B" w:rsidRDefault="003F66CB" w:rsidP="00E60696">
      <w:pPr>
        <w:bidi/>
        <w:spacing w:line="360" w:lineRule="auto"/>
        <w:ind w:left="26"/>
        <w:rPr>
          <w:b/>
          <w:bCs/>
          <w:u w:val="single"/>
          <w:rtl/>
        </w:rPr>
      </w:pPr>
    </w:p>
    <w:p w:rsidR="003F66CB" w:rsidRPr="002041AD" w:rsidRDefault="003F66CB" w:rsidP="00E60696">
      <w:pPr>
        <w:bidi/>
        <w:spacing w:line="360" w:lineRule="auto"/>
        <w:ind w:left="26"/>
        <w:rPr>
          <w:b/>
          <w:bCs/>
          <w:u w:val="single"/>
          <w:rtl/>
        </w:rPr>
      </w:pPr>
      <w:r w:rsidRPr="002041AD">
        <w:rPr>
          <w:b/>
          <w:bCs/>
          <w:u w:val="single"/>
          <w:rtl/>
        </w:rPr>
        <w:t>אמת מידה איכות הניסיון של המציע</w:t>
      </w:r>
    </w:p>
    <w:p w:rsidR="003F66CB" w:rsidRPr="002041AD" w:rsidRDefault="003F66CB" w:rsidP="00E60696">
      <w:pPr>
        <w:pStyle w:val="BlockText"/>
        <w:numPr>
          <w:ilvl w:val="0"/>
          <w:numId w:val="7"/>
        </w:numPr>
        <w:spacing w:line="360" w:lineRule="auto"/>
        <w:ind w:right="0"/>
        <w:rPr>
          <w:rFonts w:ascii="David" w:eastAsia="Times New Roman" w:hAnsi="Arial"/>
          <w:sz w:val="24"/>
          <w:szCs w:val="24"/>
        </w:rPr>
      </w:pPr>
      <w:r w:rsidRPr="002041AD">
        <w:rPr>
          <w:sz w:val="24"/>
          <w:szCs w:val="24"/>
          <w:rtl/>
        </w:rPr>
        <w:t xml:space="preserve">המציע יתאר את תחומי התמחותו, תקופת פעילותו, היקף ומהות פרויקטים מרכזיים בהם לקח חלק ארי. </w:t>
      </w:r>
    </w:p>
    <w:p w:rsidR="003F66CB" w:rsidRPr="002041AD" w:rsidRDefault="003F66CB" w:rsidP="00322BB7">
      <w:pPr>
        <w:pStyle w:val="BlockText"/>
        <w:numPr>
          <w:ilvl w:val="0"/>
          <w:numId w:val="7"/>
        </w:numPr>
        <w:spacing w:line="360" w:lineRule="auto"/>
        <w:ind w:right="0"/>
        <w:rPr>
          <w:rFonts w:ascii="David" w:eastAsia="Times New Roman" w:hAnsi="Arial"/>
          <w:sz w:val="24"/>
          <w:szCs w:val="24"/>
        </w:rPr>
      </w:pPr>
      <w:r w:rsidRPr="002041AD">
        <w:rPr>
          <w:sz w:val="24"/>
          <w:szCs w:val="24"/>
          <w:rtl/>
        </w:rPr>
        <w:t>ניסיון מקצועי ייחשב ניסיון של הצוות המקצועי בתחום הרלוונטי לפי מכרז זה.</w:t>
      </w:r>
    </w:p>
    <w:p w:rsidR="003F66CB" w:rsidRPr="002041AD" w:rsidRDefault="003F66CB" w:rsidP="00B90254">
      <w:pPr>
        <w:pStyle w:val="BlockText"/>
        <w:numPr>
          <w:ilvl w:val="0"/>
          <w:numId w:val="7"/>
        </w:numPr>
        <w:spacing w:line="360" w:lineRule="auto"/>
        <w:ind w:right="0"/>
        <w:rPr>
          <w:rFonts w:ascii="David" w:eastAsia="Times New Roman" w:hAnsi="Arial"/>
          <w:sz w:val="24"/>
          <w:szCs w:val="24"/>
        </w:rPr>
      </w:pPr>
      <w:r w:rsidRPr="002041AD">
        <w:rPr>
          <w:sz w:val="24"/>
          <w:szCs w:val="24"/>
          <w:rtl/>
        </w:rPr>
        <w:t>ניקוד המציע ייקבע על פי שיקול דעתה של ועדת המכרזים ובהתחשב בפרמטרים הבאים: הפעילויות אותן ליווה המציע, התרשמות כללית מהמציע וכל פרמטר אחר אשר לדעת ועדת המכרזים יהיה בו כדי לקבוע את איכות הניסיון של המציע.</w:t>
      </w:r>
    </w:p>
    <w:p w:rsidR="003F66CB" w:rsidRPr="002041AD" w:rsidRDefault="003F66CB" w:rsidP="00E60696">
      <w:pPr>
        <w:pStyle w:val="BlockText"/>
        <w:numPr>
          <w:ilvl w:val="0"/>
          <w:numId w:val="7"/>
        </w:numPr>
        <w:spacing w:line="360" w:lineRule="auto"/>
        <w:ind w:right="0"/>
        <w:rPr>
          <w:rFonts w:ascii="David" w:eastAsia="Times New Roman" w:hAnsi="Arial"/>
          <w:sz w:val="24"/>
          <w:szCs w:val="24"/>
        </w:rPr>
      </w:pPr>
      <w:r w:rsidRPr="002041AD">
        <w:rPr>
          <w:sz w:val="24"/>
          <w:szCs w:val="24"/>
          <w:rtl/>
        </w:rPr>
        <w:t>ועדת המכרזים תתחשב בניסיון קודם של המשרד עם המציע, במידה וישנו.</w:t>
      </w:r>
    </w:p>
    <w:p w:rsidR="003F66CB" w:rsidRPr="002041AD" w:rsidRDefault="003F66CB" w:rsidP="00E60696">
      <w:pPr>
        <w:pStyle w:val="BlockText"/>
        <w:numPr>
          <w:ilvl w:val="0"/>
          <w:numId w:val="7"/>
        </w:numPr>
        <w:spacing w:line="360" w:lineRule="auto"/>
        <w:ind w:right="0"/>
        <w:rPr>
          <w:rFonts w:ascii="David" w:eastAsia="Times New Roman" w:hAnsi="Arial"/>
          <w:sz w:val="24"/>
          <w:szCs w:val="24"/>
        </w:rPr>
      </w:pPr>
      <w:r w:rsidRPr="002041AD">
        <w:rPr>
          <w:sz w:val="24"/>
          <w:szCs w:val="24"/>
          <w:rtl/>
        </w:rPr>
        <w:t>ועדת המכרזים תתחשב בדוגמאות אותן צרף המציע להצעתו.</w:t>
      </w:r>
    </w:p>
    <w:p w:rsidR="003F66CB" w:rsidRPr="002041AD" w:rsidRDefault="003F66CB" w:rsidP="00E60696">
      <w:pPr>
        <w:pStyle w:val="BlockText"/>
        <w:numPr>
          <w:ilvl w:val="0"/>
          <w:numId w:val="7"/>
        </w:numPr>
        <w:spacing w:line="360" w:lineRule="auto"/>
        <w:ind w:right="0"/>
        <w:rPr>
          <w:rFonts w:ascii="David" w:eastAsia="Times New Roman" w:hAnsi="Arial"/>
          <w:sz w:val="24"/>
          <w:szCs w:val="24"/>
        </w:rPr>
      </w:pPr>
      <w:r w:rsidRPr="002041AD">
        <w:rPr>
          <w:sz w:val="24"/>
          <w:szCs w:val="24"/>
          <w:rtl/>
        </w:rPr>
        <w:t>ועדת המכרזים או מי מטעמה, רשאית, לפי שיקול דעתה הבלעדי, לפנות לגורמים אשר קיבלו שירותים מהמציע, לשם קבלת פרטים אודות טיב השירות שקיבלו ושביעות רצונם ממנו.</w:t>
      </w:r>
    </w:p>
    <w:p w:rsidR="003F66CB" w:rsidRPr="002041AD" w:rsidRDefault="003F66CB" w:rsidP="00E60696">
      <w:pPr>
        <w:pStyle w:val="BlockText"/>
        <w:spacing w:line="360" w:lineRule="auto"/>
        <w:ind w:right="0"/>
        <w:rPr>
          <w:sz w:val="24"/>
          <w:szCs w:val="24"/>
          <w:rtl/>
        </w:rPr>
      </w:pPr>
    </w:p>
    <w:p w:rsidR="003F66CB" w:rsidRPr="002041AD" w:rsidRDefault="003F66CB" w:rsidP="00E60696">
      <w:pPr>
        <w:pStyle w:val="BlockText"/>
        <w:spacing w:line="360" w:lineRule="auto"/>
        <w:ind w:left="26" w:right="0"/>
        <w:rPr>
          <w:rFonts w:ascii="David" w:eastAsia="Times New Roman" w:hAnsi="Arial"/>
          <w:sz w:val="24"/>
          <w:szCs w:val="24"/>
        </w:rPr>
      </w:pPr>
      <w:r w:rsidRPr="002041AD">
        <w:rPr>
          <w:b/>
          <w:bCs/>
          <w:sz w:val="24"/>
          <w:szCs w:val="24"/>
          <w:u w:val="single"/>
          <w:rtl/>
        </w:rPr>
        <w:t>אמת מידה היקף הניסיון של המציע</w:t>
      </w:r>
    </w:p>
    <w:p w:rsidR="003F66CB" w:rsidRPr="002041AD" w:rsidRDefault="003F66CB" w:rsidP="002F761F">
      <w:pPr>
        <w:numPr>
          <w:ilvl w:val="0"/>
          <w:numId w:val="12"/>
        </w:numPr>
        <w:bidi/>
        <w:spacing w:line="360" w:lineRule="auto"/>
        <w:jc w:val="both"/>
      </w:pPr>
      <w:r w:rsidRPr="002041AD">
        <w:rPr>
          <w:rtl/>
        </w:rPr>
        <w:t>המציע יפרט את תקופת ניסיונו במתן השירותים נשוא מכרז זה (מספר העבודות וההיקף בהן בכל שנה).</w:t>
      </w:r>
    </w:p>
    <w:p w:rsidR="003F66CB" w:rsidRPr="002041AD" w:rsidRDefault="003F66CB" w:rsidP="00685F0D">
      <w:pPr>
        <w:numPr>
          <w:ilvl w:val="0"/>
          <w:numId w:val="12"/>
        </w:numPr>
        <w:bidi/>
        <w:spacing w:line="360" w:lineRule="auto"/>
        <w:jc w:val="both"/>
        <w:rPr>
          <w:rtl/>
        </w:rPr>
      </w:pPr>
      <w:r w:rsidRPr="002041AD">
        <w:rPr>
          <w:rtl/>
        </w:rPr>
        <w:t>הניקוד המרבי יינתן ככל  שמגוון העבודות שבוצעו רחב ומקיף נושאים הקשורים ליזמות עסקית וחדשנית בקרב בני נוער עד גיל 18.</w:t>
      </w:r>
    </w:p>
    <w:p w:rsidR="003F66CB" w:rsidRPr="002041AD" w:rsidRDefault="003F66CB" w:rsidP="00E0653A">
      <w:pPr>
        <w:numPr>
          <w:ilvl w:val="0"/>
          <w:numId w:val="12"/>
        </w:numPr>
        <w:bidi/>
        <w:spacing w:line="360" w:lineRule="auto"/>
        <w:jc w:val="both"/>
      </w:pPr>
      <w:r w:rsidRPr="002041AD">
        <w:rPr>
          <w:rtl/>
        </w:rPr>
        <w:t>המציע יפרט בנפרד את מס' החברות, מספר העבודות וסוגי השירותים שנתן בחמש השנים האחרונות שקדמו לפרסום המכרז, הרלבנטיות לשירותים המפורטים במכרז זה.</w:t>
      </w:r>
    </w:p>
    <w:p w:rsidR="003F66CB" w:rsidRPr="002041AD" w:rsidRDefault="003F66CB" w:rsidP="00E60696">
      <w:pPr>
        <w:bidi/>
        <w:spacing w:line="360" w:lineRule="auto"/>
        <w:jc w:val="both"/>
        <w:rPr>
          <w:rtl/>
        </w:rPr>
      </w:pPr>
    </w:p>
    <w:p w:rsidR="003F66CB" w:rsidRPr="002041AD" w:rsidRDefault="003F66CB" w:rsidP="00E60696">
      <w:pPr>
        <w:bidi/>
        <w:spacing w:line="360" w:lineRule="auto"/>
        <w:ind w:left="26"/>
        <w:jc w:val="both"/>
        <w:rPr>
          <w:b/>
          <w:bCs/>
          <w:u w:val="single"/>
          <w:rtl/>
        </w:rPr>
      </w:pPr>
      <w:r w:rsidRPr="002041AD">
        <w:rPr>
          <w:b/>
          <w:bCs/>
          <w:u w:val="single"/>
          <w:rtl/>
        </w:rPr>
        <w:t>אמת מידה – פעילות באזורי</w:t>
      </w:r>
      <w:r>
        <w:rPr>
          <w:b/>
          <w:bCs/>
          <w:u w:val="single"/>
          <w:rtl/>
        </w:rPr>
        <w:t xml:space="preserve"> עדיפות לאומית</w:t>
      </w:r>
      <w:r w:rsidRPr="002041AD">
        <w:rPr>
          <w:b/>
          <w:bCs/>
          <w:u w:val="single"/>
          <w:rtl/>
        </w:rPr>
        <w:t>, ב</w:t>
      </w:r>
      <w:r>
        <w:rPr>
          <w:b/>
          <w:bCs/>
          <w:u w:val="single"/>
          <w:rtl/>
        </w:rPr>
        <w:t xml:space="preserve">קרב </w:t>
      </w:r>
      <w:r w:rsidRPr="002041AD">
        <w:rPr>
          <w:b/>
          <w:bCs/>
          <w:u w:val="single"/>
          <w:rtl/>
        </w:rPr>
        <w:t>אוכלוסיות מיעוטים וב</w:t>
      </w:r>
      <w:r>
        <w:rPr>
          <w:b/>
          <w:bCs/>
          <w:u w:val="single"/>
          <w:rtl/>
        </w:rPr>
        <w:t xml:space="preserve">קרב </w:t>
      </w:r>
      <w:r w:rsidRPr="002041AD">
        <w:rPr>
          <w:b/>
          <w:bCs/>
          <w:u w:val="single"/>
          <w:rtl/>
        </w:rPr>
        <w:t>אוכלוסיות שנדרש לגביהן טיפול מיוחד</w:t>
      </w:r>
    </w:p>
    <w:p w:rsidR="003F66CB" w:rsidRPr="002041AD" w:rsidRDefault="003F66CB" w:rsidP="00E60696">
      <w:pPr>
        <w:bidi/>
        <w:spacing w:line="360" w:lineRule="auto"/>
        <w:ind w:left="52"/>
        <w:rPr>
          <w:rtl/>
        </w:rPr>
      </w:pPr>
    </w:p>
    <w:p w:rsidR="003F66CB" w:rsidRPr="002041AD" w:rsidRDefault="003F66CB" w:rsidP="00E2189A">
      <w:pPr>
        <w:tabs>
          <w:tab w:val="left" w:pos="8306"/>
        </w:tabs>
        <w:bidi/>
        <w:spacing w:line="360" w:lineRule="auto"/>
        <w:ind w:left="52"/>
        <w:jc w:val="both"/>
        <w:rPr>
          <w:rtl/>
        </w:rPr>
      </w:pPr>
      <w:r w:rsidRPr="002041AD">
        <w:rPr>
          <w:rtl/>
        </w:rPr>
        <w:t>המציע יציין ויפרט היקף פעילותו באזורי</w:t>
      </w:r>
      <w:r>
        <w:rPr>
          <w:rtl/>
        </w:rPr>
        <w:t xml:space="preserve"> עדיפות לאומית בדרום הארץ או בצפונה </w:t>
      </w:r>
      <w:r w:rsidRPr="002041AD">
        <w:rPr>
          <w:rtl/>
        </w:rPr>
        <w:t>(יש לציין את שמות היישובים ב</w:t>
      </w:r>
      <w:r>
        <w:rPr>
          <w:rtl/>
        </w:rPr>
        <w:t>אזורי עדיפות לאומית</w:t>
      </w:r>
      <w:r w:rsidRPr="002041AD">
        <w:rPr>
          <w:rtl/>
        </w:rPr>
        <w:t xml:space="preserve"> בהם הוא </w:t>
      </w:r>
      <w:r>
        <w:rPr>
          <w:rtl/>
        </w:rPr>
        <w:t>מעוניין לפעול</w:t>
      </w:r>
      <w:r w:rsidRPr="002041AD">
        <w:rPr>
          <w:rtl/>
        </w:rPr>
        <w:t xml:space="preserve">), פעילותו </w:t>
      </w:r>
      <w:r>
        <w:rPr>
          <w:rtl/>
        </w:rPr>
        <w:t>בקרב</w:t>
      </w:r>
      <w:r w:rsidRPr="002041AD">
        <w:rPr>
          <w:rtl/>
        </w:rPr>
        <w:t xml:space="preserve"> אוכלוסיות מיעוטים ופעילותו </w:t>
      </w:r>
      <w:r>
        <w:rPr>
          <w:rtl/>
        </w:rPr>
        <w:t>בקרב</w:t>
      </w:r>
      <w:r w:rsidRPr="002041AD">
        <w:rPr>
          <w:rtl/>
        </w:rPr>
        <w:t xml:space="preserve"> אוכלוסיות שנדרש לגביה</w:t>
      </w:r>
      <w:r>
        <w:rPr>
          <w:rtl/>
        </w:rPr>
        <w:t>ן</w:t>
      </w:r>
      <w:r w:rsidRPr="002041AD">
        <w:rPr>
          <w:rtl/>
        </w:rPr>
        <w:t xml:space="preserve"> טיפול מיוחד (על המציע לפרט את מאפייניה המיוחדים של אוכלוסיה זו ואת היקף הפעילות עם אוכלוסיה זו). </w:t>
      </w:r>
    </w:p>
    <w:p w:rsidR="003F66CB" w:rsidRPr="002041AD" w:rsidRDefault="003F66CB" w:rsidP="000D151A">
      <w:pPr>
        <w:bidi/>
        <w:spacing w:line="360" w:lineRule="auto"/>
        <w:ind w:left="52"/>
      </w:pPr>
    </w:p>
    <w:p w:rsidR="003F66CB" w:rsidRPr="002041AD" w:rsidRDefault="003F66CB" w:rsidP="000D151A">
      <w:pPr>
        <w:bidi/>
        <w:spacing w:line="360" w:lineRule="auto"/>
        <w:ind w:left="26"/>
        <w:jc w:val="both"/>
        <w:rPr>
          <w:b/>
          <w:bCs/>
          <w:u w:val="single"/>
          <w:rtl/>
        </w:rPr>
      </w:pPr>
    </w:p>
    <w:p w:rsidR="003F66CB" w:rsidRPr="002041AD" w:rsidRDefault="003F66CB" w:rsidP="00DA3C7A">
      <w:pPr>
        <w:bidi/>
        <w:spacing w:line="360" w:lineRule="auto"/>
        <w:ind w:left="26"/>
        <w:jc w:val="both"/>
        <w:rPr>
          <w:b/>
          <w:bCs/>
          <w:u w:val="single"/>
          <w:rtl/>
        </w:rPr>
      </w:pPr>
      <w:r w:rsidRPr="002041AD">
        <w:rPr>
          <w:b/>
          <w:bCs/>
          <w:u w:val="single"/>
          <w:rtl/>
        </w:rPr>
        <w:t>אמת מידה – תוכנית הפעלה</w:t>
      </w:r>
    </w:p>
    <w:p w:rsidR="003F66CB" w:rsidRDefault="003F66CB" w:rsidP="00753264">
      <w:pPr>
        <w:numPr>
          <w:ilvl w:val="0"/>
          <w:numId w:val="13"/>
        </w:numPr>
        <w:tabs>
          <w:tab w:val="left" w:pos="386"/>
        </w:tabs>
        <w:bidi/>
        <w:spacing w:line="360" w:lineRule="auto"/>
        <w:jc w:val="both"/>
      </w:pPr>
      <w:r w:rsidRPr="002041AD">
        <w:rPr>
          <w:rtl/>
        </w:rPr>
        <w:t xml:space="preserve">המציע יפרט בתוכנית ההפעלה </w:t>
      </w:r>
      <w:r>
        <w:rPr>
          <w:rtl/>
        </w:rPr>
        <w:t xml:space="preserve">מהם </w:t>
      </w:r>
      <w:r w:rsidRPr="002041AD">
        <w:rPr>
          <w:rtl/>
        </w:rPr>
        <w:t xml:space="preserve">היעדים </w:t>
      </w:r>
      <w:r>
        <w:rPr>
          <w:rtl/>
        </w:rPr>
        <w:t>שבכוונתו להגשים בשנת הפעילות, ובתוך כך, בין היתר, מס' קבוצות היזמים שמתכוון להקים (לפחות 35 קבוצות בכל אזור מוגדר); איזור בארץ בו מתכוון לפעול (צפון, דרום או שניהם); טווח הגילאים של קבוצות היזמים (גילאי יסודי/חטיבת ביניים/תיכון); פירוט תוכנית ההדרכה והתכנים באמצעותם יפעיל המציע את קבוצות היזמים; האופן בו ישווק עצמו בפני בתי הספר; האמצעים לשיווק ושילוב קבוצות היזמים  עם פעילויות בינלאומיות בנושא יזמות צעירה (תערוכות/תחרויות וכו').</w:t>
      </w:r>
    </w:p>
    <w:p w:rsidR="003F66CB" w:rsidRPr="002041AD" w:rsidRDefault="003F66CB" w:rsidP="004F417F">
      <w:pPr>
        <w:numPr>
          <w:ilvl w:val="0"/>
          <w:numId w:val="13"/>
        </w:numPr>
        <w:tabs>
          <w:tab w:val="left" w:pos="386"/>
        </w:tabs>
        <w:bidi/>
        <w:spacing w:line="360" w:lineRule="auto"/>
        <w:jc w:val="both"/>
      </w:pPr>
      <w:r>
        <w:rPr>
          <w:rtl/>
        </w:rPr>
        <w:t xml:space="preserve">בנוסף לאמור לעיל, יציג המציע בתוכנית ההפעלה </w:t>
      </w:r>
      <w:r w:rsidRPr="002041AD">
        <w:rPr>
          <w:rtl/>
        </w:rPr>
        <w:t>תקציב מפורט לשנה</w:t>
      </w:r>
      <w:r>
        <w:rPr>
          <w:rtl/>
        </w:rPr>
        <w:t>,</w:t>
      </w:r>
      <w:r w:rsidRPr="002041AD">
        <w:rPr>
          <w:rtl/>
        </w:rPr>
        <w:t xml:space="preserve"> </w:t>
      </w:r>
      <w:r>
        <w:rPr>
          <w:rtl/>
        </w:rPr>
        <w:t xml:space="preserve">שיכלול, בין היתר, פירוט סעיפי התקציב לשכר המפעילים; הוצאות הנהלה וכלליות; הוצאות אירועים (כנסים/ימי עיון/תחרויות/השתלמויות); הוצאות נסיעות; מקורות מימון משלים לקיום הפעילות השנתית המתוארת ושיעור המימון המשלים. </w:t>
      </w:r>
      <w:r w:rsidRPr="002041AD">
        <w:rPr>
          <w:rtl/>
        </w:rPr>
        <w:t>מקורות מימון חיצוניים יעניקו יתרון בניקוד, בהתאם לטיבם והיקפם.</w:t>
      </w:r>
    </w:p>
    <w:p w:rsidR="003F66CB" w:rsidRPr="002041AD" w:rsidRDefault="003F66CB" w:rsidP="009E300D">
      <w:pPr>
        <w:bidi/>
        <w:spacing w:line="360" w:lineRule="auto"/>
        <w:ind w:left="360"/>
        <w:jc w:val="both"/>
      </w:pPr>
    </w:p>
    <w:p w:rsidR="003F66CB" w:rsidRPr="002041AD" w:rsidRDefault="003F66CB" w:rsidP="00255832">
      <w:pPr>
        <w:bidi/>
        <w:spacing w:line="360" w:lineRule="auto"/>
        <w:rPr>
          <w:sz w:val="26"/>
          <w:szCs w:val="26"/>
          <w:rtl/>
        </w:rPr>
      </w:pPr>
      <w:r w:rsidRPr="002041AD">
        <w:rPr>
          <w:b/>
          <w:bCs/>
          <w:sz w:val="26"/>
          <w:szCs w:val="26"/>
          <w:u w:val="single"/>
          <w:rtl/>
        </w:rPr>
        <w:t>8. הליך בחירת הזוכה:</w:t>
      </w:r>
    </w:p>
    <w:p w:rsidR="003F66CB" w:rsidRPr="002041AD" w:rsidRDefault="003F66CB" w:rsidP="00E43859">
      <w:pPr>
        <w:bidi/>
        <w:spacing w:line="360" w:lineRule="auto"/>
        <w:jc w:val="both"/>
        <w:rPr>
          <w:rtl/>
        </w:rPr>
      </w:pPr>
    </w:p>
    <w:p w:rsidR="003F66CB" w:rsidRPr="0055718B" w:rsidRDefault="003F66CB" w:rsidP="005C46AB">
      <w:pPr>
        <w:numPr>
          <w:ilvl w:val="0"/>
          <w:numId w:val="4"/>
        </w:numPr>
        <w:tabs>
          <w:tab w:val="left" w:pos="8306"/>
        </w:tabs>
        <w:bidi/>
        <w:spacing w:line="360" w:lineRule="auto"/>
        <w:jc w:val="both"/>
      </w:pPr>
      <w:r w:rsidRPr="0055718B">
        <w:rPr>
          <w:rtl/>
        </w:rPr>
        <w:t xml:space="preserve">הבחירה תנוהל על ידי ועדת המכרזים. </w:t>
      </w:r>
    </w:p>
    <w:p w:rsidR="003F66CB" w:rsidRPr="005C46AB" w:rsidRDefault="003F66CB" w:rsidP="00A57CD4">
      <w:pPr>
        <w:numPr>
          <w:ilvl w:val="0"/>
          <w:numId w:val="4"/>
        </w:numPr>
        <w:bidi/>
        <w:spacing w:line="360" w:lineRule="auto"/>
        <w:jc w:val="both"/>
      </w:pPr>
      <w:r w:rsidRPr="005C46AB">
        <w:rPr>
          <w:rtl/>
        </w:rPr>
        <w:t>ועדת המכרזים תבחר מבין ההצעות זוכים</w:t>
      </w:r>
      <w:r>
        <w:rPr>
          <w:rtl/>
        </w:rPr>
        <w:t xml:space="preserve">, אשר יבצעו את השירותים המפורטים במכרז זה. </w:t>
      </w:r>
    </w:p>
    <w:p w:rsidR="003F66CB" w:rsidRPr="004D0D20" w:rsidRDefault="003F66CB" w:rsidP="004D0D20">
      <w:pPr>
        <w:numPr>
          <w:ilvl w:val="0"/>
          <w:numId w:val="4"/>
        </w:numPr>
        <w:bidi/>
        <w:spacing w:line="360" w:lineRule="auto"/>
        <w:jc w:val="both"/>
        <w:rPr>
          <w:b/>
          <w:bCs/>
        </w:rPr>
      </w:pPr>
      <w:r w:rsidRPr="004D0D20">
        <w:rPr>
          <w:b/>
          <w:bCs/>
          <w:rtl/>
        </w:rPr>
        <w:t>למען הסר ספק יצוין, כי במקרה בו זוכה הגיש הצעה הכוללת ביצוע שירותים גם בצפון וגם בדרום הארץ</w:t>
      </w:r>
      <w:r>
        <w:rPr>
          <w:b/>
          <w:bCs/>
          <w:rtl/>
        </w:rPr>
        <w:t>,</w:t>
      </w:r>
      <w:r w:rsidRPr="004D0D20">
        <w:rPr>
          <w:b/>
          <w:bCs/>
          <w:rtl/>
        </w:rPr>
        <w:t xml:space="preserve"> לוועדת המכרזים </w:t>
      </w:r>
      <w:r w:rsidRPr="004D0D20">
        <w:rPr>
          <w:b/>
          <w:bCs/>
          <w:u w:val="single"/>
          <w:rtl/>
        </w:rPr>
        <w:t>שיקול דעת מוחלט</w:t>
      </w:r>
      <w:r w:rsidRPr="004D0D20">
        <w:rPr>
          <w:b/>
          <w:bCs/>
          <w:rtl/>
        </w:rPr>
        <w:t xml:space="preserve"> בקביעת תחום הפעילות שבו יינתנו על ידו השירותים למשרד (בדרום</w:t>
      </w:r>
      <w:r>
        <w:rPr>
          <w:b/>
          <w:bCs/>
          <w:rtl/>
        </w:rPr>
        <w:t>, ב</w:t>
      </w:r>
      <w:r w:rsidRPr="004D0D20">
        <w:rPr>
          <w:b/>
          <w:bCs/>
          <w:rtl/>
        </w:rPr>
        <w:t xml:space="preserve">צפון </w:t>
      </w:r>
      <w:r>
        <w:rPr>
          <w:b/>
          <w:bCs/>
          <w:rtl/>
        </w:rPr>
        <w:t xml:space="preserve">או בכל </w:t>
      </w:r>
      <w:r w:rsidRPr="004D0D20">
        <w:rPr>
          <w:b/>
          <w:bCs/>
          <w:rtl/>
        </w:rPr>
        <w:t>הארץ) ובכל מקרה השירותים שיינתנו על ידו ושיקבלו את תמיכת המשרד לפי מכרז זה יהיו רק באותו איזור</w:t>
      </w:r>
      <w:r>
        <w:rPr>
          <w:b/>
          <w:bCs/>
          <w:rtl/>
        </w:rPr>
        <w:t xml:space="preserve"> אותו תקבע ועדת המכרזים</w:t>
      </w:r>
      <w:r w:rsidRPr="004D0D20">
        <w:rPr>
          <w:b/>
          <w:bCs/>
          <w:rtl/>
        </w:rPr>
        <w:t xml:space="preserve">. </w:t>
      </w:r>
    </w:p>
    <w:p w:rsidR="003F66CB" w:rsidRPr="002041AD" w:rsidRDefault="003F66CB" w:rsidP="004D0D20">
      <w:pPr>
        <w:numPr>
          <w:ilvl w:val="0"/>
          <w:numId w:val="4"/>
        </w:numPr>
        <w:bidi/>
        <w:spacing w:line="360" w:lineRule="auto"/>
        <w:jc w:val="both"/>
        <w:rPr>
          <w:rtl/>
        </w:rPr>
      </w:pPr>
      <w:r w:rsidRPr="005C46AB">
        <w:rPr>
          <w:rtl/>
        </w:rPr>
        <w:t xml:space="preserve">ועדת המכרזים </w:t>
      </w:r>
      <w:r w:rsidRPr="002041AD">
        <w:rPr>
          <w:rtl/>
        </w:rPr>
        <w:t>שומרת לעצמה את הזכות לפנות במהלך הבדיקה וההערכה למציע,  ובכלל זה לממליצים ששמותיהם הוצגו על ידו, כדי לקבל הבהרות להצעתו או לבחון את תוקף המצגים שהוגשו.</w:t>
      </w:r>
    </w:p>
    <w:p w:rsidR="003F66CB" w:rsidRPr="002041AD" w:rsidRDefault="003F66CB" w:rsidP="00455F46">
      <w:pPr>
        <w:numPr>
          <w:ilvl w:val="0"/>
          <w:numId w:val="4"/>
        </w:numPr>
        <w:bidi/>
        <w:spacing w:line="360" w:lineRule="auto"/>
        <w:jc w:val="both"/>
      </w:pPr>
      <w:r w:rsidRPr="005C46AB">
        <w:rPr>
          <w:rtl/>
        </w:rPr>
        <w:t xml:space="preserve">ועדת המכרזים </w:t>
      </w:r>
      <w:r w:rsidRPr="002041AD">
        <w:rPr>
          <w:rtl/>
        </w:rPr>
        <w:t>שומרת לעצמה, בין היתר, גם את הזכויות הבאות: (א) לא לקבל אף אחת מההצעות שיוגשו בעקבות מכרז זה; (ב) לבטל בכל עת את המכרז; (ג) לבטל בכל עת את הליך הבחירה; (ד) לבטל בכל עת חלקים מהמכרז; (ה) לצאת בכל עת בפניה חדשה על-פי החלטתה הבלעדית.</w:t>
      </w:r>
    </w:p>
    <w:p w:rsidR="003F66CB" w:rsidRPr="002041AD" w:rsidRDefault="003F66CB" w:rsidP="006B263B">
      <w:pPr>
        <w:numPr>
          <w:ilvl w:val="0"/>
          <w:numId w:val="4"/>
        </w:numPr>
        <w:bidi/>
        <w:spacing w:line="360" w:lineRule="auto"/>
        <w:jc w:val="both"/>
      </w:pPr>
      <w:r w:rsidRPr="002041AD">
        <w:rPr>
          <w:rtl/>
        </w:rPr>
        <w:t xml:space="preserve">ועדת המכרזים רשאית שלא להתחשב כלל בהצעה שהיא בלתי סבירה (ובכלל זה הצעה </w:t>
      </w:r>
      <w:r w:rsidRPr="002041AD">
        <w:rPr>
          <w:rFonts w:ascii="Times New (W1)" w:hAnsi="Times New (W1)" w:hint="cs"/>
          <w:spacing w:val="4"/>
          <w:rtl/>
        </w:rPr>
        <w:t>שהיא</w:t>
      </w:r>
      <w:r w:rsidRPr="002041AD">
        <w:rPr>
          <w:rFonts w:ascii="Times New (W1)" w:hAnsi="Times New (W1)"/>
          <w:spacing w:val="4"/>
          <w:rtl/>
        </w:rPr>
        <w:t xml:space="preserve"> </w:t>
      </w:r>
      <w:r w:rsidRPr="002041AD">
        <w:rPr>
          <w:rFonts w:ascii="Times New (W1)" w:hAnsi="Times New (W1)" w:hint="cs"/>
          <w:spacing w:val="4"/>
          <w:rtl/>
        </w:rPr>
        <w:t>בלתי</w:t>
      </w:r>
      <w:r w:rsidRPr="002041AD">
        <w:rPr>
          <w:rFonts w:ascii="Times New (W1)" w:hAnsi="Times New (W1)"/>
          <w:spacing w:val="4"/>
          <w:rtl/>
        </w:rPr>
        <w:t xml:space="preserve"> </w:t>
      </w:r>
      <w:r w:rsidRPr="002041AD">
        <w:rPr>
          <w:rFonts w:ascii="Times New (W1)" w:hAnsi="Times New (W1)" w:hint="cs"/>
          <w:spacing w:val="4"/>
          <w:rtl/>
        </w:rPr>
        <w:t>סבירה</w:t>
      </w:r>
      <w:r w:rsidRPr="002041AD">
        <w:rPr>
          <w:rFonts w:ascii="Times New (W1)" w:hAnsi="Times New (W1)"/>
          <w:spacing w:val="4"/>
          <w:rtl/>
        </w:rPr>
        <w:t xml:space="preserve"> </w:t>
      </w:r>
      <w:r w:rsidRPr="002041AD">
        <w:rPr>
          <w:rFonts w:ascii="Times New (W1)" w:hAnsi="Times New (W1)" w:hint="cs"/>
          <w:spacing w:val="4"/>
          <w:rtl/>
        </w:rPr>
        <w:t>לעומת</w:t>
      </w:r>
      <w:r w:rsidRPr="002041AD">
        <w:rPr>
          <w:rFonts w:ascii="Times New (W1)" w:hAnsi="Times New (W1)"/>
          <w:spacing w:val="4"/>
          <w:rtl/>
        </w:rPr>
        <w:t xml:space="preserve"> </w:t>
      </w:r>
      <w:r w:rsidRPr="002041AD">
        <w:rPr>
          <w:rFonts w:ascii="Times New (W1)" w:hAnsi="Times New (W1)" w:hint="cs"/>
          <w:spacing w:val="4"/>
          <w:rtl/>
        </w:rPr>
        <w:t>מהות</w:t>
      </w:r>
      <w:r w:rsidRPr="002041AD">
        <w:rPr>
          <w:rFonts w:ascii="Times New (W1)" w:hAnsi="Times New (W1)"/>
          <w:spacing w:val="4"/>
          <w:rtl/>
        </w:rPr>
        <w:t xml:space="preserve"> </w:t>
      </w:r>
      <w:r>
        <w:rPr>
          <w:rFonts w:ascii="Times New (W1)" w:hAnsi="Times New (W1)" w:hint="cs"/>
          <w:spacing w:val="4"/>
          <w:rtl/>
        </w:rPr>
        <w:t>הפעילות</w:t>
      </w:r>
      <w:r>
        <w:rPr>
          <w:rFonts w:ascii="Times New (W1)" w:hAnsi="Times New (W1)"/>
          <w:spacing w:val="4"/>
          <w:rtl/>
        </w:rPr>
        <w:t xml:space="preserve"> </w:t>
      </w:r>
      <w:r w:rsidRPr="002041AD">
        <w:rPr>
          <w:rFonts w:ascii="Times New (W1)" w:hAnsi="Times New (W1)" w:hint="cs"/>
          <w:spacing w:val="4"/>
          <w:rtl/>
        </w:rPr>
        <w:t>ותנאיה</w:t>
      </w:r>
      <w:r w:rsidRPr="002041AD">
        <w:rPr>
          <w:rFonts w:ascii="Times New (W1)" w:hAnsi="Times New (W1)"/>
          <w:spacing w:val="4"/>
          <w:rtl/>
        </w:rPr>
        <w:t>)</w:t>
      </w:r>
      <w:r w:rsidRPr="002041AD">
        <w:rPr>
          <w:rtl/>
        </w:rPr>
        <w:t xml:space="preserve">, או חסרה, או שאינה עונה על אחת או יותר מדרישות הסף במכרז או בשל חוסר התייחסות מפורטת לסעיף מסעיפי המכרז שלדעת </w:t>
      </w:r>
      <w:r w:rsidRPr="005C46AB">
        <w:rPr>
          <w:rtl/>
        </w:rPr>
        <w:t xml:space="preserve">ועדת המכרזים </w:t>
      </w:r>
      <w:r w:rsidRPr="002041AD">
        <w:rPr>
          <w:rtl/>
        </w:rPr>
        <w:t>מונעת החלטה או הערכת ההצעה כדבעי.</w:t>
      </w:r>
    </w:p>
    <w:p w:rsidR="003F66CB" w:rsidRPr="002041AD" w:rsidRDefault="003F66CB" w:rsidP="00E43859">
      <w:pPr>
        <w:numPr>
          <w:ilvl w:val="0"/>
          <w:numId w:val="4"/>
        </w:numPr>
        <w:tabs>
          <w:tab w:val="left" w:pos="8306"/>
        </w:tabs>
        <w:bidi/>
        <w:spacing w:line="360" w:lineRule="auto"/>
        <w:jc w:val="both"/>
      </w:pPr>
      <w:r w:rsidRPr="005C46AB">
        <w:rPr>
          <w:rtl/>
        </w:rPr>
        <w:t>ועדת המכרזים</w:t>
      </w:r>
      <w:r w:rsidRPr="002041AD">
        <w:rPr>
          <w:rtl/>
        </w:rPr>
        <w:t xml:space="preserve"> שומרת לעצמה את הזכות שלא להתחשב כלל בהצעה אשר לא צורפו לה כל המסמכים הנדרשים.</w:t>
      </w:r>
    </w:p>
    <w:p w:rsidR="003F66CB" w:rsidRPr="002041AD" w:rsidRDefault="003F66CB" w:rsidP="008720BF">
      <w:pPr>
        <w:numPr>
          <w:ilvl w:val="0"/>
          <w:numId w:val="4"/>
        </w:numPr>
        <w:tabs>
          <w:tab w:val="left" w:pos="8306"/>
        </w:tabs>
        <w:bidi/>
        <w:spacing w:line="360" w:lineRule="auto"/>
        <w:jc w:val="both"/>
      </w:pPr>
      <w:r w:rsidRPr="005C46AB">
        <w:rPr>
          <w:rtl/>
        </w:rPr>
        <w:t xml:space="preserve">ועדת המכרזים </w:t>
      </w:r>
      <w:r w:rsidRPr="002041AD">
        <w:rPr>
          <w:rtl/>
        </w:rPr>
        <w:t xml:space="preserve">תבחר מבין ההצעות המוגשות את ההצעות </w:t>
      </w:r>
      <w:r>
        <w:rPr>
          <w:rtl/>
        </w:rPr>
        <w:t>הטובות</w:t>
      </w:r>
      <w:r w:rsidRPr="002041AD">
        <w:rPr>
          <w:rtl/>
        </w:rPr>
        <w:t xml:space="preserve"> ביותר</w:t>
      </w:r>
      <w:r>
        <w:rPr>
          <w:rtl/>
        </w:rPr>
        <w:t>, אשר קיבלו את הציון המשוקלל הגבוה ביותר, בכפוף לזכויות השמורות לה מכוח דיני המכרזים ותנאי מכרז זה</w:t>
      </w:r>
      <w:r w:rsidRPr="002041AD">
        <w:rPr>
          <w:rtl/>
        </w:rPr>
        <w:t xml:space="preserve">. </w:t>
      </w:r>
    </w:p>
    <w:p w:rsidR="003F66CB" w:rsidRPr="002041AD" w:rsidRDefault="003F66CB" w:rsidP="001C0CFC">
      <w:pPr>
        <w:numPr>
          <w:ilvl w:val="0"/>
          <w:numId w:val="4"/>
        </w:numPr>
        <w:tabs>
          <w:tab w:val="left" w:pos="8306"/>
        </w:tabs>
        <w:bidi/>
        <w:spacing w:line="360" w:lineRule="auto"/>
        <w:jc w:val="both"/>
      </w:pPr>
      <w:r w:rsidRPr="005C46AB">
        <w:rPr>
          <w:rtl/>
        </w:rPr>
        <w:t xml:space="preserve">ועדת המכרזים </w:t>
      </w:r>
      <w:r w:rsidRPr="002041AD">
        <w:rPr>
          <w:rtl/>
        </w:rPr>
        <w:t>אינה מתחייבת לקבל את הצע</w:t>
      </w:r>
      <w:r>
        <w:rPr>
          <w:rtl/>
        </w:rPr>
        <w:t>ת התקציב</w:t>
      </w:r>
      <w:r w:rsidRPr="002041AD">
        <w:rPr>
          <w:rtl/>
        </w:rPr>
        <w:t xml:space="preserve"> הזולה ביותר או הצעה כלשהי בכפוף לתנאים הקבועים לעניין זה בתקנות חובת המכרזים.</w:t>
      </w:r>
    </w:p>
    <w:p w:rsidR="003F66CB" w:rsidRPr="002041AD" w:rsidRDefault="003F66CB" w:rsidP="00AE66FD">
      <w:pPr>
        <w:numPr>
          <w:ilvl w:val="0"/>
          <w:numId w:val="4"/>
        </w:numPr>
        <w:tabs>
          <w:tab w:val="left" w:pos="8306"/>
        </w:tabs>
        <w:bidi/>
        <w:spacing w:line="360" w:lineRule="auto"/>
        <w:jc w:val="both"/>
      </w:pPr>
      <w:r w:rsidRPr="002041AD">
        <w:rPr>
          <w:rtl/>
        </w:rPr>
        <w:t>ל</w:t>
      </w:r>
      <w:r w:rsidRPr="005C46AB">
        <w:rPr>
          <w:rtl/>
        </w:rPr>
        <w:t>ו</w:t>
      </w:r>
      <w:r>
        <w:rPr>
          <w:rtl/>
        </w:rPr>
        <w:t>ו</w:t>
      </w:r>
      <w:r w:rsidRPr="005C46AB">
        <w:rPr>
          <w:rtl/>
        </w:rPr>
        <w:t xml:space="preserve">עדת המכרזים </w:t>
      </w:r>
      <w:r w:rsidRPr="002041AD">
        <w:rPr>
          <w:rtl/>
        </w:rPr>
        <w:t>זכות סירוב לביצוע עבודה ע"י מי מאנשי הצוות או ע"י מנחה של המציע שמוצע ע"י</w:t>
      </w:r>
      <w:r w:rsidRPr="002041AD">
        <w:rPr>
          <w:b/>
          <w:bCs/>
          <w:rtl/>
        </w:rPr>
        <w:t xml:space="preserve"> </w:t>
      </w:r>
      <w:r w:rsidRPr="002041AD">
        <w:rPr>
          <w:rtl/>
        </w:rPr>
        <w:t>מציע שזכה במכרז.</w:t>
      </w:r>
    </w:p>
    <w:p w:rsidR="003F66CB" w:rsidRDefault="003F66CB" w:rsidP="00CA73CF">
      <w:pPr>
        <w:pStyle w:val="Subtitle"/>
        <w:numPr>
          <w:ilvl w:val="0"/>
          <w:numId w:val="4"/>
        </w:numPr>
        <w:tabs>
          <w:tab w:val="left" w:pos="8306"/>
        </w:tabs>
        <w:spacing w:line="360" w:lineRule="auto"/>
        <w:jc w:val="both"/>
        <w:rPr>
          <w:rFonts w:cs="David"/>
          <w:b w:val="0"/>
          <w:bCs w:val="0"/>
          <w:color w:val="auto"/>
        </w:rPr>
      </w:pPr>
      <w:r w:rsidRPr="002041AD">
        <w:rPr>
          <w:rFonts w:cs="David"/>
          <w:b w:val="0"/>
          <w:bCs w:val="0"/>
          <w:noProof w:val="0"/>
          <w:color w:val="auto"/>
          <w:rtl/>
        </w:rPr>
        <w:t xml:space="preserve">למען הסר כל ספק, מובהר ומודגש בזאת כי </w:t>
      </w:r>
      <w:r>
        <w:rPr>
          <w:rFonts w:cs="David"/>
          <w:b w:val="0"/>
          <w:bCs w:val="0"/>
          <w:noProof w:val="0"/>
          <w:color w:val="auto"/>
          <w:rtl/>
        </w:rPr>
        <w:t>ה</w:t>
      </w:r>
      <w:r w:rsidRPr="002041AD">
        <w:rPr>
          <w:rFonts w:cs="David"/>
          <w:b w:val="0"/>
          <w:bCs w:val="0"/>
          <w:noProof w:val="0"/>
          <w:color w:val="auto"/>
          <w:rtl/>
        </w:rPr>
        <w:t>משרד אינו מתחייב בשום אופן לפנות לזוכה במכרז זה באיזה זמן מן הזמנים במסגרת הזמנת עבודה למתן שירותים נשוא הסכם זה. פנייה במסגרת הזמנת עבודה לקבלת שירותים מזוכה תיעשה בהתאם לצרכי לשכת המדע"ר לרבות לשיקול דעתה המקצועי של לשכת המדע"ר.</w:t>
      </w:r>
    </w:p>
    <w:p w:rsidR="003F66CB" w:rsidRPr="002041AD" w:rsidRDefault="003F66CB" w:rsidP="00565B33">
      <w:pPr>
        <w:pStyle w:val="Subtitle"/>
        <w:tabs>
          <w:tab w:val="left" w:pos="8306"/>
        </w:tabs>
        <w:spacing w:line="360" w:lineRule="auto"/>
        <w:jc w:val="both"/>
        <w:rPr>
          <w:rFonts w:cs="David"/>
          <w:b w:val="0"/>
          <w:bCs w:val="0"/>
          <w:color w:val="auto"/>
        </w:rPr>
      </w:pPr>
    </w:p>
    <w:p w:rsidR="003F66CB" w:rsidRPr="002041AD" w:rsidRDefault="003F66CB" w:rsidP="00255832">
      <w:pPr>
        <w:tabs>
          <w:tab w:val="left" w:pos="-3394"/>
          <w:tab w:val="left" w:pos="-3214"/>
        </w:tabs>
        <w:bidi/>
        <w:spacing w:line="360" w:lineRule="auto"/>
        <w:jc w:val="both"/>
        <w:rPr>
          <w:b/>
          <w:bCs/>
          <w:sz w:val="26"/>
          <w:szCs w:val="26"/>
          <w:u w:val="single"/>
          <w:rtl/>
        </w:rPr>
      </w:pPr>
      <w:r w:rsidRPr="002041AD">
        <w:rPr>
          <w:b/>
          <w:bCs/>
          <w:sz w:val="26"/>
          <w:szCs w:val="26"/>
          <w:u w:val="single"/>
          <w:rtl/>
        </w:rPr>
        <w:t>9. איסור ניגוד עניינים:</w:t>
      </w:r>
    </w:p>
    <w:p w:rsidR="003F66CB" w:rsidRPr="002041AD" w:rsidRDefault="003F66CB" w:rsidP="00690388">
      <w:pPr>
        <w:tabs>
          <w:tab w:val="left" w:pos="-3394"/>
          <w:tab w:val="left" w:pos="-3214"/>
        </w:tabs>
        <w:bidi/>
        <w:spacing w:line="360" w:lineRule="auto"/>
        <w:jc w:val="both"/>
        <w:rPr>
          <w:rtl/>
        </w:rPr>
      </w:pPr>
      <w:r w:rsidRPr="002041AD">
        <w:rPr>
          <w:rtl/>
        </w:rPr>
        <w:t>המציע שיזכה במכרז, עובדיו או כל הפועלים מטעמו, מתחייבים שלא לעסוק ולא לטפל במישרין או בעקיפין בכל עניין היוצר או עלול ליצור ניגוד עניינים עם מתן השירותים על פי מפרט מכרז זה וידרשו לחתום על כתב התחייבות לשמירה על סודיות ומניעת ניגוד עניינים המצורף כנספח להסכם ההתקשרות.</w:t>
      </w:r>
    </w:p>
    <w:p w:rsidR="003F66CB" w:rsidRPr="002041AD" w:rsidRDefault="003F66CB" w:rsidP="00BC3DF5">
      <w:pPr>
        <w:tabs>
          <w:tab w:val="num" w:pos="-3754"/>
        </w:tabs>
        <w:bidi/>
        <w:spacing w:line="360" w:lineRule="auto"/>
        <w:ind w:left="566" w:hanging="540"/>
        <w:jc w:val="both"/>
        <w:rPr>
          <w:b/>
          <w:bCs/>
          <w:color w:val="FF0000"/>
          <w:u w:val="single"/>
          <w:rtl/>
        </w:rPr>
      </w:pPr>
    </w:p>
    <w:p w:rsidR="003F66CB" w:rsidRPr="002041AD" w:rsidRDefault="003F66CB" w:rsidP="00255832">
      <w:pPr>
        <w:bidi/>
        <w:spacing w:line="360" w:lineRule="auto"/>
        <w:jc w:val="both"/>
        <w:rPr>
          <w:sz w:val="26"/>
          <w:szCs w:val="26"/>
          <w:rtl/>
        </w:rPr>
      </w:pPr>
      <w:r w:rsidRPr="002041AD">
        <w:rPr>
          <w:b/>
          <w:bCs/>
          <w:sz w:val="26"/>
          <w:szCs w:val="26"/>
          <w:u w:val="single"/>
          <w:rtl/>
        </w:rPr>
        <w:t>10. תקופת ההתקשרות</w:t>
      </w:r>
      <w:r w:rsidRPr="002041AD">
        <w:rPr>
          <w:sz w:val="26"/>
          <w:szCs w:val="26"/>
          <w:rtl/>
        </w:rPr>
        <w:t>:</w:t>
      </w:r>
    </w:p>
    <w:p w:rsidR="003F66CB" w:rsidRPr="002041AD" w:rsidRDefault="003F66CB" w:rsidP="006E73C3">
      <w:pPr>
        <w:bidi/>
        <w:spacing w:line="360" w:lineRule="auto"/>
        <w:jc w:val="both"/>
        <w:rPr>
          <w:rtl/>
        </w:rPr>
      </w:pPr>
      <w:r w:rsidRPr="002041AD">
        <w:rPr>
          <w:rtl/>
        </w:rPr>
        <w:t xml:space="preserve">תקופת ההתקשרות תחל </w:t>
      </w:r>
      <w:r>
        <w:rPr>
          <w:rtl/>
        </w:rPr>
        <w:t xml:space="preserve">עם גמר הליכי המכרז או עפ"י החלטת המשרד ותימשך </w:t>
      </w:r>
      <w:r w:rsidRPr="002041AD">
        <w:rPr>
          <w:rtl/>
        </w:rPr>
        <w:t>12 חודשים</w:t>
      </w:r>
      <w:r>
        <w:rPr>
          <w:rtl/>
        </w:rPr>
        <w:t>.</w:t>
      </w:r>
      <w:r w:rsidRPr="002041AD">
        <w:rPr>
          <w:rtl/>
        </w:rPr>
        <w:t xml:space="preserve"> לו</w:t>
      </w:r>
      <w:r>
        <w:rPr>
          <w:rtl/>
        </w:rPr>
        <w:t>ו</w:t>
      </w:r>
      <w:r w:rsidRPr="002041AD">
        <w:rPr>
          <w:rtl/>
        </w:rPr>
        <w:t>עדת המכרזים בלבד שמורה האופציה להאריך את תקופת ההתקשרות עד שנתיים נוספות, שנה בכל פעם</w:t>
      </w:r>
      <w:r>
        <w:rPr>
          <w:rtl/>
        </w:rPr>
        <w:t>,</w:t>
      </w:r>
      <w:r w:rsidRPr="002041AD">
        <w:rPr>
          <w:rtl/>
        </w:rPr>
        <w:t xml:space="preserve"> בכפוף לצרכי לשכת המדען הראשי במשרד, לטיב מתן השירותים של הזוכה, לאישור התקציב מדי שנה, למגבלות התקציב, לתקציבו המאושר של </w:t>
      </w:r>
      <w:r>
        <w:rPr>
          <w:rtl/>
        </w:rPr>
        <w:t>ה</w:t>
      </w:r>
      <w:r w:rsidRPr="002041AD">
        <w:rPr>
          <w:rtl/>
        </w:rPr>
        <w:t xml:space="preserve">משרד, להוראות כל דין לרבות הוראות חוק חובת המכרזים, התשנ"ב- 1992 והתקנות שהותקנו מכוחו ולהוראות הסכם ההתקשרות. </w:t>
      </w:r>
    </w:p>
    <w:p w:rsidR="003F66CB" w:rsidRPr="002041AD" w:rsidRDefault="003F66CB" w:rsidP="00255832">
      <w:pPr>
        <w:bidi/>
        <w:spacing w:line="360" w:lineRule="auto"/>
        <w:jc w:val="both"/>
        <w:rPr>
          <w:b/>
          <w:bCs/>
          <w:u w:val="single"/>
          <w:rtl/>
        </w:rPr>
      </w:pPr>
    </w:p>
    <w:p w:rsidR="003F66CB" w:rsidRPr="002041AD" w:rsidRDefault="003F66CB" w:rsidP="00172A20">
      <w:pPr>
        <w:bidi/>
        <w:spacing w:line="360" w:lineRule="auto"/>
        <w:jc w:val="both"/>
        <w:rPr>
          <w:sz w:val="26"/>
          <w:szCs w:val="26"/>
          <w:rtl/>
        </w:rPr>
      </w:pPr>
      <w:r w:rsidRPr="002041AD">
        <w:rPr>
          <w:b/>
          <w:bCs/>
          <w:sz w:val="26"/>
          <w:szCs w:val="26"/>
          <w:u w:val="single"/>
          <w:rtl/>
        </w:rPr>
        <w:t>11. חתימה על הסכם למתן שירותים</w:t>
      </w:r>
      <w:r w:rsidRPr="002041AD">
        <w:rPr>
          <w:sz w:val="26"/>
          <w:szCs w:val="26"/>
          <w:rtl/>
        </w:rPr>
        <w:t xml:space="preserve">:  </w:t>
      </w:r>
    </w:p>
    <w:p w:rsidR="003F66CB" w:rsidRPr="002041AD" w:rsidRDefault="003F66CB" w:rsidP="0051251C">
      <w:pPr>
        <w:numPr>
          <w:ilvl w:val="0"/>
          <w:numId w:val="5"/>
        </w:numPr>
        <w:bidi/>
        <w:spacing w:line="360" w:lineRule="auto"/>
        <w:jc w:val="both"/>
        <w:rPr>
          <w:rtl/>
        </w:rPr>
      </w:pPr>
      <w:r w:rsidRPr="002041AD">
        <w:rPr>
          <w:rtl/>
        </w:rPr>
        <w:t>הגשת הצעה בהליך זה מהווה הסכמה של המציע לחתום על הסכם למתן שירותים עם לשכת המדע"ר על נספחיו המצורף כ</w:t>
      </w:r>
      <w:r w:rsidRPr="002041AD">
        <w:rPr>
          <w:b/>
          <w:bCs/>
          <w:u w:val="single"/>
          <w:rtl/>
        </w:rPr>
        <w:t xml:space="preserve">נספח </w:t>
      </w:r>
      <w:r>
        <w:rPr>
          <w:b/>
          <w:bCs/>
          <w:u w:val="single"/>
          <w:rtl/>
        </w:rPr>
        <w:t>ב</w:t>
      </w:r>
      <w:r w:rsidRPr="002041AD">
        <w:rPr>
          <w:b/>
          <w:bCs/>
          <w:u w:val="single"/>
          <w:rtl/>
        </w:rPr>
        <w:t>'</w:t>
      </w:r>
      <w:r w:rsidRPr="002041AD">
        <w:rPr>
          <w:rtl/>
        </w:rPr>
        <w:t>.</w:t>
      </w:r>
    </w:p>
    <w:p w:rsidR="003F66CB" w:rsidRPr="002041AD" w:rsidRDefault="003F66CB" w:rsidP="00B20B3A">
      <w:pPr>
        <w:numPr>
          <w:ilvl w:val="0"/>
          <w:numId w:val="5"/>
        </w:numPr>
        <w:bidi/>
        <w:spacing w:line="360" w:lineRule="auto"/>
        <w:jc w:val="both"/>
      </w:pPr>
      <w:r w:rsidRPr="002041AD">
        <w:rPr>
          <w:rtl/>
        </w:rPr>
        <w:t xml:space="preserve">המציע שייבחר יספק את השירותים בהתאם להוראות מכרז זה ובהתאם להוראות ההסכם שייחתם עימו, על נספחיו. </w:t>
      </w:r>
    </w:p>
    <w:p w:rsidR="003F66CB" w:rsidRPr="002041AD" w:rsidRDefault="003F66CB" w:rsidP="00A75323">
      <w:pPr>
        <w:numPr>
          <w:ilvl w:val="0"/>
          <w:numId w:val="5"/>
        </w:numPr>
        <w:bidi/>
        <w:spacing w:line="360" w:lineRule="auto"/>
        <w:jc w:val="both"/>
      </w:pPr>
      <w:r w:rsidRPr="002041AD">
        <w:rPr>
          <w:rtl/>
        </w:rPr>
        <w:t xml:space="preserve">אי חתימה על ההסכם שקולה להפרתו. במקרה כזה יהיה המשרד רשאי לחלט את הערבות שצורפה על-ידי המציע להצעתו, כולה או חלקה, וזאת מבלי שיהיה </w:t>
      </w:r>
      <w:r w:rsidRPr="002041AD">
        <w:rPr>
          <w:rtl/>
        </w:rPr>
        <w:br/>
        <w:t xml:space="preserve"> בכך כדי לגרוע מזכותו של המשרד להיפרע מהמציע בגין כל נזק שנגרם לו </w:t>
      </w:r>
      <w:r w:rsidRPr="002041AD">
        <w:rPr>
          <w:rtl/>
        </w:rPr>
        <w:br/>
        <w:t>כתוצאה מהפרה זו.</w:t>
      </w:r>
    </w:p>
    <w:p w:rsidR="003F66CB" w:rsidRPr="002041AD" w:rsidRDefault="003F66CB" w:rsidP="00A75323">
      <w:pPr>
        <w:numPr>
          <w:ilvl w:val="0"/>
          <w:numId w:val="5"/>
        </w:numPr>
        <w:bidi/>
        <w:spacing w:line="360" w:lineRule="auto"/>
        <w:jc w:val="both"/>
      </w:pPr>
      <w:r w:rsidRPr="002041AD">
        <w:rPr>
          <w:rtl/>
        </w:rPr>
        <w:t>בכל מקרה של סתירה בין נוסח מסמך זה לבין נוסח ההסכם יעשה מאמץ ליישב בין שני הנוסחים. בנסיבות שבהן לא ניתן ליישב בין נוסח מסמך זה לבין נוסח ההסכם, יגבר נוסח ההסכם, ויראו נוסח זה כנוסח המחייב את המציעים וכנוסח הכתוב במסמך זה.</w:t>
      </w:r>
    </w:p>
    <w:p w:rsidR="003F66CB" w:rsidRPr="002041AD" w:rsidRDefault="003F66CB" w:rsidP="00543C01">
      <w:pPr>
        <w:numPr>
          <w:ilvl w:val="0"/>
          <w:numId w:val="5"/>
        </w:numPr>
        <w:bidi/>
        <w:spacing w:line="360" w:lineRule="auto"/>
        <w:jc w:val="both"/>
      </w:pPr>
      <w:r w:rsidRPr="002041AD">
        <w:rPr>
          <w:rtl/>
        </w:rPr>
        <w:t xml:space="preserve">במקרה של אי התייצבות המציע הזוכה לחתום על הסכם ההתקשרות או במקרה של הפרה אחרת של הסכם ההתקשרות בסמוך לאחר חתימתו רשאית ועדת המכרזים להתכנס ולבחור במציע אחר כזוכה במכרז. במקרה כזה יחול הכלל האמור לעיל וכל הוראות מכרז זה על נספחיו על הזוכה החלופי. </w:t>
      </w:r>
    </w:p>
    <w:p w:rsidR="003F66CB" w:rsidRPr="002041AD" w:rsidRDefault="003F66CB" w:rsidP="00386266">
      <w:pPr>
        <w:bidi/>
        <w:spacing w:line="360" w:lineRule="auto"/>
        <w:jc w:val="both"/>
        <w:rPr>
          <w:rtl/>
        </w:rPr>
      </w:pPr>
    </w:p>
    <w:p w:rsidR="003F66CB" w:rsidRPr="00CF58A1" w:rsidRDefault="003F66CB" w:rsidP="00720FE7">
      <w:pPr>
        <w:bidi/>
        <w:spacing w:line="360" w:lineRule="auto"/>
        <w:jc w:val="both"/>
        <w:rPr>
          <w:b/>
          <w:bCs/>
          <w:sz w:val="26"/>
          <w:szCs w:val="26"/>
          <w:u w:val="single"/>
          <w:rtl/>
        </w:rPr>
      </w:pPr>
      <w:r w:rsidRPr="00CF58A1">
        <w:rPr>
          <w:b/>
          <w:bCs/>
          <w:sz w:val="26"/>
          <w:szCs w:val="26"/>
          <w:u w:val="single"/>
          <w:rtl/>
        </w:rPr>
        <w:t>12. ערבות ביצוע:</w:t>
      </w:r>
    </w:p>
    <w:p w:rsidR="003F66CB" w:rsidRPr="00CF58A1" w:rsidRDefault="003F66CB" w:rsidP="005C3255">
      <w:pPr>
        <w:widowControl w:val="0"/>
        <w:bidi/>
        <w:adjustRightInd w:val="0"/>
        <w:spacing w:line="360" w:lineRule="auto"/>
        <w:ind w:left="720" w:hanging="686"/>
        <w:jc w:val="both"/>
        <w:textAlignment w:val="baseline"/>
        <w:rPr>
          <w:rtl/>
        </w:rPr>
      </w:pPr>
      <w:r w:rsidRPr="00CF58A1">
        <w:rPr>
          <w:rtl/>
        </w:rPr>
        <w:t>א.</w:t>
      </w:r>
      <w:r w:rsidRPr="00CF58A1">
        <w:rPr>
          <w:rtl/>
        </w:rPr>
        <w:tab/>
        <w:t xml:space="preserve">להבטחת זכויות המשרד לפי הסכם ההתקשרות ומילוי התחייבויות הזוכה על-פי מכרז זה, הצעת המציע והוראות ההסכם, במועד חתימת ההסכם ימציא הזוכה על חשבונו ערבות בנקאית אוטונומית לפקודת משרד התעשייה, המסחר והתעסוקה </w:t>
      </w:r>
      <w:r>
        <w:rPr>
          <w:rtl/>
        </w:rPr>
        <w:t xml:space="preserve">בשיעור של </w:t>
      </w:r>
      <w:r w:rsidRPr="00CF58A1">
        <w:rPr>
          <w:rtl/>
        </w:rPr>
        <w:t>5% מ"שווי ההתקשרות", כהגדרתו בתקנות חובת המכרזים, התשנ"ג-1993</w:t>
      </w:r>
      <w:r>
        <w:rPr>
          <w:rtl/>
        </w:rPr>
        <w:t>.</w:t>
      </w:r>
      <w:r w:rsidRPr="00CF58A1">
        <w:rPr>
          <w:rtl/>
        </w:rPr>
        <w:t xml:space="preserve"> </w:t>
      </w:r>
      <w:r>
        <w:rPr>
          <w:rtl/>
        </w:rPr>
        <w:t xml:space="preserve">ויובהר, זוכה שנבחר לביצוע שירותים באזור אחד בלבד (דרום הארץ או צפון הארץ) ימציא ערבות ביצוע בשווי 75,000 ₪ (שבעים וחמישה אלף שקלים חדשים) </w:t>
      </w:r>
      <w:r w:rsidRPr="00CF58A1">
        <w:rPr>
          <w:rtl/>
        </w:rPr>
        <w:t xml:space="preserve">–  ובחישוב: </w:t>
      </w:r>
      <w:r>
        <w:rPr>
          <w:rtl/>
        </w:rPr>
        <w:t>(</w:t>
      </w:r>
      <w:r w:rsidRPr="00CF58A1">
        <w:rPr>
          <w:rtl/>
        </w:rPr>
        <w:t>500,000*3</w:t>
      </w:r>
      <w:r>
        <w:rPr>
          <w:rtl/>
        </w:rPr>
        <w:t>)</w:t>
      </w:r>
      <w:r w:rsidRPr="00CF58A1">
        <w:rPr>
          <w:rtl/>
        </w:rPr>
        <w:t xml:space="preserve">*5%=75,000 ₪. </w:t>
      </w:r>
      <w:r>
        <w:rPr>
          <w:rtl/>
        </w:rPr>
        <w:t>זוכה שנבחר לביצוע שירותים בכל הארץ (הן בדרום הארץ והן בצפון הארץ) ימציא ערבות ביצוע בשווי 150,000 ₪ (מאה וחמישים אלף שקלים חדשים)</w:t>
      </w:r>
      <w:r w:rsidRPr="00E951AF">
        <w:rPr>
          <w:rtl/>
        </w:rPr>
        <w:t xml:space="preserve"> </w:t>
      </w:r>
      <w:r w:rsidRPr="00CF58A1">
        <w:rPr>
          <w:rtl/>
        </w:rPr>
        <w:t xml:space="preserve">–  ובחישוב: </w:t>
      </w:r>
      <w:r>
        <w:rPr>
          <w:rtl/>
        </w:rPr>
        <w:t>(1,000</w:t>
      </w:r>
      <w:r w:rsidRPr="00CF58A1">
        <w:rPr>
          <w:rtl/>
        </w:rPr>
        <w:t>,000*3</w:t>
      </w:r>
      <w:r>
        <w:rPr>
          <w:rtl/>
        </w:rPr>
        <w:t>)</w:t>
      </w:r>
      <w:r w:rsidRPr="00CF58A1">
        <w:rPr>
          <w:rtl/>
        </w:rPr>
        <w:t>*5%=</w:t>
      </w:r>
      <w:r>
        <w:rPr>
          <w:rtl/>
        </w:rPr>
        <w:t>150</w:t>
      </w:r>
      <w:r w:rsidRPr="00CF58A1">
        <w:rPr>
          <w:rtl/>
        </w:rPr>
        <w:t>,000 ₪</w:t>
      </w:r>
      <w:r>
        <w:rPr>
          <w:rtl/>
        </w:rPr>
        <w:t>.</w:t>
      </w:r>
    </w:p>
    <w:p w:rsidR="003F66CB" w:rsidRPr="002041AD" w:rsidRDefault="003F66CB" w:rsidP="001927D0">
      <w:pPr>
        <w:bidi/>
        <w:spacing w:line="360" w:lineRule="auto"/>
        <w:ind w:left="34"/>
        <w:jc w:val="both"/>
        <w:rPr>
          <w:b/>
          <w:bCs/>
          <w:sz w:val="26"/>
          <w:szCs w:val="26"/>
          <w:u w:val="single"/>
          <w:rtl/>
        </w:rPr>
      </w:pPr>
      <w:r w:rsidRPr="00CF58A1">
        <w:rPr>
          <w:rtl/>
        </w:rPr>
        <w:t>ב.</w:t>
      </w:r>
      <w:r w:rsidRPr="00CF58A1">
        <w:rPr>
          <w:rtl/>
        </w:rPr>
        <w:tab/>
        <w:t>הוראות נוספות בדבר ערבות הביצוע מעוגנות בהסכם שייחתם בין המשרד לבין הזוכה.</w:t>
      </w:r>
      <w:r w:rsidRPr="002041AD">
        <w:rPr>
          <w:rtl/>
        </w:rPr>
        <w:br/>
      </w:r>
      <w:r w:rsidRPr="002041AD">
        <w:rPr>
          <w:b/>
          <w:bCs/>
          <w:sz w:val="26"/>
          <w:szCs w:val="26"/>
          <w:u w:val="single"/>
          <w:rtl/>
        </w:rPr>
        <w:t xml:space="preserve"> </w:t>
      </w:r>
    </w:p>
    <w:p w:rsidR="003F66CB" w:rsidRDefault="003F66CB" w:rsidP="00C267F8">
      <w:pPr>
        <w:bidi/>
        <w:spacing w:line="360" w:lineRule="auto"/>
        <w:jc w:val="both"/>
        <w:rPr>
          <w:b/>
          <w:bCs/>
          <w:u w:val="single"/>
          <w:rtl/>
        </w:rPr>
      </w:pPr>
      <w:r w:rsidRPr="002041AD">
        <w:rPr>
          <w:b/>
          <w:bCs/>
          <w:sz w:val="26"/>
          <w:szCs w:val="26"/>
          <w:u w:val="single"/>
          <w:rtl/>
        </w:rPr>
        <w:t xml:space="preserve">13. </w:t>
      </w:r>
      <w:r>
        <w:rPr>
          <w:b/>
          <w:bCs/>
          <w:sz w:val="26"/>
          <w:szCs w:val="26"/>
          <w:u w:val="single"/>
          <w:rtl/>
        </w:rPr>
        <w:t>תמיכת המשרד בפעילות</w:t>
      </w:r>
      <w:r w:rsidRPr="002041AD">
        <w:rPr>
          <w:b/>
          <w:bCs/>
          <w:sz w:val="26"/>
          <w:szCs w:val="26"/>
          <w:u w:val="single"/>
          <w:rtl/>
        </w:rPr>
        <w:t>:</w:t>
      </w:r>
      <w:r w:rsidRPr="002041AD">
        <w:rPr>
          <w:b/>
          <w:bCs/>
          <w:u w:val="single"/>
          <w:rtl/>
        </w:rPr>
        <w:t xml:space="preserve"> </w:t>
      </w:r>
    </w:p>
    <w:p w:rsidR="003F66CB" w:rsidRPr="002041AD" w:rsidRDefault="003F66CB" w:rsidP="00161EAD">
      <w:pPr>
        <w:bidi/>
        <w:spacing w:line="360" w:lineRule="auto"/>
        <w:jc w:val="both"/>
        <w:rPr>
          <w:b/>
          <w:bCs/>
          <w:u w:val="single"/>
          <w:rtl/>
        </w:rPr>
      </w:pPr>
    </w:p>
    <w:p w:rsidR="003F66CB" w:rsidRPr="00161EAD" w:rsidRDefault="003F66CB" w:rsidP="005C7948">
      <w:pPr>
        <w:numPr>
          <w:ilvl w:val="0"/>
          <w:numId w:val="17"/>
        </w:numPr>
        <w:bidi/>
        <w:spacing w:after="240" w:line="360" w:lineRule="auto"/>
        <w:jc w:val="both"/>
      </w:pPr>
      <w:r w:rsidRPr="00161EAD">
        <w:rPr>
          <w:rtl/>
        </w:rPr>
        <w:t>זוכ</w:t>
      </w:r>
      <w:r>
        <w:rPr>
          <w:rtl/>
        </w:rPr>
        <w:t>ה</w:t>
      </w:r>
      <w:r w:rsidRPr="00161EAD">
        <w:rPr>
          <w:rtl/>
        </w:rPr>
        <w:t xml:space="preserve"> במכרז זה יקבל מהמשרד תמיכה כספית בסך של 500,000 ₪ (חמש מאות אלף שקלים חדשים) </w:t>
      </w:r>
      <w:r>
        <w:rPr>
          <w:rtl/>
        </w:rPr>
        <w:t>עבור ביצוע השירותים בדרום הארץ או בצפון הארץ. זוכה אשר יבצע את השירותים הן בדרום הארץ והן בצפון הארץ יהיה זכאי לקבלת תמיכה כספית בסך 500,000 ₪ (חמש מאות אלף שקלים חדשים עבור כל איזור ובסה"כ 1,000,000 ₪ (מיליון שקלים חדשים)</w:t>
      </w:r>
      <w:r w:rsidRPr="00161EAD">
        <w:rPr>
          <w:rtl/>
        </w:rPr>
        <w:t xml:space="preserve"> (להלן: "</w:t>
      </w:r>
      <w:r w:rsidRPr="00161EAD">
        <w:rPr>
          <w:b/>
          <w:bCs/>
          <w:rtl/>
        </w:rPr>
        <w:t>תמיכת המשרד</w:t>
      </w:r>
      <w:r w:rsidRPr="00161EAD">
        <w:rPr>
          <w:rtl/>
        </w:rPr>
        <w:t>")</w:t>
      </w:r>
      <w:r>
        <w:rPr>
          <w:rtl/>
        </w:rPr>
        <w:t xml:space="preserve"> עבור תקופת פעילות של 12 חודשים</w:t>
      </w:r>
      <w:r w:rsidRPr="00161EAD">
        <w:rPr>
          <w:rtl/>
        </w:rPr>
        <w:t xml:space="preserve">. </w:t>
      </w:r>
    </w:p>
    <w:p w:rsidR="003F66CB" w:rsidRPr="00161EAD" w:rsidRDefault="003F66CB" w:rsidP="00163D20">
      <w:pPr>
        <w:numPr>
          <w:ilvl w:val="0"/>
          <w:numId w:val="17"/>
        </w:numPr>
        <w:bidi/>
        <w:spacing w:after="240" w:line="360" w:lineRule="auto"/>
        <w:jc w:val="both"/>
        <w:rPr>
          <w:rtl/>
        </w:rPr>
      </w:pPr>
      <w:r w:rsidRPr="00161EAD">
        <w:rPr>
          <w:rtl/>
        </w:rPr>
        <w:t xml:space="preserve">תמיכת המשרד תהיה סופית ומלאה. </w:t>
      </w:r>
    </w:p>
    <w:p w:rsidR="003F66CB" w:rsidRPr="002041AD" w:rsidRDefault="003F66CB" w:rsidP="00666111">
      <w:pPr>
        <w:bidi/>
        <w:spacing w:line="360" w:lineRule="auto"/>
        <w:rPr>
          <w:b/>
          <w:bCs/>
          <w:sz w:val="26"/>
          <w:szCs w:val="26"/>
          <w:u w:val="single"/>
          <w:rtl/>
        </w:rPr>
      </w:pPr>
      <w:r w:rsidRPr="002041AD">
        <w:rPr>
          <w:b/>
          <w:bCs/>
          <w:sz w:val="26"/>
          <w:szCs w:val="26"/>
          <w:u w:val="single"/>
          <w:rtl/>
        </w:rPr>
        <w:t>14. שונות:</w:t>
      </w:r>
    </w:p>
    <w:p w:rsidR="003F66CB" w:rsidRPr="002041AD" w:rsidRDefault="003F66CB" w:rsidP="00A20E25">
      <w:pPr>
        <w:numPr>
          <w:ilvl w:val="0"/>
          <w:numId w:val="11"/>
        </w:numPr>
        <w:bidi/>
        <w:spacing w:before="240" w:after="240" w:line="360" w:lineRule="auto"/>
        <w:jc w:val="both"/>
        <w:rPr>
          <w:rtl/>
        </w:rPr>
      </w:pPr>
      <w:r w:rsidRPr="002041AD">
        <w:rPr>
          <w:rtl/>
        </w:rPr>
        <w:t xml:space="preserve">את </w:t>
      </w:r>
      <w:r>
        <w:rPr>
          <w:rtl/>
        </w:rPr>
        <w:t xml:space="preserve">מסמכי </w:t>
      </w:r>
      <w:r w:rsidRPr="002041AD">
        <w:rPr>
          <w:rtl/>
        </w:rPr>
        <w:t xml:space="preserve">המכרז ניתן להוריד מאתר האינטרנט של המשרד שכתובתו </w:t>
      </w:r>
      <w:hyperlink r:id="rId8" w:history="1">
        <w:r w:rsidRPr="002041AD">
          <w:rPr>
            <w:rStyle w:val="Hyperlink"/>
            <w:rFonts w:cs="David"/>
          </w:rPr>
          <w:t>www.moital.gov.il</w:t>
        </w:r>
      </w:hyperlink>
      <w:r w:rsidRPr="002041AD">
        <w:rPr>
          <w:rtl/>
        </w:rPr>
        <w:t xml:space="preserve"> תחת כותרת "מכרזים" </w:t>
      </w:r>
      <w:r w:rsidRPr="002041AD">
        <w:rPr>
          <w:b/>
          <w:bCs/>
          <w:u w:val="single"/>
          <w:rtl/>
        </w:rPr>
        <w:t>או</w:t>
      </w:r>
      <w:r w:rsidRPr="002041AD">
        <w:rPr>
          <w:rtl/>
        </w:rPr>
        <w:t xml:space="preserve"> לקבל ממשרדנו, רחוב בנק ישראל 5, ירושלים, קומה 3 אצל </w:t>
      </w:r>
      <w:r>
        <w:rPr>
          <w:rtl/>
        </w:rPr>
        <w:t xml:space="preserve">גב' </w:t>
      </w:r>
      <w:r w:rsidRPr="002041AD">
        <w:rPr>
          <w:rtl/>
        </w:rPr>
        <w:t>לידיה לזנס בין השעות 9:00-15:00 (יצוין כי החומר בו ניתן לעיין במשרדנו זהה לזה שבאתר האינטרנט).</w:t>
      </w:r>
    </w:p>
    <w:p w:rsidR="003F66CB" w:rsidRPr="002041AD" w:rsidRDefault="003F66CB" w:rsidP="00D13CA1">
      <w:pPr>
        <w:numPr>
          <w:ilvl w:val="0"/>
          <w:numId w:val="11"/>
        </w:numPr>
        <w:bidi/>
        <w:spacing w:before="240" w:after="240" w:line="360" w:lineRule="auto"/>
        <w:jc w:val="both"/>
      </w:pPr>
      <w:r w:rsidRPr="002041AD">
        <w:rPr>
          <w:rtl/>
        </w:rPr>
        <w:t xml:space="preserve">ניתן לעיין במסמכי המכרז ללא תשלום בכתובות שלעיל, אך הגשת הצעה </w:t>
      </w:r>
      <w:r w:rsidRPr="002041AD">
        <w:rPr>
          <w:b/>
          <w:bCs/>
          <w:rtl/>
        </w:rPr>
        <w:t>מחייבת</w:t>
      </w:r>
      <w:r w:rsidRPr="002041AD">
        <w:rPr>
          <w:rtl/>
        </w:rPr>
        <w:t xml:space="preserve"> תשלום בגין השתתפות במכרז ע"ס </w:t>
      </w:r>
      <w:r>
        <w:rPr>
          <w:rtl/>
        </w:rPr>
        <w:t xml:space="preserve">500 </w:t>
      </w:r>
      <w:r w:rsidRPr="002041AD">
        <w:rPr>
          <w:rtl/>
        </w:rPr>
        <w:t xml:space="preserve">₪ (שלא יוחזרו) בהפקדה לבנק הדואר סניף 001 חשבון מס' 31514 לטובת משרד התעשייה, המסחר והתעסוקה. את טופס ההפקדה יש לצרף להצעה. </w:t>
      </w:r>
    </w:p>
    <w:p w:rsidR="003F66CB" w:rsidRPr="002041AD" w:rsidRDefault="003F66CB" w:rsidP="00732366">
      <w:pPr>
        <w:numPr>
          <w:ilvl w:val="0"/>
          <w:numId w:val="11"/>
        </w:numPr>
        <w:tabs>
          <w:tab w:val="left" w:pos="8306"/>
        </w:tabs>
        <w:bidi/>
        <w:spacing w:line="360" w:lineRule="auto"/>
        <w:jc w:val="both"/>
      </w:pPr>
      <w:r w:rsidRPr="002041AD">
        <w:rPr>
          <w:rtl/>
        </w:rPr>
        <w:t xml:space="preserve">מידע נוסף בנוגע לעבודת לשכת המדע"ר ניתן למצוא באתר האינטרנט של משרד </w:t>
      </w:r>
      <w:hyperlink r:id="rId9" w:history="1">
        <w:r w:rsidRPr="002041AD">
          <w:rPr>
            <w:rStyle w:val="Hyperlink"/>
            <w:rFonts w:cs="David"/>
          </w:rPr>
          <w:t>www.moital.gov.il</w:t>
        </w:r>
      </w:hyperlink>
      <w:r w:rsidRPr="002041AD">
        <w:rPr>
          <w:rtl/>
        </w:rPr>
        <w:t>.</w:t>
      </w:r>
    </w:p>
    <w:p w:rsidR="003F66CB" w:rsidRPr="002041AD" w:rsidRDefault="003F66CB" w:rsidP="008A5BFE">
      <w:pPr>
        <w:numPr>
          <w:ilvl w:val="0"/>
          <w:numId w:val="11"/>
        </w:numPr>
        <w:tabs>
          <w:tab w:val="left" w:pos="8306"/>
        </w:tabs>
        <w:bidi/>
        <w:spacing w:line="360" w:lineRule="auto"/>
        <w:jc w:val="both"/>
      </w:pPr>
      <w:r w:rsidRPr="002041AD">
        <w:rPr>
          <w:rtl/>
        </w:rPr>
        <w:t xml:space="preserve">שאלות ובקשות להבהרה </w:t>
      </w:r>
      <w:r>
        <w:rPr>
          <w:rtl/>
        </w:rPr>
        <w:t xml:space="preserve">ניתן לשלוח </w:t>
      </w:r>
      <w:r w:rsidRPr="002041AD">
        <w:rPr>
          <w:rtl/>
        </w:rPr>
        <w:t xml:space="preserve">אל הממונה מטעם </w:t>
      </w:r>
      <w:r>
        <w:rPr>
          <w:rtl/>
        </w:rPr>
        <w:t xml:space="preserve">לשכת </w:t>
      </w:r>
      <w:r w:rsidRPr="002041AD">
        <w:rPr>
          <w:rtl/>
        </w:rPr>
        <w:t xml:space="preserve">המדע"ר – </w:t>
      </w:r>
      <w:r>
        <w:rPr>
          <w:rtl/>
        </w:rPr>
        <w:t xml:space="preserve">גב' </w:t>
      </w:r>
      <w:r w:rsidRPr="002041AD">
        <w:rPr>
          <w:rtl/>
        </w:rPr>
        <w:t>לידיה לזנס</w:t>
      </w:r>
      <w:r>
        <w:rPr>
          <w:rtl/>
        </w:rPr>
        <w:t xml:space="preserve">, </w:t>
      </w:r>
      <w:r w:rsidRPr="002041AD">
        <w:rPr>
          <w:rtl/>
        </w:rPr>
        <w:t xml:space="preserve"> עד לתאריך </w:t>
      </w:r>
      <w:r>
        <w:rPr>
          <w:rtl/>
        </w:rPr>
        <w:t>6.12.09</w:t>
      </w:r>
      <w:r w:rsidRPr="002041AD">
        <w:rPr>
          <w:rtl/>
        </w:rPr>
        <w:t xml:space="preserve"> </w:t>
      </w:r>
      <w:r>
        <w:rPr>
          <w:rtl/>
        </w:rPr>
        <w:t>בשעה 16:00 לד</w:t>
      </w:r>
      <w:r w:rsidRPr="002041AD">
        <w:rPr>
          <w:rtl/>
        </w:rPr>
        <w:t xml:space="preserve">ואר אלקטרוני </w:t>
      </w:r>
      <w:hyperlink r:id="rId10" w:history="1">
        <w:r w:rsidRPr="00CB51FD">
          <w:rPr>
            <w:rStyle w:val="Hyperlink"/>
            <w:rFonts w:cs="David"/>
          </w:rPr>
          <w:t>michrazim@ocs.moital.gov.il</w:t>
        </w:r>
      </w:hyperlink>
      <w:r>
        <w:rPr>
          <w:rtl/>
        </w:rPr>
        <w:t xml:space="preserve"> </w:t>
      </w:r>
      <w:r w:rsidRPr="002041AD">
        <w:rPr>
          <w:rtl/>
        </w:rPr>
        <w:t xml:space="preserve">בלבד. התשובות תינתנה במרוכז ותפורסמנה באתר האינטרנט של המשרד תחת </w:t>
      </w:r>
      <w:r>
        <w:rPr>
          <w:rtl/>
        </w:rPr>
        <w:t>ה</w:t>
      </w:r>
      <w:r w:rsidRPr="002041AD">
        <w:rPr>
          <w:rtl/>
        </w:rPr>
        <w:t>כותרת "</w:t>
      </w:r>
      <w:r>
        <w:rPr>
          <w:rtl/>
        </w:rPr>
        <w:t xml:space="preserve">תמיכות המשרד ומכרזים" – "מכרזים", </w:t>
      </w:r>
      <w:r w:rsidRPr="002041AD">
        <w:rPr>
          <w:rtl/>
        </w:rPr>
        <w:t xml:space="preserve">עד לתאריך </w:t>
      </w:r>
      <w:r>
        <w:rPr>
          <w:rtl/>
        </w:rPr>
        <w:t>17.12.09 בשעה 16:00.</w:t>
      </w:r>
      <w:r w:rsidRPr="002041AD">
        <w:rPr>
          <w:rtl/>
        </w:rPr>
        <w:t xml:space="preserve"> התשובות לשאלות מהוות חלק בלתי נפרד ממסמכי המכרז.</w:t>
      </w:r>
    </w:p>
    <w:p w:rsidR="003F66CB" w:rsidRPr="002041AD" w:rsidRDefault="003F66CB" w:rsidP="00732366">
      <w:pPr>
        <w:numPr>
          <w:ilvl w:val="0"/>
          <w:numId w:val="11"/>
        </w:numPr>
        <w:tabs>
          <w:tab w:val="left" w:pos="8306"/>
        </w:tabs>
        <w:bidi/>
        <w:spacing w:line="360" w:lineRule="auto"/>
        <w:jc w:val="both"/>
      </w:pPr>
      <w:r w:rsidRPr="002041AD">
        <w:rPr>
          <w:rtl/>
        </w:rPr>
        <w:t xml:space="preserve">את ההצעות יש להגיש לתיבת המכרזים שבמשרד רח' בנק ישראל מס' 5, ירושלים, באופן כפי שיפורט להלן: </w:t>
      </w:r>
    </w:p>
    <w:p w:rsidR="003F66CB" w:rsidRPr="002041AD" w:rsidRDefault="003F66CB" w:rsidP="001E2766">
      <w:pPr>
        <w:numPr>
          <w:ilvl w:val="1"/>
          <w:numId w:val="1"/>
        </w:numPr>
        <w:tabs>
          <w:tab w:val="left" w:pos="8306"/>
        </w:tabs>
        <w:bidi/>
        <w:spacing w:line="360" w:lineRule="auto"/>
        <w:ind w:right="1440"/>
        <w:jc w:val="both"/>
      </w:pPr>
      <w:r w:rsidRPr="002041AD">
        <w:rPr>
          <w:rtl/>
        </w:rPr>
        <w:t>אין להגיש הצעה באמצעות הדואר או בפקסימיליה והצעה כאמור תפסל.</w:t>
      </w:r>
    </w:p>
    <w:p w:rsidR="003F66CB" w:rsidRPr="002041AD" w:rsidRDefault="003F66CB" w:rsidP="003C306B">
      <w:pPr>
        <w:numPr>
          <w:ilvl w:val="1"/>
          <w:numId w:val="1"/>
        </w:numPr>
        <w:tabs>
          <w:tab w:val="left" w:pos="8306"/>
        </w:tabs>
        <w:bidi/>
        <w:spacing w:line="360" w:lineRule="auto"/>
        <w:ind w:right="1440"/>
        <w:jc w:val="both"/>
      </w:pPr>
      <w:r w:rsidRPr="002041AD">
        <w:rPr>
          <w:rtl/>
        </w:rPr>
        <w:t>יש למסור את ההצעות ב-5  עותקים.</w:t>
      </w:r>
    </w:p>
    <w:p w:rsidR="003F66CB" w:rsidRPr="002041AD" w:rsidRDefault="003F66CB" w:rsidP="00152F76">
      <w:pPr>
        <w:numPr>
          <w:ilvl w:val="1"/>
          <w:numId w:val="1"/>
        </w:numPr>
        <w:tabs>
          <w:tab w:val="left" w:pos="8306"/>
        </w:tabs>
        <w:bidi/>
        <w:spacing w:line="360" w:lineRule="auto"/>
        <w:ind w:right="1440"/>
        <w:jc w:val="both"/>
      </w:pPr>
      <w:r w:rsidRPr="002041AD">
        <w:rPr>
          <w:rtl/>
        </w:rPr>
        <w:t>ההצעות יוגשו במעטפה חתומה וסגורה ע"י המציע. חובה לצרף את טופס ההפקדה, כמפורט בסעיף 14 ב.</w:t>
      </w:r>
    </w:p>
    <w:p w:rsidR="003F66CB" w:rsidRPr="002041AD" w:rsidRDefault="003F66CB" w:rsidP="008A5BFE">
      <w:pPr>
        <w:numPr>
          <w:ilvl w:val="1"/>
          <w:numId w:val="1"/>
        </w:numPr>
        <w:tabs>
          <w:tab w:val="left" w:pos="8306"/>
        </w:tabs>
        <w:bidi/>
        <w:spacing w:line="360" w:lineRule="auto"/>
        <w:ind w:right="1440"/>
        <w:jc w:val="both"/>
      </w:pPr>
      <w:r w:rsidRPr="002041AD">
        <w:rPr>
          <w:rtl/>
        </w:rPr>
        <w:t>יש להגיש כל הצעה במעטפה נפרדת שעליה ירשם: "</w:t>
      </w:r>
      <w:r w:rsidRPr="002041AD">
        <w:rPr>
          <w:b/>
          <w:bCs/>
          <w:rtl/>
        </w:rPr>
        <w:t xml:space="preserve">מכרז מספר </w:t>
      </w:r>
      <w:r>
        <w:rPr>
          <w:b/>
          <w:bCs/>
          <w:rtl/>
        </w:rPr>
        <w:t>41/09</w:t>
      </w:r>
      <w:r w:rsidRPr="002041AD">
        <w:rPr>
          <w:b/>
          <w:bCs/>
          <w:rtl/>
        </w:rPr>
        <w:t xml:space="preserve"> "הצעה להפעלה של תוכנית יזמות צעירה</w:t>
      </w:r>
      <w:r w:rsidRPr="002041AD">
        <w:rPr>
          <w:rtl/>
        </w:rPr>
        <w:t>". את המעטפות יש להכניס לתיבת המכרזים על גביה רשום "משרד התעשייה המסחר והתעסוקה" במשרד התמ"ת, רח' בנק ישראל 5 ירושלים, קומת הכניסה ליד המעליות.</w:t>
      </w:r>
    </w:p>
    <w:p w:rsidR="003F66CB" w:rsidRPr="002041AD" w:rsidRDefault="003F66CB" w:rsidP="003F2589">
      <w:pPr>
        <w:numPr>
          <w:ilvl w:val="0"/>
          <w:numId w:val="11"/>
        </w:numPr>
        <w:tabs>
          <w:tab w:val="left" w:pos="8306"/>
        </w:tabs>
        <w:bidi/>
        <w:spacing w:before="240" w:after="240"/>
        <w:ind w:right="720"/>
        <w:jc w:val="both"/>
      </w:pPr>
      <w:r w:rsidRPr="002041AD">
        <w:rPr>
          <w:rtl/>
        </w:rPr>
        <w:t>למען הסר ספק מובהר ומודגש, כי האחריות להכנסת המעטפה לתיבת המכרזים מוטלת על המציע בלבד.</w:t>
      </w:r>
    </w:p>
    <w:p w:rsidR="003F66CB" w:rsidRPr="002041AD" w:rsidRDefault="003F66CB" w:rsidP="00BB627B">
      <w:pPr>
        <w:numPr>
          <w:ilvl w:val="0"/>
          <w:numId w:val="11"/>
        </w:numPr>
        <w:bidi/>
        <w:spacing w:before="240" w:after="240"/>
        <w:ind w:left="566" w:right="720" w:hanging="514"/>
        <w:jc w:val="both"/>
        <w:rPr>
          <w:b/>
          <w:bCs/>
        </w:rPr>
      </w:pPr>
      <w:r w:rsidRPr="00BF7621">
        <w:rPr>
          <w:b/>
          <w:bCs/>
          <w:u w:val="single"/>
          <w:rtl/>
        </w:rPr>
        <w:t xml:space="preserve">את ההצעות יש להגיש לא יאוחר מיום א', י"ז </w:t>
      </w:r>
      <w:r>
        <w:rPr>
          <w:b/>
          <w:bCs/>
          <w:u w:val="single"/>
          <w:rtl/>
        </w:rPr>
        <w:t>ב</w:t>
      </w:r>
      <w:r w:rsidRPr="00BF7621">
        <w:rPr>
          <w:b/>
          <w:bCs/>
          <w:u w:val="single"/>
          <w:rtl/>
        </w:rPr>
        <w:t>טבת התש"ע, , 3.1.10</w:t>
      </w:r>
      <w:r>
        <w:rPr>
          <w:b/>
          <w:bCs/>
          <w:u w:val="single"/>
          <w:rtl/>
        </w:rPr>
        <w:t>,</w:t>
      </w:r>
      <w:r w:rsidRPr="00BF7621">
        <w:rPr>
          <w:b/>
          <w:bCs/>
          <w:u w:val="single"/>
          <w:rtl/>
        </w:rPr>
        <w:t xml:space="preserve">  </w:t>
      </w:r>
      <w:r>
        <w:rPr>
          <w:b/>
          <w:bCs/>
          <w:u w:val="single"/>
          <w:rtl/>
        </w:rPr>
        <w:t>עד ה</w:t>
      </w:r>
      <w:r w:rsidRPr="00BF7621">
        <w:rPr>
          <w:b/>
          <w:bCs/>
          <w:u w:val="single"/>
          <w:rtl/>
        </w:rPr>
        <w:t>שע</w:t>
      </w:r>
      <w:r>
        <w:rPr>
          <w:b/>
          <w:bCs/>
          <w:u w:val="single"/>
          <w:rtl/>
        </w:rPr>
        <w:t>ה 1</w:t>
      </w:r>
      <w:r w:rsidRPr="002041AD">
        <w:rPr>
          <w:b/>
          <w:bCs/>
          <w:u w:val="single"/>
          <w:rtl/>
        </w:rPr>
        <w:t>2:00</w:t>
      </w:r>
      <w:r w:rsidRPr="002041AD">
        <w:rPr>
          <w:b/>
          <w:bCs/>
          <w:rtl/>
        </w:rPr>
        <w:t>.</w:t>
      </w:r>
    </w:p>
    <w:p w:rsidR="003F66CB" w:rsidRDefault="003F66CB" w:rsidP="00BF1845">
      <w:pPr>
        <w:bidi/>
        <w:spacing w:before="240" w:after="240"/>
        <w:ind w:left="52"/>
        <w:jc w:val="both"/>
        <w:rPr>
          <w:b/>
          <w:bCs/>
          <w:rtl/>
        </w:rPr>
      </w:pPr>
      <w:r w:rsidRPr="002041AD">
        <w:rPr>
          <w:b/>
          <w:bCs/>
          <w:rtl/>
        </w:rPr>
        <w:t xml:space="preserve">הגשת ההצעה חתומה מהווה ראיה חלוטה לכך שהמציע קרא את כל האמור במסמכי המכרז והסכם ההתקשרות המצורף לו על נספחיו, הבין את האמור במסמכים אלה ונתן לכך את הסכמתו הבלתי מסויגת. </w:t>
      </w:r>
    </w:p>
    <w:p w:rsidR="003F66CB" w:rsidRPr="002041AD" w:rsidRDefault="003F66CB" w:rsidP="007B7842">
      <w:pPr>
        <w:bidi/>
        <w:spacing w:before="240" w:after="240"/>
        <w:ind w:left="52"/>
        <w:jc w:val="both"/>
        <w:rPr>
          <w:b/>
          <w:bCs/>
        </w:rPr>
      </w:pPr>
    </w:p>
    <w:p w:rsidR="003F66CB" w:rsidRPr="002041AD" w:rsidRDefault="003F66CB" w:rsidP="00355EFD">
      <w:pPr>
        <w:tabs>
          <w:tab w:val="left" w:pos="-3394"/>
          <w:tab w:val="left" w:pos="-3214"/>
        </w:tabs>
        <w:bidi/>
        <w:spacing w:before="240" w:after="240" w:line="360" w:lineRule="auto"/>
        <w:rPr>
          <w:b/>
          <w:bCs/>
          <w:sz w:val="26"/>
          <w:szCs w:val="26"/>
          <w:u w:val="single"/>
          <w:rtl/>
        </w:rPr>
      </w:pPr>
      <w:r w:rsidRPr="002041AD">
        <w:rPr>
          <w:b/>
          <w:bCs/>
          <w:sz w:val="26"/>
          <w:szCs w:val="26"/>
          <w:u w:val="single"/>
          <w:rtl/>
        </w:rPr>
        <w:t>15. החלטות ועדת המכרזים – עיון במסמכים</w:t>
      </w:r>
    </w:p>
    <w:p w:rsidR="003F66CB" w:rsidRPr="002041AD" w:rsidRDefault="003F66CB" w:rsidP="00F732B3">
      <w:pPr>
        <w:numPr>
          <w:ilvl w:val="0"/>
          <w:numId w:val="14"/>
        </w:numPr>
        <w:tabs>
          <w:tab w:val="left" w:pos="-3394"/>
          <w:tab w:val="left" w:pos="-3214"/>
        </w:tabs>
        <w:bidi/>
        <w:spacing w:before="240" w:after="240" w:line="360" w:lineRule="auto"/>
        <w:jc w:val="both"/>
      </w:pPr>
      <w:r w:rsidRPr="002041AD">
        <w:rPr>
          <w:rtl/>
        </w:rPr>
        <w:t xml:space="preserve">ועדת המכרזים תאפשר למציע שהשתתף במכרז המבקש לעיין במסמכים שונים – עיון במסמכים בהתאם ובכפוף לקבוע בתקנה 21(ה) לתקנות חובת המכרזים, התשנ"ג - 1993, בהתאם לחוק חופש המידע, התשנ"ח - 1998, ובהתאם להלכה הפסוקה. </w:t>
      </w:r>
    </w:p>
    <w:p w:rsidR="003F66CB" w:rsidRPr="002041AD" w:rsidRDefault="003F66CB" w:rsidP="00F732B3">
      <w:pPr>
        <w:numPr>
          <w:ilvl w:val="0"/>
          <w:numId w:val="14"/>
        </w:numPr>
        <w:tabs>
          <w:tab w:val="left" w:pos="-3394"/>
          <w:tab w:val="left" w:pos="-3214"/>
        </w:tabs>
        <w:bidi/>
        <w:spacing w:before="240" w:after="240" w:line="360" w:lineRule="auto"/>
        <w:jc w:val="both"/>
      </w:pPr>
      <w:r w:rsidRPr="002041AD">
        <w:rPr>
          <w:rtl/>
        </w:rPr>
        <w:t>מציע הסבור כי חלקים מהצעתו כוללים סודות מסחריים ו/או סודות מקצועיים (להלן – חלקים סודיים), שלדעתו אין לאפשר את העיון בהם למציעים אחרים:</w:t>
      </w:r>
    </w:p>
    <w:p w:rsidR="003F66CB" w:rsidRPr="002041AD" w:rsidRDefault="003F66CB" w:rsidP="00F732B3">
      <w:pPr>
        <w:numPr>
          <w:ilvl w:val="0"/>
          <w:numId w:val="15"/>
        </w:numPr>
        <w:tabs>
          <w:tab w:val="left" w:pos="-3394"/>
          <w:tab w:val="left" w:pos="-3214"/>
        </w:tabs>
        <w:bidi/>
        <w:spacing w:before="240" w:after="240" w:line="360" w:lineRule="auto"/>
        <w:jc w:val="both"/>
      </w:pPr>
      <w:r w:rsidRPr="002041AD">
        <w:rPr>
          <w:rtl/>
        </w:rPr>
        <w:t>יציין במפורש בהצעתו מהם החלקים הסודיים.</w:t>
      </w:r>
    </w:p>
    <w:p w:rsidR="003F66CB" w:rsidRPr="002041AD" w:rsidRDefault="003F66CB" w:rsidP="00F732B3">
      <w:pPr>
        <w:numPr>
          <w:ilvl w:val="0"/>
          <w:numId w:val="15"/>
        </w:numPr>
        <w:tabs>
          <w:tab w:val="left" w:pos="-3394"/>
          <w:tab w:val="left" w:pos="-3214"/>
        </w:tabs>
        <w:bidi/>
        <w:spacing w:before="240" w:after="240" w:line="360" w:lineRule="auto"/>
        <w:jc w:val="both"/>
      </w:pPr>
      <w:r w:rsidRPr="002041AD">
        <w:rPr>
          <w:rtl/>
        </w:rPr>
        <w:t>יסמן את החלקים הסודיים שבהצעתו באופן ברור וחד-משמעי.</w:t>
      </w:r>
    </w:p>
    <w:p w:rsidR="003F66CB" w:rsidRPr="002041AD" w:rsidRDefault="003F66CB" w:rsidP="00F732B3">
      <w:pPr>
        <w:numPr>
          <w:ilvl w:val="0"/>
          <w:numId w:val="15"/>
        </w:numPr>
        <w:tabs>
          <w:tab w:val="left" w:pos="-3394"/>
          <w:tab w:val="left" w:pos="-3214"/>
        </w:tabs>
        <w:bidi/>
        <w:spacing w:before="240" w:after="240" w:line="360" w:lineRule="auto"/>
        <w:jc w:val="both"/>
      </w:pPr>
      <w:r w:rsidRPr="002041AD">
        <w:rPr>
          <w:rtl/>
        </w:rPr>
        <w:t>במידת האפשר יפריד חלקים אלה מכלל ההצעה הפרדה פיזית.</w:t>
      </w:r>
    </w:p>
    <w:p w:rsidR="003F66CB" w:rsidRPr="002041AD" w:rsidRDefault="003F66CB" w:rsidP="00F732B3">
      <w:pPr>
        <w:numPr>
          <w:ilvl w:val="0"/>
          <w:numId w:val="14"/>
        </w:numPr>
        <w:tabs>
          <w:tab w:val="left" w:pos="-3394"/>
          <w:tab w:val="left" w:pos="-3214"/>
        </w:tabs>
        <w:bidi/>
        <w:spacing w:before="240" w:after="240" w:line="360" w:lineRule="auto"/>
        <w:jc w:val="both"/>
      </w:pPr>
      <w:r w:rsidRPr="002041AD">
        <w:rPr>
          <w:rtl/>
        </w:rPr>
        <w:t xml:space="preserve">מציע שלא סימן חלקים בהצעתו כסודיים יראוהו כמי שמסכים למסירת ההצעה </w:t>
      </w:r>
      <w:r w:rsidRPr="002041AD">
        <w:rPr>
          <w:rtl/>
        </w:rPr>
        <w:br/>
        <w:t xml:space="preserve">כולה לעיון מציעים אחרים. </w:t>
      </w:r>
    </w:p>
    <w:p w:rsidR="003F66CB" w:rsidRPr="002041AD" w:rsidRDefault="003F66CB" w:rsidP="00F732B3">
      <w:pPr>
        <w:numPr>
          <w:ilvl w:val="0"/>
          <w:numId w:val="14"/>
        </w:numPr>
        <w:tabs>
          <w:tab w:val="left" w:pos="-3394"/>
          <w:tab w:val="left" w:pos="-3214"/>
        </w:tabs>
        <w:bidi/>
        <w:spacing w:before="240" w:after="240" w:line="360" w:lineRule="auto"/>
        <w:jc w:val="both"/>
      </w:pPr>
      <w:r w:rsidRPr="002041AD">
        <w:rPr>
          <w:rtl/>
        </w:rPr>
        <w:t xml:space="preserve">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 </w:t>
      </w:r>
    </w:p>
    <w:p w:rsidR="003F66CB" w:rsidRPr="002041AD" w:rsidRDefault="003F66CB" w:rsidP="00F732B3">
      <w:pPr>
        <w:numPr>
          <w:ilvl w:val="0"/>
          <w:numId w:val="14"/>
        </w:numPr>
        <w:tabs>
          <w:tab w:val="left" w:pos="-3394"/>
          <w:tab w:val="left" w:pos="-3214"/>
        </w:tabs>
        <w:bidi/>
        <w:spacing w:before="240" w:after="240" w:line="360" w:lineRule="auto"/>
        <w:jc w:val="both"/>
      </w:pPr>
      <w:r w:rsidRPr="002041AD">
        <w:rPr>
          <w:rtl/>
        </w:rPr>
        <w:t>יודגש,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rsidR="003F66CB" w:rsidRPr="002041AD" w:rsidRDefault="003F66CB" w:rsidP="00F732B3">
      <w:pPr>
        <w:numPr>
          <w:ilvl w:val="0"/>
          <w:numId w:val="14"/>
        </w:numPr>
        <w:tabs>
          <w:tab w:val="left" w:pos="-3394"/>
          <w:tab w:val="left" w:pos="-3214"/>
        </w:tabs>
        <w:bidi/>
        <w:spacing w:before="240" w:after="240" w:line="360" w:lineRule="auto"/>
        <w:jc w:val="both"/>
      </w:pPr>
      <w:r w:rsidRPr="002041AD">
        <w:rPr>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rsidR="003F66CB" w:rsidRPr="002041AD" w:rsidRDefault="003F66CB" w:rsidP="00F732B3">
      <w:pPr>
        <w:numPr>
          <w:ilvl w:val="0"/>
          <w:numId w:val="14"/>
        </w:numPr>
        <w:tabs>
          <w:tab w:val="left" w:pos="-3394"/>
          <w:tab w:val="left" w:pos="-3214"/>
        </w:tabs>
        <w:bidi/>
        <w:spacing w:before="240" w:after="240" w:line="360" w:lineRule="auto"/>
        <w:jc w:val="both"/>
        <w:rPr>
          <w:rtl/>
        </w:rPr>
      </w:pPr>
      <w:r w:rsidRPr="002041AD">
        <w:rPr>
          <w:rtl/>
        </w:rPr>
        <w:t>החליטה ועדת המכרזים לדחות את ההשגה של המציע, תודיע על כך ועדת המכרזים למציע בטרם מסירת החומר לעיונו של המבקש. יודגש בזאת בהתאם להוראות תקנה 21(ו) לתקנות חובת המכרזים, התשנ"ג - 1993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הכרוכה, לדעת ועדת המכרזים, בקיום הוראות תקנה 21(ה) לתקנות חובת המכרז, התשנ"ג - 1993.</w:t>
      </w:r>
      <w:r w:rsidRPr="002041AD">
        <w:rPr>
          <w:b/>
          <w:bCs/>
          <w:rtl/>
        </w:rPr>
        <w:br/>
      </w:r>
    </w:p>
    <w:p w:rsidR="003F66CB" w:rsidRPr="002041AD" w:rsidRDefault="003F66CB" w:rsidP="00355EFD">
      <w:pPr>
        <w:tabs>
          <w:tab w:val="left" w:pos="-3394"/>
          <w:tab w:val="left" w:pos="-3214"/>
        </w:tabs>
        <w:bidi/>
        <w:spacing w:before="240" w:after="240" w:line="360" w:lineRule="auto"/>
        <w:ind w:left="26"/>
        <w:rPr>
          <w:b/>
          <w:bCs/>
          <w:sz w:val="26"/>
          <w:szCs w:val="26"/>
          <w:u w:val="single"/>
        </w:rPr>
      </w:pPr>
      <w:r w:rsidRPr="002041AD">
        <w:rPr>
          <w:b/>
          <w:bCs/>
          <w:sz w:val="26"/>
          <w:szCs w:val="26"/>
          <w:u w:val="single"/>
          <w:rtl/>
        </w:rPr>
        <w:t>16. הוראות כלליות</w:t>
      </w:r>
    </w:p>
    <w:p w:rsidR="003F66CB" w:rsidRPr="002041AD" w:rsidRDefault="003F66CB" w:rsidP="00BB627B">
      <w:pPr>
        <w:numPr>
          <w:ilvl w:val="0"/>
          <w:numId w:val="10"/>
        </w:numPr>
        <w:tabs>
          <w:tab w:val="clear" w:pos="1440"/>
        </w:tabs>
        <w:bidi/>
        <w:spacing w:before="240" w:after="240"/>
        <w:ind w:left="386"/>
        <w:jc w:val="both"/>
        <w:rPr>
          <w:rtl/>
        </w:rPr>
      </w:pPr>
      <w:r w:rsidRPr="002041AD">
        <w:rPr>
          <w:rtl/>
        </w:rPr>
        <w:t>המשרד אינו מתחייב לסיים את הליכי המכרז ולבחור זוכה תוך תקופה מסוימת.</w:t>
      </w:r>
    </w:p>
    <w:p w:rsidR="003F66CB" w:rsidRPr="002041AD" w:rsidRDefault="003F66CB" w:rsidP="00BB627B">
      <w:pPr>
        <w:numPr>
          <w:ilvl w:val="0"/>
          <w:numId w:val="10"/>
        </w:numPr>
        <w:tabs>
          <w:tab w:val="clear" w:pos="1440"/>
        </w:tabs>
        <w:bidi/>
        <w:spacing w:before="240" w:after="240"/>
        <w:ind w:left="386"/>
        <w:jc w:val="both"/>
        <w:rPr>
          <w:rtl/>
        </w:rPr>
      </w:pPr>
      <w:r w:rsidRPr="002041AD">
        <w:rPr>
          <w:rtl/>
        </w:rPr>
        <w:t>המשרד רשאי שלא לקבוע זוכה/ים אם נראה למשרד כי כל המציעים אינם מתאימים.</w:t>
      </w:r>
    </w:p>
    <w:p w:rsidR="003F66CB" w:rsidRPr="002041AD" w:rsidRDefault="003F66CB" w:rsidP="00BB627B">
      <w:pPr>
        <w:numPr>
          <w:ilvl w:val="0"/>
          <w:numId w:val="10"/>
        </w:numPr>
        <w:tabs>
          <w:tab w:val="clear" w:pos="1440"/>
        </w:tabs>
        <w:bidi/>
        <w:spacing w:before="240" w:after="240"/>
        <w:ind w:left="386"/>
        <w:jc w:val="both"/>
      </w:pPr>
      <w:r w:rsidRPr="002041AD">
        <w:rPr>
          <w:rtl/>
        </w:rPr>
        <w:t>אין בזכייה במכרז משום התחייבות מטעם המשרד לספק הזמנת עבודה למציע.</w:t>
      </w:r>
    </w:p>
    <w:p w:rsidR="003F66CB" w:rsidRPr="002041AD" w:rsidRDefault="003F66CB" w:rsidP="004B12C0">
      <w:pPr>
        <w:bidi/>
        <w:spacing w:line="360" w:lineRule="auto"/>
        <w:ind w:right="720"/>
        <w:jc w:val="both"/>
        <w:rPr>
          <w:rtl/>
        </w:rPr>
      </w:pPr>
      <w:r w:rsidRPr="002041AD">
        <w:rPr>
          <w:rtl/>
        </w:rPr>
        <w:t xml:space="preserve"> </w:t>
      </w:r>
    </w:p>
    <w:p w:rsidR="003F66CB" w:rsidRPr="002041AD" w:rsidRDefault="003F66CB" w:rsidP="00C46AC2">
      <w:pPr>
        <w:bidi/>
        <w:spacing w:line="360" w:lineRule="auto"/>
        <w:ind w:right="720"/>
        <w:jc w:val="both"/>
        <w:rPr>
          <w:rtl/>
        </w:rPr>
      </w:pPr>
    </w:p>
    <w:p w:rsidR="003F66CB" w:rsidRPr="002041AD" w:rsidRDefault="003F66CB" w:rsidP="005C3255">
      <w:pPr>
        <w:tabs>
          <w:tab w:val="num" w:pos="-4114"/>
        </w:tabs>
        <w:bidi/>
        <w:spacing w:line="360" w:lineRule="auto"/>
        <w:jc w:val="both"/>
        <w:rPr>
          <w:b/>
          <w:bCs/>
          <w:u w:val="single"/>
          <w:rtl/>
        </w:rPr>
      </w:pPr>
      <w:r>
        <w:rPr>
          <w:b/>
          <w:bCs/>
          <w:u w:val="single"/>
          <w:rtl/>
        </w:rPr>
        <w:br w:type="page"/>
      </w:r>
    </w:p>
    <w:p w:rsidR="003F66CB" w:rsidRPr="002041AD" w:rsidRDefault="003F66CB" w:rsidP="0099074C">
      <w:pPr>
        <w:spacing w:line="360" w:lineRule="auto"/>
        <w:rPr>
          <w:b/>
          <w:bCs/>
          <w:sz w:val="26"/>
          <w:szCs w:val="26"/>
          <w:u w:val="single"/>
        </w:rPr>
      </w:pPr>
      <w:r w:rsidRPr="002041AD">
        <w:rPr>
          <w:b/>
          <w:bCs/>
          <w:sz w:val="26"/>
          <w:szCs w:val="26"/>
          <w:u w:val="single"/>
          <w:rtl/>
        </w:rPr>
        <w:t>נספח א'</w:t>
      </w:r>
    </w:p>
    <w:p w:rsidR="003F66CB" w:rsidRPr="002041AD" w:rsidRDefault="003F66CB" w:rsidP="0099074C">
      <w:pPr>
        <w:spacing w:line="360" w:lineRule="auto"/>
        <w:jc w:val="center"/>
        <w:rPr>
          <w:b/>
          <w:bCs/>
          <w:sz w:val="32"/>
          <w:szCs w:val="32"/>
          <w:u w:val="single"/>
          <w:rtl/>
        </w:rPr>
      </w:pPr>
      <w:r w:rsidRPr="002041AD">
        <w:rPr>
          <w:b/>
          <w:bCs/>
          <w:sz w:val="32"/>
          <w:szCs w:val="32"/>
          <w:u w:val="single"/>
          <w:rtl/>
        </w:rPr>
        <w:t xml:space="preserve">כתב ערבות </w:t>
      </w:r>
    </w:p>
    <w:p w:rsidR="003F66CB" w:rsidRPr="002041AD" w:rsidRDefault="003F66CB" w:rsidP="0099074C">
      <w:pPr>
        <w:spacing w:line="360" w:lineRule="auto"/>
        <w:jc w:val="center"/>
        <w:rPr>
          <w:b/>
          <w:bCs/>
          <w:sz w:val="32"/>
          <w:szCs w:val="32"/>
          <w:u w:val="single"/>
          <w:rtl/>
        </w:rPr>
      </w:pPr>
    </w:p>
    <w:tbl>
      <w:tblPr>
        <w:tblW w:w="5000" w:type="pct"/>
        <w:jc w:val="right"/>
        <w:tblCellSpacing w:w="0" w:type="dxa"/>
        <w:tblCellMar>
          <w:left w:w="0" w:type="dxa"/>
          <w:right w:w="0" w:type="dxa"/>
        </w:tblCellMar>
        <w:tblLook w:val="0000"/>
      </w:tblPr>
      <w:tblGrid>
        <w:gridCol w:w="8306"/>
      </w:tblGrid>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sz w:val="20"/>
                <w:szCs w:val="20"/>
                <w:rtl/>
              </w:rPr>
              <w:t>שם הבנק/חברת הביטוח ________________</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26" type="#_x0000_t75" alt="" style="width:.75pt;height:.75pt">
                  <v:imagedata r:id="rId11" r:href="rId12"/>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sz w:val="20"/>
                <w:szCs w:val="20"/>
                <w:rtl/>
              </w:rPr>
              <w:t>מס' הטלפון ________________________                                   מס' הפקס: ________________________</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27" type="#_x0000_t75" alt="" style="width:.75pt;height:.75pt">
                  <v:imagedata r:id="rId11" r:href="rId13"/>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pStyle w:val="Heading7"/>
              <w:spacing w:line="360" w:lineRule="auto"/>
            </w:pPr>
            <w:r w:rsidRPr="002041AD">
              <w:rPr>
                <w:rtl/>
              </w:rPr>
              <w:t>כתב ערבות</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sz w:val="20"/>
                <w:szCs w:val="20"/>
                <w:rtl/>
              </w:rPr>
              <w:t xml:space="preserve">לכבוד </w:t>
            </w:r>
            <w:r w:rsidRPr="002041AD">
              <w:rPr>
                <w:color w:val="000000"/>
                <w:rtl/>
              </w:rPr>
              <w:br/>
            </w:r>
            <w:r w:rsidRPr="002041AD">
              <w:rPr>
                <w:color w:val="000000"/>
                <w:sz w:val="20"/>
                <w:szCs w:val="20"/>
                <w:rtl/>
              </w:rPr>
              <w:t xml:space="preserve">ממשלת ישראל </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sz w:val="20"/>
                <w:szCs w:val="20"/>
                <w:rtl/>
              </w:rPr>
              <w:t xml:space="preserve">באמצעות משרד </w:t>
            </w:r>
            <w:r w:rsidRPr="002041AD">
              <w:rPr>
                <w:b/>
                <w:bCs/>
                <w:color w:val="000000"/>
                <w:sz w:val="20"/>
                <w:szCs w:val="20"/>
                <w:u w:val="single"/>
                <w:rtl/>
              </w:rPr>
              <w:t>התעשייה המסחר והתעסוקה</w:t>
            </w:r>
            <w:r w:rsidRPr="002041AD">
              <w:rPr>
                <w:color w:val="000000"/>
                <w:sz w:val="20"/>
                <w:szCs w:val="20"/>
                <w:rtl/>
              </w:rPr>
              <w:t xml:space="preserve"> </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28" type="#_x0000_t75" alt="" style="width:.75pt;height:.75pt">
                  <v:imagedata r:id="rId11" r:href="rId14"/>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bidi/>
              <w:spacing w:line="360" w:lineRule="auto"/>
              <w:jc w:val="center"/>
              <w:rPr>
                <w:color w:val="000000"/>
              </w:rPr>
            </w:pPr>
            <w:r w:rsidRPr="002041AD">
              <w:rPr>
                <w:b/>
                <w:bCs/>
                <w:color w:val="000000"/>
                <w:rtl/>
              </w:rPr>
              <w:t>הנדון: ערבות מס'____________</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29" type="#_x0000_t75" alt="" style="width:.75pt;height:.75pt">
                  <v:imagedata r:id="rId11" r:href="rId15"/>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sz w:val="20"/>
                <w:szCs w:val="20"/>
                <w:rtl/>
              </w:rPr>
              <w:t xml:space="preserve">אנו ערבים בזה כלפיכם לסילוק כל סכום עד לסך  </w:t>
            </w:r>
            <w:r>
              <w:rPr>
                <w:color w:val="000000"/>
                <w:sz w:val="20"/>
                <w:szCs w:val="20"/>
                <w:rtl/>
              </w:rPr>
              <w:t>37,500</w:t>
            </w:r>
            <w:r w:rsidRPr="002041AD">
              <w:rPr>
                <w:color w:val="000000"/>
                <w:sz w:val="20"/>
                <w:szCs w:val="20"/>
                <w:rtl/>
              </w:rPr>
              <w:t xml:space="preserve"> ₪. (במילים:</w:t>
            </w:r>
            <w:r>
              <w:rPr>
                <w:color w:val="000000"/>
                <w:sz w:val="20"/>
                <w:szCs w:val="20"/>
                <w:rtl/>
              </w:rPr>
              <w:t xml:space="preserve"> שלושים ושבעה אלף וחמש מאות</w:t>
            </w:r>
            <w:r w:rsidRPr="002041AD">
              <w:rPr>
                <w:color w:val="000000"/>
                <w:sz w:val="20"/>
                <w:szCs w:val="20"/>
                <w:rtl/>
              </w:rPr>
              <w:t xml:space="preserve"> שקלים חדשים</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30" type="#_x0000_t75" alt="" style="width:.75pt;height:.75pt">
                  <v:imagedata r:id="rId11" r:href="rId16"/>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tl/>
              </w:rPr>
            </w:pPr>
            <w:r w:rsidRPr="002041AD">
              <w:rPr>
                <w:color w:val="000000"/>
                <w:sz w:val="20"/>
                <w:szCs w:val="20"/>
                <w:rtl/>
              </w:rPr>
              <w:t>מתאריך __________________</w:t>
            </w:r>
          </w:p>
          <w:p w:rsidR="003F66CB" w:rsidRPr="002041AD" w:rsidRDefault="003F66CB" w:rsidP="00B13516">
            <w:pPr>
              <w:bidi/>
              <w:spacing w:line="360" w:lineRule="auto"/>
              <w:rPr>
                <w:color w:val="000000"/>
              </w:rPr>
            </w:pPr>
            <w:r w:rsidRPr="002041AD">
              <w:rPr>
                <w:color w:val="000000"/>
                <w:sz w:val="20"/>
                <w:szCs w:val="20"/>
                <w:rtl/>
              </w:rPr>
              <w:t xml:space="preserve">               (תאריך תחילת תוקף הערבות)</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t xml:space="preserve">       </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sz w:val="20"/>
                <w:szCs w:val="20"/>
                <w:rtl/>
              </w:rPr>
              <w:t>אשר תדרשו מאת: ____________________________________________(להלן "החייב") בקשר</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31" type="#_x0000_t75" alt="" style="width:.75pt;height:.75pt">
                  <v:imagedata r:id="rId11" r:href="rId17"/>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bidi/>
              <w:spacing w:line="360" w:lineRule="auto"/>
            </w:pPr>
            <w:r w:rsidRPr="002041AD">
              <w:rPr>
                <w:color w:val="000000"/>
                <w:sz w:val="20"/>
                <w:szCs w:val="20"/>
                <w:rtl/>
              </w:rPr>
              <w:t>עם הזמנה/חוזה  ____</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32" type="#_x0000_t75" alt="" style="width:.75pt;height:.75pt">
                  <v:imagedata r:id="rId11" r:href="rId18"/>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sz w:val="20"/>
                <w:szCs w:val="20"/>
                <w:rtl/>
              </w:rPr>
              <w:t xml:space="preserve">אנו נשלם לכם את הסכום הנ"ל תוך </w:t>
            </w:r>
            <w:r w:rsidRPr="002041AD">
              <w:rPr>
                <w:rFonts w:ascii="Helv" w:hAnsi="Helv"/>
                <w:color w:val="000000"/>
                <w:sz w:val="20"/>
                <w:szCs w:val="20"/>
                <w:rtl/>
              </w:rPr>
              <w:t>15</w:t>
            </w:r>
            <w:r w:rsidRPr="002041AD">
              <w:rPr>
                <w:color w:val="000000"/>
                <w:sz w:val="20"/>
                <w:szCs w:val="20"/>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33" type="#_x0000_t75" alt="" style="width:.75pt;height:.75pt">
                  <v:imagedata r:id="rId11" r:href="rId19"/>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sz w:val="20"/>
                <w:szCs w:val="20"/>
                <w:rtl/>
              </w:rPr>
              <w:t>ערבות זו תהיה בתוקף מתאריך ______________ עד תאריך _______________</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34" type="#_x0000_t75" alt="" style="width:.75pt;height:.75pt">
                  <v:imagedata r:id="rId11" r:href="rId20"/>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tl/>
              </w:rPr>
            </w:pPr>
            <w:r w:rsidRPr="002041AD">
              <w:rPr>
                <w:color w:val="000000"/>
                <w:sz w:val="20"/>
                <w:szCs w:val="20"/>
                <w:rtl/>
              </w:rPr>
              <w:t>דרישה על פי ערבות זו יש להפנות לסניף הבנק/חב' הביטוח שכתובתו__________________________</w:t>
            </w:r>
          </w:p>
          <w:p w:rsidR="003F66CB" w:rsidRPr="002041AD" w:rsidRDefault="003F66CB" w:rsidP="00B13516">
            <w:pPr>
              <w:bidi/>
              <w:spacing w:line="360" w:lineRule="auto"/>
              <w:jc w:val="center"/>
              <w:rPr>
                <w:color w:val="000000"/>
              </w:rPr>
            </w:pPr>
            <w:r w:rsidRPr="002041AD">
              <w:rPr>
                <w:color w:val="000000"/>
                <w:sz w:val="20"/>
                <w:szCs w:val="20"/>
                <w:rtl/>
              </w:rPr>
              <w:t xml:space="preserve">                                                                            שם הבנק/חב' הביטוח</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35" type="#_x0000_t75" alt="" style="width:.75pt;height:.75pt">
                  <v:imagedata r:id="rId11" r:href="rId21"/>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sz w:val="20"/>
                <w:szCs w:val="20"/>
                <w:rtl/>
              </w:rPr>
              <w:t>___________________________________      __________________________________</w:t>
            </w:r>
            <w:r w:rsidRPr="002041AD">
              <w:rPr>
                <w:color w:val="000000"/>
                <w:rtl/>
              </w:rPr>
              <w:br/>
            </w:r>
            <w:r w:rsidRPr="002041AD">
              <w:rPr>
                <w:color w:val="000000"/>
                <w:sz w:val="20"/>
                <w:szCs w:val="20"/>
                <w:rtl/>
              </w:rPr>
              <w:t xml:space="preserve">מס' הבנק ומס' הסניף                                                              כתובת סניף הבנק/חברת הביטוח </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rtl/>
              </w:rPr>
              <w:fldChar w:fldCharType="begin"/>
            </w:r>
            <w:r w:rsidRPr="002041AD">
              <w:rPr>
                <w:color w:val="000000"/>
                <w:rtl/>
              </w:rPr>
              <w:instrText xml:space="preserve"> </w:instrText>
            </w:r>
            <w:r w:rsidRPr="002041AD">
              <w:rPr>
                <w:color w:val="000000"/>
              </w:rPr>
              <w:instrText>INCLUDEPICTURE "http://takam.mof.gov.il/icons/ecblank.gif" \* MERGEFORMATINET</w:instrText>
            </w:r>
            <w:r w:rsidRPr="002041AD">
              <w:rPr>
                <w:color w:val="000000"/>
                <w:rtl/>
              </w:rPr>
              <w:instrText xml:space="preserve"> </w:instrText>
            </w:r>
            <w:r w:rsidRPr="002041AD">
              <w:rPr>
                <w:color w:val="000000"/>
                <w:rtl/>
              </w:rPr>
              <w:fldChar w:fldCharType="separate"/>
            </w:r>
            <w:r w:rsidRPr="00E7507A">
              <w:rPr>
                <w:color w:val="000000"/>
              </w:rPr>
              <w:pict>
                <v:shape id="_x0000_i1036" type="#_x0000_t75" alt="" style="width:.75pt;height:.75pt">
                  <v:imagedata r:id="rId11" r:href="rId22"/>
                </v:shape>
              </w:pict>
            </w:r>
            <w:r w:rsidRPr="002041AD">
              <w:rPr>
                <w:color w:val="000000"/>
                <w:rtl/>
              </w:rPr>
              <w:fldChar w:fldCharType="end"/>
            </w:r>
          </w:p>
        </w:tc>
      </w:tr>
      <w:tr w:rsidR="003F66CB" w:rsidRPr="002041AD">
        <w:trPr>
          <w:tblCellSpacing w:w="0" w:type="dxa"/>
          <w:jc w:val="right"/>
        </w:trPr>
        <w:tc>
          <w:tcPr>
            <w:tcW w:w="5000" w:type="pct"/>
          </w:tcPr>
          <w:p w:rsidR="003F66CB" w:rsidRPr="002041AD" w:rsidRDefault="003F66CB" w:rsidP="00B13516">
            <w:pPr>
              <w:bidi/>
              <w:spacing w:line="360" w:lineRule="auto"/>
              <w:rPr>
                <w:b/>
                <w:bCs/>
                <w:color w:val="000000"/>
              </w:rPr>
            </w:pPr>
            <w:r w:rsidRPr="002041AD">
              <w:rPr>
                <w:b/>
                <w:bCs/>
                <w:color w:val="000000"/>
                <w:sz w:val="20"/>
                <w:szCs w:val="20"/>
                <w:rtl/>
              </w:rPr>
              <w:t>ערבות זו אינה ניתנת  להעברה</w:t>
            </w:r>
          </w:p>
        </w:tc>
      </w:tr>
      <w:tr w:rsidR="003F66CB" w:rsidRPr="002041AD">
        <w:trPr>
          <w:tblCellSpacing w:w="0" w:type="dxa"/>
          <w:jc w:val="right"/>
        </w:trPr>
        <w:tc>
          <w:tcPr>
            <w:tcW w:w="5000" w:type="pct"/>
          </w:tcPr>
          <w:p w:rsidR="003F66CB" w:rsidRPr="002041AD" w:rsidRDefault="003F66CB" w:rsidP="00B13516">
            <w:pPr>
              <w:bidi/>
              <w:spacing w:line="360" w:lineRule="auto"/>
              <w:rPr>
                <w:color w:val="000000"/>
              </w:rPr>
            </w:pPr>
            <w:r w:rsidRPr="002041AD">
              <w:rPr>
                <w:color w:val="000000"/>
                <w:sz w:val="20"/>
                <w:szCs w:val="20"/>
                <w:rtl/>
              </w:rPr>
              <w:t xml:space="preserve">________________                            ________________                                         ________________ </w:t>
            </w:r>
            <w:r w:rsidRPr="002041AD">
              <w:rPr>
                <w:color w:val="000000"/>
                <w:rtl/>
              </w:rPr>
              <w:br/>
            </w:r>
            <w:r w:rsidRPr="002041AD">
              <w:rPr>
                <w:color w:val="000000"/>
                <w:sz w:val="20"/>
                <w:szCs w:val="20"/>
                <w:rtl/>
              </w:rPr>
              <w:t xml:space="preserve">תאריך                                                           שם מלא                                                            חתימה וחותמת </w:t>
            </w:r>
          </w:p>
        </w:tc>
      </w:tr>
    </w:tbl>
    <w:p w:rsidR="003F66CB" w:rsidRPr="002041AD" w:rsidRDefault="003F66CB" w:rsidP="0099074C">
      <w:pPr>
        <w:bidi/>
        <w:spacing w:line="360" w:lineRule="auto"/>
        <w:jc w:val="both"/>
        <w:rPr>
          <w:rtl/>
        </w:rPr>
      </w:pPr>
    </w:p>
    <w:p w:rsidR="003F66CB" w:rsidRPr="002041AD" w:rsidRDefault="003F66CB" w:rsidP="0099074C">
      <w:pPr>
        <w:bidi/>
        <w:spacing w:line="360" w:lineRule="auto"/>
        <w:jc w:val="both"/>
        <w:rPr>
          <w:rtl/>
        </w:rPr>
      </w:pPr>
    </w:p>
    <w:p w:rsidR="003F66CB" w:rsidRPr="002041AD" w:rsidRDefault="003F66CB" w:rsidP="0099074C">
      <w:pPr>
        <w:spacing w:line="360" w:lineRule="auto"/>
        <w:rPr>
          <w:b/>
          <w:bCs/>
          <w:sz w:val="26"/>
          <w:szCs w:val="26"/>
          <w:u w:val="single"/>
        </w:rPr>
      </w:pPr>
      <w:r w:rsidRPr="002041AD">
        <w:rPr>
          <w:b/>
          <w:bCs/>
          <w:sz w:val="26"/>
          <w:szCs w:val="26"/>
          <w:u w:val="single"/>
          <w:rtl/>
        </w:rPr>
        <w:t>נספח ב'</w:t>
      </w:r>
    </w:p>
    <w:p w:rsidR="003F66CB" w:rsidRPr="002041AD" w:rsidRDefault="003F66CB" w:rsidP="00590B1C">
      <w:pPr>
        <w:bidi/>
        <w:spacing w:line="360" w:lineRule="auto"/>
        <w:jc w:val="center"/>
        <w:rPr>
          <w:b/>
          <w:bCs/>
          <w:sz w:val="32"/>
          <w:szCs w:val="32"/>
          <w:u w:val="single"/>
        </w:rPr>
      </w:pPr>
      <w:r w:rsidRPr="002041AD">
        <w:rPr>
          <w:b/>
          <w:bCs/>
          <w:sz w:val="32"/>
          <w:szCs w:val="32"/>
          <w:u w:val="single"/>
          <w:rtl/>
        </w:rPr>
        <w:t>הסכם התקשרות למכרז</w:t>
      </w: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9D5534"/>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Pr>
      </w:pPr>
    </w:p>
    <w:p w:rsidR="003F66CB" w:rsidRPr="002041AD" w:rsidRDefault="003F66CB" w:rsidP="00590B1C">
      <w:pPr>
        <w:bidi/>
        <w:spacing w:line="360" w:lineRule="auto"/>
        <w:jc w:val="center"/>
        <w:rPr>
          <w:b/>
          <w:bCs/>
          <w:sz w:val="32"/>
          <w:szCs w:val="32"/>
          <w:u w:val="single"/>
          <w:rtl/>
        </w:rPr>
      </w:pPr>
    </w:p>
    <w:p w:rsidR="003F66CB" w:rsidRPr="002041AD" w:rsidRDefault="003F66CB" w:rsidP="002F0AC3">
      <w:pPr>
        <w:bidi/>
        <w:spacing w:line="360" w:lineRule="auto"/>
        <w:jc w:val="center"/>
        <w:rPr>
          <w:b/>
          <w:bCs/>
          <w:sz w:val="32"/>
          <w:szCs w:val="32"/>
          <w:u w:val="single"/>
          <w:rtl/>
        </w:rPr>
      </w:pPr>
    </w:p>
    <w:p w:rsidR="003F66CB" w:rsidRPr="002041AD" w:rsidRDefault="003F66CB" w:rsidP="004F2A44">
      <w:pPr>
        <w:bidi/>
        <w:spacing w:line="360" w:lineRule="auto"/>
        <w:jc w:val="center"/>
        <w:rPr>
          <w:b/>
          <w:bCs/>
          <w:sz w:val="32"/>
          <w:szCs w:val="32"/>
          <w:u w:val="single"/>
          <w:rtl/>
        </w:rPr>
      </w:pPr>
    </w:p>
    <w:p w:rsidR="003F66CB" w:rsidRPr="002041AD" w:rsidRDefault="003F66CB" w:rsidP="002F0AC3">
      <w:pPr>
        <w:bidi/>
        <w:spacing w:line="360" w:lineRule="auto"/>
        <w:jc w:val="center"/>
        <w:rPr>
          <w:b/>
          <w:bCs/>
          <w:sz w:val="32"/>
          <w:szCs w:val="32"/>
          <w:u w:val="single"/>
        </w:rPr>
      </w:pPr>
    </w:p>
    <w:p w:rsidR="003F66CB" w:rsidRPr="002041AD" w:rsidRDefault="003F66CB" w:rsidP="004F2A44">
      <w:pPr>
        <w:pStyle w:val="Header"/>
        <w:tabs>
          <w:tab w:val="clear" w:pos="4153"/>
          <w:tab w:val="clear" w:pos="8306"/>
        </w:tabs>
        <w:spacing w:line="360" w:lineRule="auto"/>
        <w:jc w:val="right"/>
        <w:rPr>
          <w:rFonts w:cs="David"/>
          <w:b/>
          <w:bCs/>
          <w:u w:val="single"/>
          <w:rtl/>
        </w:rPr>
      </w:pPr>
      <w:r w:rsidRPr="002041AD">
        <w:rPr>
          <w:rFonts w:cs="David"/>
          <w:b/>
          <w:bCs/>
          <w:u w:val="single"/>
          <w:rtl/>
        </w:rPr>
        <w:t>נספח ג'</w:t>
      </w: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7C1481">
      <w:pPr>
        <w:pStyle w:val="Heading2"/>
        <w:widowControl/>
        <w:adjustRightInd/>
        <w:spacing w:line="360" w:lineRule="auto"/>
        <w:ind w:left="720"/>
        <w:jc w:val="left"/>
        <w:textAlignment w:val="auto"/>
        <w:rPr>
          <w:sz w:val="24"/>
          <w:szCs w:val="24"/>
          <w:rtl/>
          <w:lang w:eastAsia="en-US"/>
        </w:rPr>
      </w:pPr>
      <w:r w:rsidRPr="002041AD">
        <w:rPr>
          <w:sz w:val="24"/>
          <w:szCs w:val="24"/>
          <w:u w:val="none"/>
          <w:rtl/>
          <w:lang w:eastAsia="en-US"/>
        </w:rPr>
        <w:t xml:space="preserve">  </w:t>
      </w:r>
      <w:r w:rsidRPr="002041AD">
        <w:rPr>
          <w:sz w:val="24"/>
          <w:szCs w:val="24"/>
          <w:rtl/>
          <w:lang w:eastAsia="en-US"/>
        </w:rPr>
        <w:t>הצהרה/התחייבות בדבר העסקת עובדים זרים כדין ותשלום שכר מינימום</w:t>
      </w:r>
    </w:p>
    <w:p w:rsidR="003F66CB" w:rsidRPr="002041AD" w:rsidRDefault="003F66CB" w:rsidP="007C1481">
      <w:pPr>
        <w:pStyle w:val="Heading2"/>
        <w:widowControl/>
        <w:adjustRightInd/>
        <w:spacing w:line="360" w:lineRule="auto"/>
        <w:jc w:val="center"/>
        <w:textAlignment w:val="auto"/>
        <w:rPr>
          <w:b w:val="0"/>
          <w:bCs w:val="0"/>
          <w:sz w:val="24"/>
          <w:szCs w:val="24"/>
          <w:u w:val="none"/>
          <w:rtl/>
          <w:lang w:eastAsia="en-US"/>
        </w:rPr>
      </w:pPr>
    </w:p>
    <w:p w:rsidR="003F66CB" w:rsidRPr="002041AD" w:rsidRDefault="003F66CB" w:rsidP="007C1481">
      <w:pPr>
        <w:spacing w:line="360" w:lineRule="auto"/>
        <w:rPr>
          <w:rtl/>
        </w:rPr>
      </w:pPr>
    </w:p>
    <w:p w:rsidR="003F66CB" w:rsidRPr="002041AD" w:rsidRDefault="003F66CB" w:rsidP="00060A03">
      <w:pPr>
        <w:bidi/>
        <w:spacing w:line="360" w:lineRule="auto"/>
        <w:ind w:left="-58"/>
        <w:jc w:val="both"/>
        <w:rPr>
          <w:rtl/>
        </w:rPr>
      </w:pPr>
      <w:r w:rsidRPr="002041AD">
        <w:rPr>
          <w:rtl/>
        </w:rPr>
        <w:t xml:space="preserve">אני הח"מ ______________, נושא ת.ז. מס' _______, מורשה החתימה מטעם __________________ שמספרו ____________(להלן: נותן השירותים) מצהיר בזאת, בכתב, כדלקמן: </w:t>
      </w:r>
    </w:p>
    <w:p w:rsidR="003F66CB" w:rsidRPr="002041AD" w:rsidRDefault="003F66CB" w:rsidP="007C1481">
      <w:pPr>
        <w:bidi/>
        <w:spacing w:line="360" w:lineRule="auto"/>
        <w:rPr>
          <w:rtl/>
        </w:rPr>
      </w:pPr>
    </w:p>
    <w:p w:rsidR="003F66CB" w:rsidRPr="002041AD" w:rsidRDefault="003F66CB" w:rsidP="00060A03">
      <w:pPr>
        <w:pStyle w:val="BodyText"/>
        <w:spacing w:line="360" w:lineRule="auto"/>
        <w:ind w:left="285" w:hanging="285"/>
        <w:jc w:val="left"/>
        <w:rPr>
          <w:rtl/>
        </w:rPr>
      </w:pPr>
      <w:r w:rsidRPr="002041AD">
        <w:rPr>
          <w:rtl/>
        </w:rPr>
        <w:t>1.</w:t>
      </w:r>
      <w:r w:rsidRPr="002041AD">
        <w:rPr>
          <w:rtl/>
        </w:rPr>
        <w:tab/>
      </w:r>
      <w:r w:rsidRPr="002041AD">
        <w:rPr>
          <w:rtl/>
        </w:rPr>
        <w:tab/>
        <w:t xml:space="preserve">הנני מצהיר כי התקיים בנותן השירותים אחד מאלה: </w:t>
      </w:r>
    </w:p>
    <w:p w:rsidR="003F66CB" w:rsidRPr="002041AD" w:rsidRDefault="003F66CB" w:rsidP="007C1481">
      <w:pPr>
        <w:pStyle w:val="BodyText"/>
        <w:spacing w:line="360" w:lineRule="auto"/>
        <w:ind w:left="285" w:hanging="285"/>
        <w:rPr>
          <w:rtl/>
        </w:rPr>
      </w:pPr>
    </w:p>
    <w:p w:rsidR="003F66CB" w:rsidRPr="002041AD" w:rsidRDefault="003F66CB" w:rsidP="00060A03">
      <w:pPr>
        <w:pStyle w:val="BodyText"/>
        <w:spacing w:line="360" w:lineRule="auto"/>
        <w:ind w:left="1440" w:hanging="720"/>
        <w:jc w:val="left"/>
        <w:rPr>
          <w:rtl/>
        </w:rPr>
      </w:pPr>
      <w:r w:rsidRPr="002041AD">
        <w:rPr>
          <w:rtl/>
        </w:rPr>
        <w:t>(א)</w:t>
      </w:r>
      <w:r w:rsidRPr="002041AD">
        <w:rPr>
          <w:rtl/>
        </w:rPr>
        <w:tab/>
        <w:t xml:space="preserve">נותן השירותים ובעל הזיקה אליו, לא הורשעו בפסק דין חלוט בעבירה לפי חוק עובדים זרים בשנה שקדמה למועד חתימת ההצהרה. </w:t>
      </w:r>
    </w:p>
    <w:p w:rsidR="003F66CB" w:rsidRPr="002041AD" w:rsidRDefault="003F66CB" w:rsidP="00060A03">
      <w:pPr>
        <w:pStyle w:val="BodyText"/>
        <w:spacing w:line="360" w:lineRule="auto"/>
        <w:ind w:left="1440" w:hanging="720"/>
        <w:jc w:val="left"/>
        <w:rPr>
          <w:rtl/>
        </w:rPr>
      </w:pPr>
      <w:r w:rsidRPr="002041AD">
        <w:rPr>
          <w:rtl/>
        </w:rPr>
        <w:t>(ב)</w:t>
      </w:r>
      <w:r w:rsidRPr="002041AD">
        <w:rPr>
          <w:rtl/>
        </w:rPr>
        <w:tab/>
        <w:t xml:space="preserve">אם נותן השירותים או בעל הזיקה אליו הורשעו בפסק דין חלוט בשתי עבירות או יותר לפי חוק עובדים זרים – ההרשעה האחרונה לא היתה בשלוש השנים שקדמו למועד חתימת ההצהרה. </w:t>
      </w:r>
    </w:p>
    <w:p w:rsidR="003F66CB" w:rsidRPr="002041AD" w:rsidRDefault="003F66CB" w:rsidP="007C1481">
      <w:pPr>
        <w:bidi/>
        <w:spacing w:line="360" w:lineRule="auto"/>
        <w:rPr>
          <w:rtl/>
        </w:rPr>
      </w:pPr>
      <w:r w:rsidRPr="002041AD">
        <w:rPr>
          <w:rtl/>
        </w:rPr>
        <w:tab/>
      </w:r>
    </w:p>
    <w:p w:rsidR="003F66CB" w:rsidRPr="002041AD" w:rsidRDefault="003F66CB" w:rsidP="00060A03">
      <w:pPr>
        <w:bidi/>
        <w:spacing w:line="360" w:lineRule="auto"/>
        <w:jc w:val="both"/>
        <w:rPr>
          <w:rtl/>
        </w:rPr>
      </w:pPr>
      <w:r w:rsidRPr="002041AD">
        <w:rPr>
          <w:rtl/>
        </w:rPr>
        <w:t xml:space="preserve">לעניין סעיף זה– </w:t>
      </w:r>
    </w:p>
    <w:p w:rsidR="003F66CB" w:rsidRPr="002041AD" w:rsidRDefault="003F66CB" w:rsidP="00060A03">
      <w:pPr>
        <w:bidi/>
        <w:spacing w:line="360" w:lineRule="auto"/>
        <w:jc w:val="both"/>
        <w:rPr>
          <w:rtl/>
        </w:rPr>
      </w:pPr>
    </w:p>
    <w:p w:rsidR="003F66CB" w:rsidRPr="002041AD" w:rsidRDefault="003F66CB" w:rsidP="00060A03">
      <w:pPr>
        <w:bidi/>
        <w:spacing w:line="360" w:lineRule="auto"/>
        <w:jc w:val="both"/>
        <w:rPr>
          <w:rtl/>
        </w:rPr>
      </w:pPr>
      <w:r w:rsidRPr="002041AD">
        <w:rPr>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3F66CB" w:rsidRPr="002041AD" w:rsidRDefault="003F66CB" w:rsidP="00060A03">
      <w:pPr>
        <w:bidi/>
        <w:spacing w:line="360" w:lineRule="auto"/>
        <w:ind w:left="720"/>
        <w:jc w:val="both"/>
        <w:rPr>
          <w:rtl/>
        </w:rPr>
      </w:pPr>
    </w:p>
    <w:p w:rsidR="003F66CB" w:rsidRPr="002041AD" w:rsidRDefault="003F66CB" w:rsidP="00060A03">
      <w:pPr>
        <w:bidi/>
        <w:spacing w:line="360" w:lineRule="auto"/>
        <w:jc w:val="both"/>
        <w:rPr>
          <w:rtl/>
        </w:rPr>
      </w:pPr>
      <w:r w:rsidRPr="002041AD">
        <w:rPr>
          <w:rtl/>
        </w:rPr>
        <w:t>"חוק עובדים זרים" – חוק עובדים זרים (איסור העסקה שלא כדין והבטחת תנאים הוגנים), התשנ"א- 1991.</w:t>
      </w:r>
    </w:p>
    <w:p w:rsidR="003F66CB" w:rsidRPr="002041AD" w:rsidRDefault="003F66CB" w:rsidP="00060A03">
      <w:pPr>
        <w:bidi/>
        <w:spacing w:line="360" w:lineRule="auto"/>
        <w:ind w:left="720"/>
        <w:jc w:val="both"/>
        <w:rPr>
          <w:rtl/>
        </w:rPr>
      </w:pPr>
    </w:p>
    <w:p w:rsidR="003F66CB" w:rsidRPr="002041AD" w:rsidRDefault="003F66CB" w:rsidP="00060A03">
      <w:pPr>
        <w:bidi/>
        <w:spacing w:line="360" w:lineRule="auto"/>
        <w:jc w:val="both"/>
        <w:rPr>
          <w:rtl/>
        </w:rPr>
      </w:pPr>
      <w:r w:rsidRPr="002041AD">
        <w:rPr>
          <w:rtl/>
        </w:rPr>
        <w:t>"שליטה" – כמשמעותה בחוק ניירות ערך, התשכ"ח- 1968.</w:t>
      </w:r>
    </w:p>
    <w:p w:rsidR="003F66CB" w:rsidRPr="002041AD" w:rsidRDefault="003F66CB" w:rsidP="007C1481">
      <w:pPr>
        <w:bidi/>
        <w:spacing w:line="360" w:lineRule="auto"/>
        <w:ind w:firstLine="720"/>
      </w:pPr>
    </w:p>
    <w:p w:rsidR="003F66CB" w:rsidRPr="002041AD" w:rsidRDefault="003F66CB" w:rsidP="007C1481">
      <w:pPr>
        <w:bidi/>
        <w:spacing w:line="360" w:lineRule="auto"/>
        <w:ind w:left="720" w:hanging="720"/>
        <w:rPr>
          <w:rtl/>
        </w:rPr>
      </w:pPr>
      <w:r w:rsidRPr="002041AD">
        <w:rPr>
          <w:rtl/>
        </w:rPr>
        <w:t>2.</w:t>
      </w:r>
      <w:r w:rsidRPr="002041AD">
        <w:rPr>
          <w:rtl/>
        </w:rPr>
        <w:tab/>
        <w:t>הנני מצהיר כי התקיים בנותן השירותים אחד מאלה:</w:t>
      </w:r>
    </w:p>
    <w:p w:rsidR="003F66CB" w:rsidRPr="002041AD" w:rsidRDefault="003F66CB" w:rsidP="007C1481">
      <w:pPr>
        <w:bidi/>
        <w:spacing w:line="360" w:lineRule="auto"/>
        <w:rPr>
          <w:rtl/>
        </w:rPr>
      </w:pPr>
    </w:p>
    <w:p w:rsidR="003F66CB" w:rsidRPr="002041AD" w:rsidRDefault="003F66CB" w:rsidP="00060A03">
      <w:pPr>
        <w:bidi/>
        <w:spacing w:line="360" w:lineRule="auto"/>
        <w:ind w:left="1440" w:hanging="720"/>
        <w:jc w:val="both"/>
        <w:rPr>
          <w:rtl/>
        </w:rPr>
      </w:pPr>
      <w:r w:rsidRPr="002041AD">
        <w:rPr>
          <w:rtl/>
        </w:rPr>
        <w:t>(א)</w:t>
      </w:r>
      <w:r w:rsidRPr="002041AD">
        <w:rPr>
          <w:rtl/>
        </w:rPr>
        <w:tab/>
        <w:t>נותן השירותים ובעל הזיקה אליו לא הורשעו בעבירה לפי חוק שכר מינימום.</w:t>
      </w:r>
    </w:p>
    <w:p w:rsidR="003F66CB" w:rsidRPr="002041AD" w:rsidRDefault="003F66CB" w:rsidP="00060A03">
      <w:pPr>
        <w:bidi/>
        <w:spacing w:line="360" w:lineRule="auto"/>
        <w:ind w:left="1440" w:hanging="720"/>
        <w:jc w:val="both"/>
        <w:rPr>
          <w:rtl/>
        </w:rPr>
      </w:pPr>
      <w:r w:rsidRPr="002041AD">
        <w:rPr>
          <w:rtl/>
        </w:rPr>
        <w:t xml:space="preserve">(ב) </w:t>
      </w:r>
      <w:r w:rsidRPr="002041AD">
        <w:rPr>
          <w:rtl/>
        </w:rPr>
        <w:tab/>
        <w:t xml:space="preserve">נותן השירותים או בעל הזיקה אליו הורשעו בעבירה אחת לפי חוק שכר מינימום, אך במועד חתימת ההצהרה חלפה שנה לפחות ממועד ההרשעה. </w:t>
      </w:r>
    </w:p>
    <w:p w:rsidR="003F66CB" w:rsidRPr="002041AD" w:rsidRDefault="003F66CB" w:rsidP="00060A03">
      <w:pPr>
        <w:bidi/>
        <w:spacing w:line="360" w:lineRule="auto"/>
        <w:ind w:left="1440" w:hanging="720"/>
        <w:jc w:val="both"/>
        <w:rPr>
          <w:rtl/>
        </w:rPr>
      </w:pPr>
      <w:r w:rsidRPr="002041AD">
        <w:rPr>
          <w:rtl/>
        </w:rPr>
        <w:t>(ג)</w:t>
      </w:r>
      <w:r w:rsidRPr="002041AD">
        <w:rPr>
          <w:rtl/>
        </w:rPr>
        <w:tab/>
        <w:t>נותן השירותים או בעל הזיקה אליו הורשעו בשתי עבירות או יותר לפי חוק שכר מינימום, אך במועד חתימת ההצהרה חלפו שלוש שנים לפחות ממועד ההרשעה האחרונה.</w:t>
      </w:r>
      <w:r w:rsidRPr="002041AD">
        <w:rPr>
          <w:rtl/>
        </w:rPr>
        <w:br/>
      </w:r>
    </w:p>
    <w:p w:rsidR="003F66CB" w:rsidRPr="002041AD" w:rsidRDefault="003F66CB" w:rsidP="007C1481">
      <w:pPr>
        <w:bidi/>
        <w:spacing w:line="360" w:lineRule="auto"/>
        <w:rPr>
          <w:rtl/>
        </w:rPr>
      </w:pPr>
      <w:r w:rsidRPr="002041AD">
        <w:rPr>
          <w:rtl/>
        </w:rPr>
        <w:t>לעניין סעיף זה-</w:t>
      </w:r>
    </w:p>
    <w:p w:rsidR="003F66CB" w:rsidRPr="002041AD" w:rsidRDefault="003F66CB" w:rsidP="007C1481">
      <w:pPr>
        <w:bidi/>
        <w:spacing w:line="360" w:lineRule="auto"/>
        <w:rPr>
          <w:rtl/>
        </w:rPr>
      </w:pPr>
      <w:r w:rsidRPr="002041AD">
        <w:rPr>
          <w:rtl/>
        </w:rPr>
        <w:tab/>
      </w:r>
    </w:p>
    <w:p w:rsidR="003F66CB" w:rsidRPr="002041AD" w:rsidRDefault="003F66CB" w:rsidP="00060A03">
      <w:pPr>
        <w:bidi/>
        <w:spacing w:line="360" w:lineRule="auto"/>
        <w:jc w:val="both"/>
        <w:rPr>
          <w:rtl/>
        </w:rPr>
      </w:pPr>
      <w:r w:rsidRPr="002041AD">
        <w:rPr>
          <w:rtl/>
        </w:rPr>
        <w:t xml:space="preserve">"אמצעי שליטה", "החזקה" ו- "שליטה" – כמשמעותם בחוק הבנקאות (רישוי), התשמ"א- 1981. </w:t>
      </w:r>
    </w:p>
    <w:p w:rsidR="003F66CB" w:rsidRPr="002041AD" w:rsidRDefault="003F66CB" w:rsidP="007C1481">
      <w:pPr>
        <w:bidi/>
        <w:spacing w:line="360" w:lineRule="auto"/>
        <w:ind w:left="720"/>
        <w:rPr>
          <w:rtl/>
        </w:rPr>
      </w:pPr>
    </w:p>
    <w:p w:rsidR="003F66CB" w:rsidRPr="002041AD" w:rsidRDefault="003F66CB" w:rsidP="007C1481">
      <w:pPr>
        <w:bidi/>
        <w:spacing w:line="360" w:lineRule="auto"/>
        <w:rPr>
          <w:rtl/>
        </w:rPr>
      </w:pPr>
      <w:r w:rsidRPr="002041AD">
        <w:rPr>
          <w:rtl/>
        </w:rPr>
        <w:t>"בעל זיקה" - כל אחד מאלה:</w:t>
      </w:r>
    </w:p>
    <w:p w:rsidR="003F66CB" w:rsidRPr="002041AD" w:rsidRDefault="003F66CB" w:rsidP="007C1481">
      <w:pPr>
        <w:bidi/>
        <w:spacing w:line="360" w:lineRule="auto"/>
        <w:rPr>
          <w:rtl/>
        </w:rPr>
      </w:pPr>
      <w:r w:rsidRPr="002041AD">
        <w:rPr>
          <w:rtl/>
        </w:rPr>
        <w:tab/>
        <w:t>(1)</w:t>
      </w:r>
      <w:r w:rsidRPr="002041AD">
        <w:rPr>
          <w:rtl/>
        </w:rPr>
        <w:tab/>
        <w:t>חבר בני אדם שנשלט על ידי נותן השירותים.</w:t>
      </w:r>
    </w:p>
    <w:p w:rsidR="003F66CB" w:rsidRPr="002041AD" w:rsidRDefault="003F66CB" w:rsidP="007C1481">
      <w:pPr>
        <w:bidi/>
        <w:spacing w:line="360" w:lineRule="auto"/>
        <w:ind w:left="1440" w:hanging="720"/>
        <w:rPr>
          <w:rtl/>
        </w:rPr>
      </w:pPr>
      <w:r w:rsidRPr="002041AD">
        <w:rPr>
          <w:rtl/>
        </w:rPr>
        <w:t>(2)</w:t>
      </w:r>
      <w:r w:rsidRPr="002041AD">
        <w:rPr>
          <w:rtl/>
        </w:rPr>
        <w:tab/>
        <w:t>אם נותן השירותים הוא חבר בני אדם, אחד מאלה:</w:t>
      </w:r>
    </w:p>
    <w:p w:rsidR="003F66CB" w:rsidRPr="002041AD" w:rsidRDefault="003F66CB" w:rsidP="007C1481">
      <w:pPr>
        <w:bidi/>
        <w:spacing w:line="360" w:lineRule="auto"/>
      </w:pPr>
      <w:r w:rsidRPr="002041AD">
        <w:rPr>
          <w:rtl/>
        </w:rPr>
        <w:tab/>
      </w:r>
      <w:r w:rsidRPr="002041AD">
        <w:rPr>
          <w:rtl/>
        </w:rPr>
        <w:tab/>
        <w:t>(א)</w:t>
      </w:r>
      <w:r w:rsidRPr="002041AD">
        <w:rPr>
          <w:rtl/>
        </w:rPr>
        <w:tab/>
        <w:t>בעל השליטה בו</w:t>
      </w:r>
      <w:r w:rsidRPr="002041AD">
        <w:t>;</w:t>
      </w:r>
    </w:p>
    <w:p w:rsidR="003F66CB" w:rsidRPr="002041AD" w:rsidRDefault="003F66CB" w:rsidP="007C1481">
      <w:pPr>
        <w:bidi/>
        <w:spacing w:line="360" w:lineRule="auto"/>
        <w:ind w:left="1440" w:hanging="1440"/>
        <w:rPr>
          <w:rtl/>
        </w:rPr>
      </w:pPr>
      <w:r w:rsidRPr="002041AD">
        <w:tab/>
      </w:r>
      <w:r w:rsidRPr="002041AD">
        <w:rPr>
          <w:rtl/>
        </w:rPr>
        <w:t>(ב)</w:t>
      </w:r>
      <w:r w:rsidRPr="002041AD">
        <w:rPr>
          <w:rtl/>
        </w:rPr>
        <w:tab/>
        <w:t xml:space="preserve">חבר בני אדם שהרכב בעלי מניותיו או שותפיו, לפי הענין, דומה </w:t>
      </w:r>
    </w:p>
    <w:p w:rsidR="003F66CB" w:rsidRPr="002041AD" w:rsidRDefault="003F66CB" w:rsidP="007C1481">
      <w:pPr>
        <w:bidi/>
        <w:spacing w:line="360" w:lineRule="auto"/>
        <w:ind w:left="2160"/>
        <w:rPr>
          <w:rtl/>
        </w:rPr>
      </w:pPr>
      <w:r w:rsidRPr="002041AD">
        <w:rPr>
          <w:rtl/>
        </w:rPr>
        <w:t>במהותו להרכב כאמור של נותן השירותים, ותחומי פעילותו  של חבר בני האדם דומים במהותם לתחומי פעילותו של נותן השירותים</w:t>
      </w:r>
      <w:r w:rsidRPr="002041AD">
        <w:t>;</w:t>
      </w:r>
    </w:p>
    <w:p w:rsidR="003F66CB" w:rsidRPr="002041AD" w:rsidRDefault="003F66CB" w:rsidP="007C1481">
      <w:pPr>
        <w:bidi/>
        <w:spacing w:line="360" w:lineRule="auto"/>
        <w:ind w:left="2160" w:hanging="720"/>
        <w:rPr>
          <w:rtl/>
        </w:rPr>
      </w:pPr>
      <w:r w:rsidRPr="002041AD">
        <w:rPr>
          <w:rtl/>
        </w:rPr>
        <w:t xml:space="preserve">(ג) </w:t>
      </w:r>
      <w:r w:rsidRPr="002041AD">
        <w:rPr>
          <w:rtl/>
        </w:rPr>
        <w:tab/>
        <w:t>מי שאחראי מטעם נותן השירותים על תשלום שכר העבודה</w:t>
      </w:r>
      <w:r w:rsidRPr="002041AD">
        <w:t>;</w:t>
      </w:r>
    </w:p>
    <w:p w:rsidR="003F66CB" w:rsidRPr="002041AD" w:rsidRDefault="003F66CB" w:rsidP="007C1481">
      <w:pPr>
        <w:bidi/>
        <w:spacing w:line="360" w:lineRule="auto"/>
        <w:rPr>
          <w:rtl/>
        </w:rPr>
      </w:pPr>
    </w:p>
    <w:p w:rsidR="003F66CB" w:rsidRPr="002041AD" w:rsidRDefault="003F66CB" w:rsidP="007C1481">
      <w:pPr>
        <w:bidi/>
        <w:spacing w:line="360" w:lineRule="auto"/>
        <w:ind w:left="1440" w:hanging="720"/>
      </w:pPr>
      <w:r w:rsidRPr="002041AD">
        <w:rPr>
          <w:rtl/>
        </w:rPr>
        <w:t>(3)</w:t>
      </w:r>
      <w:r w:rsidRPr="002041AD">
        <w:rPr>
          <w:rtl/>
        </w:rPr>
        <w:tab/>
        <w:t>אם נותן השירותים הוא חבר בני אדם שנשלט שליטה מהותית – חבר בני אדם אחר, שנשלט שליטה מהותית בידי מי ששולט בנותן השירותים</w:t>
      </w:r>
      <w:r w:rsidRPr="002041AD">
        <w:t>;</w:t>
      </w:r>
    </w:p>
    <w:p w:rsidR="003F66CB" w:rsidRPr="002041AD" w:rsidRDefault="003F66CB" w:rsidP="007C1481">
      <w:pPr>
        <w:bidi/>
        <w:spacing w:line="360" w:lineRule="auto"/>
        <w:rPr>
          <w:rtl/>
        </w:rPr>
      </w:pPr>
      <w:r w:rsidRPr="002041AD">
        <w:rPr>
          <w:rtl/>
        </w:rPr>
        <w:tab/>
      </w:r>
    </w:p>
    <w:p w:rsidR="003F66CB" w:rsidRPr="002041AD" w:rsidRDefault="003F66CB" w:rsidP="00060A03">
      <w:pPr>
        <w:bidi/>
        <w:spacing w:line="360" w:lineRule="auto"/>
        <w:rPr>
          <w:rtl/>
        </w:rPr>
      </w:pPr>
      <w:r w:rsidRPr="002041AD">
        <w:rPr>
          <w:rtl/>
        </w:rPr>
        <w:t xml:space="preserve">"הורשע" – הורשע בפסק דין חלוט, בעבירה לפי חוק שכר מינימום, שנעברה לאחר יום כ"ה בחשון התשס"ג (31.10.02). </w:t>
      </w:r>
    </w:p>
    <w:p w:rsidR="003F66CB" w:rsidRPr="002041AD" w:rsidRDefault="003F66CB" w:rsidP="007C1481">
      <w:pPr>
        <w:bidi/>
        <w:spacing w:line="360" w:lineRule="auto"/>
        <w:rPr>
          <w:rtl/>
        </w:rPr>
      </w:pPr>
      <w:r w:rsidRPr="002041AD">
        <w:rPr>
          <w:rtl/>
        </w:rPr>
        <w:tab/>
      </w:r>
    </w:p>
    <w:p w:rsidR="003F66CB" w:rsidRPr="002041AD" w:rsidRDefault="003F66CB" w:rsidP="007C1481">
      <w:pPr>
        <w:bidi/>
        <w:spacing w:line="360" w:lineRule="auto"/>
        <w:rPr>
          <w:rtl/>
        </w:rPr>
      </w:pPr>
      <w:r w:rsidRPr="002041AD">
        <w:rPr>
          <w:rtl/>
        </w:rPr>
        <w:t xml:space="preserve">"חוק שכר מינימום" – חוק שכר מינימום, התשמ"ז- 1987. </w:t>
      </w:r>
    </w:p>
    <w:p w:rsidR="003F66CB" w:rsidRPr="002041AD" w:rsidRDefault="003F66CB" w:rsidP="007C1481">
      <w:pPr>
        <w:bidi/>
        <w:spacing w:line="360" w:lineRule="auto"/>
        <w:rPr>
          <w:rtl/>
        </w:rPr>
      </w:pPr>
    </w:p>
    <w:p w:rsidR="003F66CB" w:rsidRPr="002041AD" w:rsidRDefault="003F66CB" w:rsidP="007C1481">
      <w:pPr>
        <w:bidi/>
        <w:spacing w:line="360" w:lineRule="auto"/>
        <w:rPr>
          <w:rtl/>
        </w:rPr>
      </w:pPr>
      <w:r w:rsidRPr="002041AD">
        <w:rPr>
          <w:rtl/>
        </w:rPr>
        <w:t>"שליטה מהותית" – החזקה של שלושה רבעים או יותר בסוג מסוים של אמצעי שליטה בחבר בני אדם.</w:t>
      </w:r>
    </w:p>
    <w:p w:rsidR="003F66CB" w:rsidRPr="002041AD" w:rsidRDefault="003F66CB" w:rsidP="007C1481">
      <w:pPr>
        <w:bidi/>
        <w:spacing w:line="360" w:lineRule="auto"/>
        <w:rPr>
          <w:rtl/>
        </w:rPr>
      </w:pPr>
    </w:p>
    <w:p w:rsidR="003F66CB" w:rsidRPr="002041AD" w:rsidRDefault="003F66CB" w:rsidP="007C1481">
      <w:pPr>
        <w:bidi/>
        <w:spacing w:line="360" w:lineRule="auto"/>
        <w:rPr>
          <w:rtl/>
        </w:rPr>
      </w:pPr>
      <w:r w:rsidRPr="002041AD">
        <w:rPr>
          <w:rtl/>
        </w:rPr>
        <w:t xml:space="preserve">הנני מצהיר כי שמי הוא _____________, כי החתימה המופיעה בשולי גיליון זה היא חתימתי וכי תוכן  הצהרתי אמת. </w:t>
      </w:r>
    </w:p>
    <w:p w:rsidR="003F66CB" w:rsidRPr="002041AD" w:rsidRDefault="003F66CB" w:rsidP="007C1481">
      <w:pPr>
        <w:bidi/>
        <w:spacing w:line="360" w:lineRule="auto"/>
        <w:rPr>
          <w:rtl/>
        </w:rPr>
      </w:pPr>
    </w:p>
    <w:p w:rsidR="003F66CB" w:rsidRPr="002041AD" w:rsidRDefault="003F66CB" w:rsidP="007C1481">
      <w:pPr>
        <w:bidi/>
        <w:spacing w:line="360" w:lineRule="auto"/>
        <w:rPr>
          <w:rtl/>
        </w:rPr>
      </w:pPr>
      <w:r w:rsidRPr="002041AD">
        <w:rPr>
          <w:rtl/>
        </w:rPr>
        <w:t>__________</w:t>
      </w:r>
      <w:r w:rsidRPr="002041AD">
        <w:rPr>
          <w:rtl/>
        </w:rPr>
        <w:tab/>
      </w:r>
      <w:r w:rsidRPr="002041AD">
        <w:rPr>
          <w:rtl/>
        </w:rPr>
        <w:tab/>
      </w:r>
      <w:r w:rsidRPr="002041AD">
        <w:rPr>
          <w:rtl/>
        </w:rPr>
        <w:tab/>
      </w:r>
      <w:r w:rsidRPr="002041AD">
        <w:rPr>
          <w:rtl/>
        </w:rPr>
        <w:tab/>
      </w:r>
      <w:r w:rsidRPr="002041AD">
        <w:rPr>
          <w:rtl/>
        </w:rPr>
        <w:tab/>
        <w:t xml:space="preserve">              </w:t>
      </w:r>
      <w:r w:rsidRPr="002041AD">
        <w:rPr>
          <w:rtl/>
        </w:rPr>
        <w:tab/>
      </w:r>
      <w:r>
        <w:rPr>
          <w:rtl/>
        </w:rPr>
        <w:t xml:space="preserve">   </w:t>
      </w:r>
      <w:r w:rsidRPr="002041AD">
        <w:rPr>
          <w:rtl/>
        </w:rPr>
        <w:t>______________</w:t>
      </w:r>
    </w:p>
    <w:p w:rsidR="003F66CB" w:rsidRPr="002041AD" w:rsidRDefault="003F66CB" w:rsidP="007C1481">
      <w:pPr>
        <w:bidi/>
        <w:spacing w:line="360" w:lineRule="auto"/>
        <w:rPr>
          <w:rtl/>
        </w:rPr>
      </w:pPr>
      <w:r w:rsidRPr="002041AD">
        <w:rPr>
          <w:rtl/>
        </w:rPr>
        <w:t xml:space="preserve">תאריך                                                                                </w:t>
      </w:r>
      <w:r>
        <w:rPr>
          <w:rtl/>
        </w:rPr>
        <w:tab/>
      </w:r>
      <w:r>
        <w:rPr>
          <w:rtl/>
        </w:rPr>
        <w:tab/>
      </w:r>
      <w:r w:rsidRPr="002041AD">
        <w:rPr>
          <w:rtl/>
        </w:rPr>
        <w:t xml:space="preserve"> שם המצהיר+ חתימה</w:t>
      </w:r>
    </w:p>
    <w:p w:rsidR="003F66CB" w:rsidRPr="002041AD" w:rsidRDefault="003F66CB" w:rsidP="007C1481">
      <w:pPr>
        <w:bidi/>
        <w:spacing w:line="360" w:lineRule="auto"/>
        <w:ind w:left="-58"/>
        <w:jc w:val="center"/>
        <w:rPr>
          <w:rtl/>
        </w:rPr>
      </w:pPr>
      <w:r w:rsidRPr="002041AD">
        <w:rPr>
          <w:rtl/>
        </w:rPr>
        <w:t>אימות חתימה</w:t>
      </w:r>
    </w:p>
    <w:p w:rsidR="003F66CB" w:rsidRPr="002041AD" w:rsidRDefault="003F66CB" w:rsidP="007C1481">
      <w:pPr>
        <w:bidi/>
        <w:spacing w:line="360" w:lineRule="auto"/>
        <w:ind w:left="-58"/>
        <w:rPr>
          <w:rtl/>
        </w:rPr>
      </w:pPr>
    </w:p>
    <w:p w:rsidR="003F66CB" w:rsidRPr="002041AD" w:rsidRDefault="003F66CB" w:rsidP="00801011">
      <w:pPr>
        <w:bidi/>
        <w:spacing w:line="360" w:lineRule="auto"/>
        <w:ind w:left="-58"/>
        <w:jc w:val="both"/>
        <w:rPr>
          <w:rtl/>
        </w:rPr>
      </w:pPr>
      <w:r w:rsidRPr="002041AD">
        <w:rPr>
          <w:rtl/>
        </w:rPr>
        <w:t>אני הח"מ עו"ד /רו"ח מאשר בזאת כי ______________ רשום בישראל על פי דין וכי ה"ה ___________________ אשר חתם על הצהרה זו בפני מוסמך לעשות כן בשמו.</w:t>
      </w:r>
    </w:p>
    <w:p w:rsidR="003F66CB" w:rsidRPr="002041AD" w:rsidRDefault="003F66CB" w:rsidP="007C1481">
      <w:pPr>
        <w:bidi/>
        <w:spacing w:line="360" w:lineRule="auto"/>
        <w:ind w:left="-58"/>
        <w:rPr>
          <w:rtl/>
        </w:rPr>
      </w:pPr>
      <w:r w:rsidRPr="002041AD">
        <w:rPr>
          <w:rtl/>
        </w:rPr>
        <w:t xml:space="preserve"> </w:t>
      </w:r>
    </w:p>
    <w:p w:rsidR="003F66CB" w:rsidRPr="002041AD" w:rsidRDefault="003F66CB" w:rsidP="00C84450">
      <w:pPr>
        <w:bidi/>
        <w:spacing w:line="360" w:lineRule="auto"/>
        <w:ind w:left="746"/>
        <w:rPr>
          <w:rtl/>
        </w:rPr>
      </w:pPr>
      <w:r w:rsidRPr="002041AD">
        <w:rPr>
          <w:rtl/>
        </w:rPr>
        <w:t>___________              _____________                          _____________</w:t>
      </w:r>
    </w:p>
    <w:p w:rsidR="003F66CB" w:rsidRPr="002041AD" w:rsidRDefault="003F66CB" w:rsidP="00C84450">
      <w:pPr>
        <w:bidi/>
        <w:spacing w:line="360" w:lineRule="auto"/>
        <w:ind w:left="746"/>
      </w:pPr>
      <w:r w:rsidRPr="002041AD">
        <w:rPr>
          <w:rtl/>
        </w:rPr>
        <w:t xml:space="preserve">        שם                             חותמת וחתימה                                   תאריך</w:t>
      </w: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r w:rsidRPr="002041AD">
        <w:rPr>
          <w:rFonts w:cs="David"/>
          <w:b/>
          <w:bCs/>
          <w:u w:val="single"/>
          <w:rtl/>
        </w:rPr>
        <w:t>נספח ד'</w:t>
      </w:r>
    </w:p>
    <w:p w:rsidR="003F66CB" w:rsidRPr="002041AD" w:rsidRDefault="003F66CB" w:rsidP="003A7C23">
      <w:pPr>
        <w:pStyle w:val="Header"/>
        <w:tabs>
          <w:tab w:val="clear" w:pos="4153"/>
          <w:tab w:val="clear" w:pos="8306"/>
        </w:tabs>
        <w:spacing w:line="360" w:lineRule="auto"/>
        <w:jc w:val="right"/>
        <w:rPr>
          <w:rFonts w:cs="David"/>
          <w:b/>
          <w:bCs/>
          <w:u w:val="single"/>
          <w:rtl/>
        </w:rPr>
      </w:pPr>
    </w:p>
    <w:p w:rsidR="003F66CB" w:rsidRPr="002041AD" w:rsidRDefault="003F66CB" w:rsidP="003A7C23">
      <w:pPr>
        <w:bidi/>
        <w:spacing w:line="360" w:lineRule="auto"/>
        <w:jc w:val="center"/>
      </w:pPr>
      <w:r w:rsidRPr="002041AD">
        <w:rPr>
          <w:b/>
          <w:bCs/>
          <w:u w:val="single"/>
          <w:rtl/>
        </w:rPr>
        <w:t>הצהרה</w:t>
      </w:r>
      <w:r w:rsidRPr="002041AD">
        <w:rPr>
          <w:rtl/>
        </w:rPr>
        <w:br/>
      </w:r>
    </w:p>
    <w:p w:rsidR="003F66CB" w:rsidRPr="002041AD" w:rsidRDefault="003F66CB" w:rsidP="003A7C23">
      <w:pPr>
        <w:bidi/>
        <w:spacing w:line="360" w:lineRule="auto"/>
        <w:jc w:val="both"/>
        <w:rPr>
          <w:rtl/>
        </w:rPr>
      </w:pPr>
      <w:r w:rsidRPr="002041AD">
        <w:rPr>
          <w:rtl/>
        </w:rPr>
        <w:t>אני הח"מ מורשה חתימה מטעם המציע ______________ (להלן: "המציע"), נושא ת.ז. ___________ מצהיר בזאת כי המציע שילם בקביעות בשנת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3F66CB" w:rsidRPr="002041AD" w:rsidRDefault="003F66CB" w:rsidP="00D2019F">
      <w:pPr>
        <w:bidi/>
        <w:spacing w:line="360" w:lineRule="auto"/>
        <w:jc w:val="both"/>
        <w:rPr>
          <w:rtl/>
        </w:rPr>
      </w:pPr>
    </w:p>
    <w:p w:rsidR="003F66CB" w:rsidRPr="002041AD" w:rsidRDefault="003F66CB" w:rsidP="003A7C23">
      <w:pPr>
        <w:bidi/>
        <w:spacing w:line="360" w:lineRule="auto"/>
        <w:jc w:val="both"/>
        <w:rPr>
          <w:rtl/>
        </w:rPr>
      </w:pPr>
    </w:p>
    <w:p w:rsidR="003F66CB" w:rsidRPr="002041AD" w:rsidRDefault="003F66CB" w:rsidP="003A7C23">
      <w:pPr>
        <w:bidi/>
        <w:spacing w:line="360" w:lineRule="auto"/>
        <w:ind w:left="746"/>
        <w:jc w:val="both"/>
        <w:rPr>
          <w:rtl/>
        </w:rPr>
      </w:pPr>
      <w:r w:rsidRPr="002041AD">
        <w:rPr>
          <w:rtl/>
        </w:rPr>
        <w:t>___________  _______________   ____________            _____________</w:t>
      </w:r>
    </w:p>
    <w:p w:rsidR="003F66CB" w:rsidRPr="002041AD" w:rsidRDefault="003F66CB" w:rsidP="003A7C23">
      <w:pPr>
        <w:bidi/>
        <w:spacing w:line="360" w:lineRule="auto"/>
        <w:ind w:left="746"/>
        <w:jc w:val="both"/>
        <w:rPr>
          <w:rtl/>
        </w:rPr>
      </w:pPr>
      <w:r w:rsidRPr="002041AD">
        <w:rPr>
          <w:rtl/>
        </w:rPr>
        <w:t xml:space="preserve">     תאריך             שם מורשה החתימה          חתימה                             חותמת</w:t>
      </w:r>
    </w:p>
    <w:p w:rsidR="003F66CB" w:rsidRPr="002041AD" w:rsidRDefault="003F66CB" w:rsidP="003A7C23">
      <w:pPr>
        <w:bidi/>
        <w:spacing w:line="360" w:lineRule="auto"/>
        <w:jc w:val="both"/>
        <w:rPr>
          <w:rtl/>
        </w:rPr>
      </w:pPr>
    </w:p>
    <w:p w:rsidR="003F66CB" w:rsidRPr="002041AD" w:rsidRDefault="003F66CB" w:rsidP="003A7C23">
      <w:pPr>
        <w:bidi/>
        <w:spacing w:line="360" w:lineRule="auto"/>
        <w:jc w:val="both"/>
        <w:rPr>
          <w:rtl/>
        </w:rPr>
      </w:pPr>
    </w:p>
    <w:p w:rsidR="003F66CB" w:rsidRPr="002041AD" w:rsidRDefault="003F66CB" w:rsidP="00D2019F">
      <w:pPr>
        <w:bidi/>
        <w:spacing w:line="360" w:lineRule="auto"/>
        <w:jc w:val="center"/>
        <w:rPr>
          <w:u w:val="single"/>
          <w:rtl/>
        </w:rPr>
      </w:pPr>
      <w:r w:rsidRPr="002041AD">
        <w:rPr>
          <w:u w:val="single"/>
          <w:rtl/>
        </w:rPr>
        <w:t>אישור</w:t>
      </w:r>
    </w:p>
    <w:p w:rsidR="003F66CB" w:rsidRPr="002041AD" w:rsidRDefault="003F66CB" w:rsidP="003A7C23">
      <w:pPr>
        <w:bidi/>
        <w:spacing w:line="360" w:lineRule="auto"/>
        <w:jc w:val="both"/>
        <w:rPr>
          <w:rtl/>
        </w:rPr>
      </w:pPr>
    </w:p>
    <w:p w:rsidR="003F66CB" w:rsidRPr="002041AD" w:rsidRDefault="003F66CB" w:rsidP="003A7C23">
      <w:pPr>
        <w:bidi/>
        <w:spacing w:line="360" w:lineRule="auto"/>
        <w:jc w:val="both"/>
        <w:rPr>
          <w:rtl/>
        </w:rPr>
      </w:pPr>
      <w:r w:rsidRPr="002041AD">
        <w:rPr>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3F66CB" w:rsidRPr="002041AD" w:rsidRDefault="003F66CB" w:rsidP="003A7C23">
      <w:pPr>
        <w:bidi/>
        <w:spacing w:line="360" w:lineRule="auto"/>
        <w:jc w:val="both"/>
        <w:rPr>
          <w:rtl/>
        </w:rPr>
      </w:pPr>
    </w:p>
    <w:p w:rsidR="003F66CB" w:rsidRPr="002041AD" w:rsidRDefault="003F66CB" w:rsidP="003A7C23">
      <w:pPr>
        <w:bidi/>
        <w:spacing w:line="360" w:lineRule="auto"/>
        <w:jc w:val="both"/>
        <w:rPr>
          <w:rtl/>
        </w:rPr>
      </w:pPr>
    </w:p>
    <w:p w:rsidR="003F66CB" w:rsidRPr="002041AD" w:rsidRDefault="003F66CB" w:rsidP="003A7C23">
      <w:pPr>
        <w:bidi/>
        <w:spacing w:line="360" w:lineRule="auto"/>
        <w:jc w:val="both"/>
        <w:rPr>
          <w:rtl/>
        </w:rPr>
      </w:pPr>
    </w:p>
    <w:p w:rsidR="003F66CB" w:rsidRPr="002041AD" w:rsidRDefault="003F66CB" w:rsidP="003A7C23">
      <w:pPr>
        <w:bidi/>
        <w:spacing w:line="360" w:lineRule="auto"/>
        <w:jc w:val="both"/>
        <w:rPr>
          <w:rtl/>
        </w:rPr>
      </w:pPr>
      <w:r w:rsidRPr="002041AD">
        <w:rPr>
          <w:rtl/>
        </w:rPr>
        <w:t>_______                                                                         ______ ____________</w:t>
      </w:r>
    </w:p>
    <w:p w:rsidR="003F66CB" w:rsidRPr="002041AD" w:rsidRDefault="003F66CB" w:rsidP="003A7C23">
      <w:pPr>
        <w:bidi/>
        <w:spacing w:line="360" w:lineRule="auto"/>
        <w:jc w:val="both"/>
      </w:pPr>
      <w:r w:rsidRPr="002041AD">
        <w:rPr>
          <w:rtl/>
        </w:rPr>
        <w:t>תאריך                                                                             חתימה וחותמת עורך דין</w:t>
      </w: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r w:rsidRPr="002041AD">
        <w:rPr>
          <w:rFonts w:cs="David"/>
          <w:b/>
          <w:bCs/>
          <w:u w:val="single"/>
          <w:rtl/>
        </w:rPr>
        <w:t>נספח ה'</w:t>
      </w: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D2019F">
      <w:pPr>
        <w:pStyle w:val="Heading5"/>
        <w:jc w:val="center"/>
        <w:rPr>
          <w:b/>
          <w:bCs/>
          <w:rtl/>
        </w:rPr>
      </w:pPr>
      <w:r w:rsidRPr="002041AD">
        <w:rPr>
          <w:b/>
          <w:bCs/>
          <w:rtl/>
        </w:rPr>
        <w:t>התחייבות עמידה בדרישות המכרז</w:t>
      </w:r>
    </w:p>
    <w:p w:rsidR="003F66CB" w:rsidRPr="002041AD" w:rsidRDefault="003F66CB" w:rsidP="00D2019F">
      <w:pPr>
        <w:rPr>
          <w:rtl/>
          <w:lang w:eastAsia="he-IL"/>
        </w:rPr>
      </w:pPr>
    </w:p>
    <w:p w:rsidR="003F66CB" w:rsidRPr="002041AD" w:rsidRDefault="003F66CB" w:rsidP="00D2019F">
      <w:pPr>
        <w:rPr>
          <w:rtl/>
          <w:lang w:eastAsia="he-IL"/>
        </w:rPr>
      </w:pPr>
    </w:p>
    <w:p w:rsidR="003F66CB" w:rsidRPr="002041AD" w:rsidRDefault="003F66CB" w:rsidP="00D2019F">
      <w:pPr>
        <w:rPr>
          <w:rtl/>
          <w:lang w:eastAsia="he-IL"/>
        </w:rPr>
      </w:pPr>
    </w:p>
    <w:p w:rsidR="003F66CB" w:rsidRPr="002041AD" w:rsidRDefault="003F66CB" w:rsidP="00D2019F">
      <w:pPr>
        <w:pStyle w:val="BodyTextIndent"/>
        <w:spacing w:line="360" w:lineRule="auto"/>
        <w:jc w:val="both"/>
        <w:rPr>
          <w:rFonts w:cs="David"/>
          <w:sz w:val="24"/>
          <w:szCs w:val="24"/>
          <w:rtl/>
        </w:rPr>
      </w:pPr>
      <w:r w:rsidRPr="002041AD">
        <w:rPr>
          <w:rFonts w:cs="David"/>
          <w:sz w:val="24"/>
          <w:szCs w:val="24"/>
          <w:rtl/>
        </w:rPr>
        <w:t xml:space="preserve">אני הח"מ ______________ נושא ת.ז. מס' ______________ מורשה חתימה מטעם _______________ שמספרו ______________ (להלן: "המציע") מתחייב בזאת בכתב, לעמוד בכל הדרישות שבמפרט מכרז זה ללא יוצא מן הכלל. </w:t>
      </w:r>
    </w:p>
    <w:p w:rsidR="003F66CB" w:rsidRPr="002041AD" w:rsidRDefault="003F66CB" w:rsidP="00D2019F">
      <w:pPr>
        <w:spacing w:line="360" w:lineRule="auto"/>
        <w:rPr>
          <w:rtl/>
        </w:rPr>
      </w:pPr>
      <w:r w:rsidRPr="002041AD">
        <w:rPr>
          <w:rtl/>
        </w:rPr>
        <w:t>_________</w:t>
      </w:r>
      <w:r w:rsidRPr="002041AD">
        <w:rPr>
          <w:rtl/>
        </w:rPr>
        <w:tab/>
      </w:r>
      <w:r w:rsidRPr="002041AD">
        <w:rPr>
          <w:rtl/>
        </w:rPr>
        <w:tab/>
      </w:r>
      <w:r w:rsidRPr="002041AD">
        <w:rPr>
          <w:rtl/>
        </w:rPr>
        <w:tab/>
      </w:r>
      <w:r w:rsidRPr="002041AD">
        <w:rPr>
          <w:rtl/>
        </w:rPr>
        <w:tab/>
      </w:r>
      <w:r w:rsidRPr="002041AD">
        <w:rPr>
          <w:rtl/>
        </w:rPr>
        <w:tab/>
      </w:r>
      <w:r w:rsidRPr="002041AD">
        <w:rPr>
          <w:rtl/>
        </w:rPr>
        <w:tab/>
      </w:r>
      <w:r w:rsidRPr="002041AD">
        <w:rPr>
          <w:rtl/>
        </w:rPr>
        <w:tab/>
      </w:r>
      <w:r w:rsidRPr="002041AD">
        <w:rPr>
          <w:rtl/>
        </w:rPr>
        <w:tab/>
        <w:t>____________</w:t>
      </w:r>
    </w:p>
    <w:p w:rsidR="003F66CB" w:rsidRPr="002041AD" w:rsidRDefault="003F66CB" w:rsidP="00D2019F">
      <w:pPr>
        <w:spacing w:line="360" w:lineRule="auto"/>
        <w:rPr>
          <w:rtl/>
        </w:rPr>
      </w:pPr>
      <w:r w:rsidRPr="002041AD">
        <w:rPr>
          <w:rtl/>
        </w:rPr>
        <w:t>תאריך</w:t>
      </w:r>
      <w:r w:rsidRPr="002041AD">
        <w:rPr>
          <w:rtl/>
        </w:rPr>
        <w:tab/>
      </w:r>
      <w:r w:rsidRPr="002041AD">
        <w:rPr>
          <w:rtl/>
        </w:rPr>
        <w:tab/>
      </w:r>
      <w:r w:rsidRPr="002041AD">
        <w:rPr>
          <w:rtl/>
        </w:rPr>
        <w:tab/>
      </w:r>
      <w:r w:rsidRPr="002041AD">
        <w:rPr>
          <w:rtl/>
        </w:rPr>
        <w:tab/>
      </w:r>
      <w:r w:rsidRPr="002041AD">
        <w:rPr>
          <w:rtl/>
        </w:rPr>
        <w:tab/>
      </w:r>
      <w:r w:rsidRPr="002041AD">
        <w:rPr>
          <w:rtl/>
        </w:rPr>
        <w:tab/>
      </w:r>
      <w:r w:rsidRPr="002041AD">
        <w:rPr>
          <w:rtl/>
        </w:rPr>
        <w:tab/>
      </w:r>
      <w:r w:rsidRPr="002041AD">
        <w:rPr>
          <w:rtl/>
        </w:rPr>
        <w:tab/>
      </w:r>
      <w:r w:rsidRPr="002041AD">
        <w:rPr>
          <w:rtl/>
        </w:rPr>
        <w:tab/>
        <w:t>חתימה+ חותמת</w:t>
      </w:r>
    </w:p>
    <w:p w:rsidR="003F66CB" w:rsidRPr="002041AD" w:rsidRDefault="003F66CB" w:rsidP="00D2019F">
      <w:pPr>
        <w:spacing w:line="360" w:lineRule="auto"/>
        <w:rPr>
          <w:rtl/>
        </w:rPr>
      </w:pPr>
    </w:p>
    <w:p w:rsidR="003F66CB" w:rsidRPr="002041AD" w:rsidRDefault="003F66CB" w:rsidP="00D2019F">
      <w:pPr>
        <w:pStyle w:val="BodyTextIndent"/>
        <w:spacing w:line="360" w:lineRule="auto"/>
        <w:jc w:val="center"/>
        <w:rPr>
          <w:rFonts w:cs="David"/>
          <w:b/>
          <w:bCs/>
          <w:sz w:val="24"/>
          <w:szCs w:val="24"/>
          <w:rtl/>
        </w:rPr>
      </w:pPr>
      <w:r w:rsidRPr="002041AD">
        <w:rPr>
          <w:rFonts w:cs="David"/>
          <w:b/>
          <w:bCs/>
          <w:sz w:val="24"/>
          <w:szCs w:val="24"/>
          <w:rtl/>
        </w:rPr>
        <w:t xml:space="preserve">אישור </w:t>
      </w:r>
    </w:p>
    <w:p w:rsidR="003F66CB" w:rsidRPr="002041AD" w:rsidRDefault="003F66CB" w:rsidP="00D2019F">
      <w:pPr>
        <w:pStyle w:val="BodyTextIndent"/>
        <w:spacing w:line="360" w:lineRule="auto"/>
        <w:jc w:val="both"/>
        <w:rPr>
          <w:rFonts w:cs="David"/>
          <w:sz w:val="24"/>
          <w:szCs w:val="24"/>
          <w:rtl/>
        </w:rPr>
      </w:pPr>
      <w:r w:rsidRPr="002041AD">
        <w:rPr>
          <w:rFonts w:cs="David"/>
          <w:sz w:val="24"/>
          <w:szCs w:val="24"/>
          <w:rtl/>
        </w:rPr>
        <w:t xml:space="preserve">אני הח"מ ____________ עו"ד שבשירות / רו"ח המבקר/ת את  ____________ שמספרו/נושא ת.ז. מס' __________(להלן: "המציע") מאשר/ת בזאת כי המציע רשום בישראל על פי דין וכי ה"ה __________ אשר חתם על התחייבות זו בפניי, התחייבות לעמוד בכל הדרישות שבמפרט מכרז זה ללא יוצא מן הכלל, מוסמך לעשות כן בשמו. </w:t>
      </w:r>
    </w:p>
    <w:p w:rsidR="003F66CB" w:rsidRPr="002041AD" w:rsidRDefault="003F66CB" w:rsidP="00D2019F">
      <w:pPr>
        <w:spacing w:line="360" w:lineRule="auto"/>
        <w:rPr>
          <w:rtl/>
        </w:rPr>
      </w:pPr>
    </w:p>
    <w:p w:rsidR="003F66CB" w:rsidRPr="002041AD" w:rsidRDefault="003F66CB" w:rsidP="00D2019F">
      <w:pPr>
        <w:bidi/>
        <w:spacing w:line="360" w:lineRule="auto"/>
        <w:ind w:left="746"/>
        <w:rPr>
          <w:rtl/>
        </w:rPr>
      </w:pPr>
      <w:r w:rsidRPr="002041AD">
        <w:rPr>
          <w:u w:val="single"/>
          <w:rtl/>
        </w:rPr>
        <w:t xml:space="preserve">                , רו"ח/עו"ד</w:t>
      </w:r>
      <w:r w:rsidRPr="002041AD">
        <w:rPr>
          <w:rtl/>
        </w:rPr>
        <w:tab/>
        <w:t xml:space="preserve">   _____________</w:t>
      </w:r>
      <w:r w:rsidRPr="002041AD">
        <w:rPr>
          <w:rtl/>
        </w:rPr>
        <w:tab/>
        <w:t xml:space="preserve">                 ______________</w:t>
      </w:r>
    </w:p>
    <w:p w:rsidR="003F66CB" w:rsidRPr="002041AD" w:rsidRDefault="003F66CB" w:rsidP="00D2019F">
      <w:pPr>
        <w:bidi/>
        <w:spacing w:line="360" w:lineRule="auto"/>
        <w:ind w:left="746"/>
        <w:rPr>
          <w:rtl/>
        </w:rPr>
      </w:pPr>
      <w:r w:rsidRPr="002041AD">
        <w:rPr>
          <w:rtl/>
        </w:rPr>
        <w:t xml:space="preserve">             שם </w:t>
      </w:r>
      <w:r w:rsidRPr="002041AD">
        <w:rPr>
          <w:rtl/>
        </w:rPr>
        <w:tab/>
      </w:r>
      <w:r w:rsidRPr="002041AD">
        <w:rPr>
          <w:rtl/>
        </w:rPr>
        <w:tab/>
        <w:t xml:space="preserve">        תאריך</w:t>
      </w:r>
      <w:r w:rsidRPr="002041AD">
        <w:rPr>
          <w:rtl/>
        </w:rPr>
        <w:tab/>
      </w:r>
      <w:r w:rsidRPr="002041AD">
        <w:rPr>
          <w:rtl/>
        </w:rPr>
        <w:tab/>
        <w:t xml:space="preserve">                    חתימה/חותמת</w:t>
      </w: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2041AD" w:rsidRDefault="003F66CB" w:rsidP="004F2A44">
      <w:pPr>
        <w:pStyle w:val="Header"/>
        <w:tabs>
          <w:tab w:val="clear" w:pos="4153"/>
          <w:tab w:val="clear" w:pos="8306"/>
        </w:tabs>
        <w:spacing w:line="360" w:lineRule="auto"/>
        <w:jc w:val="right"/>
        <w:rPr>
          <w:rFonts w:cs="David"/>
          <w:b/>
          <w:bCs/>
          <w:u w:val="single"/>
          <w:rtl/>
        </w:rPr>
      </w:pPr>
    </w:p>
    <w:p w:rsidR="003F66CB" w:rsidRPr="005C0589" w:rsidRDefault="003F66CB" w:rsidP="00BB627B">
      <w:pPr>
        <w:pStyle w:val="Heading1"/>
        <w:spacing w:line="360" w:lineRule="auto"/>
        <w:jc w:val="both"/>
        <w:rPr>
          <w:rFonts w:ascii="Arial" w:hAnsi="Arial"/>
          <w:rtl/>
        </w:rPr>
      </w:pPr>
      <w:r>
        <w:rPr>
          <w:b w:val="0"/>
          <w:bCs w:val="0"/>
          <w:u w:val="single"/>
          <w:rtl/>
        </w:rPr>
        <w:br w:type="page"/>
      </w:r>
      <w:r w:rsidRPr="005C0589">
        <w:rPr>
          <w:rFonts w:ascii="Arial" w:hAnsi="Arial"/>
          <w:rtl/>
        </w:rPr>
        <w:t>הסכם למתן שירותים</w:t>
      </w:r>
    </w:p>
    <w:p w:rsidR="003F66CB" w:rsidRPr="005C0589" w:rsidRDefault="003F66CB" w:rsidP="00BB627B">
      <w:pPr>
        <w:spacing w:line="360" w:lineRule="auto"/>
        <w:jc w:val="both"/>
        <w:rPr>
          <w:b/>
          <w:bCs/>
          <w:rtl/>
        </w:rPr>
      </w:pPr>
      <w:r w:rsidRPr="005C0589">
        <w:rPr>
          <w:b/>
          <w:bCs/>
          <w:rtl/>
        </w:rPr>
        <w:t>שנערך ונחתם ביום _____ בחודש ____ בשנת 2009</w:t>
      </w:r>
    </w:p>
    <w:p w:rsidR="003F66CB" w:rsidRPr="005C0589" w:rsidRDefault="003F66CB" w:rsidP="00BB627B">
      <w:pPr>
        <w:spacing w:line="360" w:lineRule="auto"/>
        <w:jc w:val="both"/>
        <w:rPr>
          <w:b/>
          <w:bCs/>
          <w:rtl/>
        </w:rPr>
      </w:pPr>
    </w:p>
    <w:p w:rsidR="003F66CB" w:rsidRPr="005C0589" w:rsidRDefault="003F66CB" w:rsidP="00BB627B">
      <w:pPr>
        <w:spacing w:line="360" w:lineRule="auto"/>
        <w:jc w:val="both"/>
        <w:rPr>
          <w:rtl/>
        </w:rPr>
      </w:pPr>
      <w:r w:rsidRPr="005C0589">
        <w:rPr>
          <w:rtl/>
        </w:rPr>
        <w:t>בין:</w:t>
      </w:r>
    </w:p>
    <w:p w:rsidR="003F66CB" w:rsidRPr="005C0589" w:rsidRDefault="003F66CB" w:rsidP="00BB627B">
      <w:pPr>
        <w:spacing w:line="360" w:lineRule="auto"/>
        <w:jc w:val="both"/>
        <w:rPr>
          <w:rtl/>
        </w:rPr>
      </w:pPr>
      <w:r w:rsidRPr="005C0589">
        <w:rPr>
          <w:rtl/>
        </w:rPr>
        <w:t>ממשלת ישראל בשם מדינת ישראל</w:t>
      </w:r>
    </w:p>
    <w:p w:rsidR="003F66CB" w:rsidRPr="005C0589" w:rsidRDefault="003F66CB" w:rsidP="00BB627B">
      <w:pPr>
        <w:spacing w:line="360" w:lineRule="auto"/>
        <w:jc w:val="both"/>
        <w:rPr>
          <w:rtl/>
        </w:rPr>
      </w:pPr>
      <w:r w:rsidRPr="005C0589">
        <w:rPr>
          <w:rtl/>
        </w:rPr>
        <w:t>המיוצגת על ידי המנהל הכללי והחשבת של משרד התעשייה המסחר והתעסוקה</w:t>
      </w:r>
    </w:p>
    <w:p w:rsidR="003F66CB" w:rsidRPr="005C0589" w:rsidRDefault="003F66CB" w:rsidP="00BB627B">
      <w:pPr>
        <w:spacing w:line="360" w:lineRule="auto"/>
        <w:jc w:val="both"/>
        <w:rPr>
          <w:rtl/>
        </w:rPr>
      </w:pPr>
      <w:r w:rsidRPr="005C0589">
        <w:rPr>
          <w:rtl/>
        </w:rPr>
        <w:t>כתובת: רחוב בנק ישראל 5, ירושלים</w:t>
      </w:r>
    </w:p>
    <w:p w:rsidR="003F66CB" w:rsidRPr="005C0589" w:rsidRDefault="003F66CB" w:rsidP="00BB627B">
      <w:pPr>
        <w:spacing w:line="360" w:lineRule="auto"/>
        <w:jc w:val="both"/>
        <w:rPr>
          <w:b/>
          <w:bCs/>
          <w:rtl/>
        </w:rPr>
      </w:pPr>
      <w:r w:rsidRPr="005C0589">
        <w:rPr>
          <w:b/>
          <w:bCs/>
          <w:rtl/>
        </w:rPr>
        <w:t>(להלן: "המשרד")</w:t>
      </w:r>
    </w:p>
    <w:p w:rsidR="003F66CB" w:rsidRPr="005C0589" w:rsidRDefault="003F66CB" w:rsidP="00BB627B">
      <w:pPr>
        <w:spacing w:line="360" w:lineRule="auto"/>
        <w:jc w:val="both"/>
        <w:rPr>
          <w:u w:val="single"/>
          <w:rtl/>
        </w:rPr>
      </w:pPr>
      <w:r w:rsidRPr="005C0589">
        <w:rPr>
          <w:u w:val="single"/>
          <w:rtl/>
        </w:rPr>
        <w:t>מצד אחד</w:t>
      </w:r>
    </w:p>
    <w:p w:rsidR="003F66CB" w:rsidRPr="005C0589" w:rsidRDefault="003F66CB" w:rsidP="00BB627B">
      <w:pPr>
        <w:spacing w:line="360" w:lineRule="auto"/>
        <w:jc w:val="both"/>
        <w:rPr>
          <w:rtl/>
        </w:rPr>
      </w:pPr>
      <w:r w:rsidRPr="005C0589">
        <w:rPr>
          <w:rtl/>
        </w:rPr>
        <w:t>לבין:</w:t>
      </w:r>
    </w:p>
    <w:p w:rsidR="003F66CB" w:rsidRPr="005C0589" w:rsidRDefault="003F66CB" w:rsidP="00BB627B">
      <w:pPr>
        <w:spacing w:line="360" w:lineRule="auto"/>
        <w:jc w:val="both"/>
        <w:rPr>
          <w:rtl/>
        </w:rPr>
      </w:pPr>
      <w:r w:rsidRPr="005C0589">
        <w:rPr>
          <w:rtl/>
        </w:rPr>
        <w:t xml:space="preserve">שם : </w:t>
      </w:r>
      <w:r w:rsidRPr="005C0589">
        <w:rPr>
          <w:b/>
          <w:bCs/>
          <w:u w:val="single"/>
          <w:rtl/>
        </w:rPr>
        <w:t>____________________</w:t>
      </w:r>
    </w:p>
    <w:p w:rsidR="003F66CB" w:rsidRPr="005C0589" w:rsidRDefault="003F66CB" w:rsidP="00BB627B">
      <w:pPr>
        <w:spacing w:line="360" w:lineRule="auto"/>
        <w:jc w:val="both"/>
        <w:rPr>
          <w:u w:val="single"/>
          <w:rtl/>
        </w:rPr>
      </w:pPr>
      <w:r w:rsidRPr="005C0589">
        <w:rPr>
          <w:rtl/>
        </w:rPr>
        <w:t xml:space="preserve">כתובת: </w:t>
      </w:r>
      <w:r w:rsidRPr="005C0589">
        <w:rPr>
          <w:b/>
          <w:bCs/>
          <w:u w:val="single"/>
          <w:rtl/>
        </w:rPr>
        <w:t>_______________________</w:t>
      </w:r>
    </w:p>
    <w:p w:rsidR="003F66CB" w:rsidRPr="005C0589" w:rsidRDefault="003F66CB" w:rsidP="00BB627B">
      <w:pPr>
        <w:spacing w:line="360" w:lineRule="auto"/>
        <w:jc w:val="both"/>
        <w:rPr>
          <w:b/>
          <w:bCs/>
          <w:u w:val="single"/>
          <w:rtl/>
        </w:rPr>
      </w:pPr>
      <w:r w:rsidRPr="005C0589">
        <w:rPr>
          <w:rtl/>
        </w:rPr>
        <w:t>מס' רישו</w:t>
      </w:r>
      <w:r>
        <w:rPr>
          <w:rtl/>
        </w:rPr>
        <w:t>ם תאגיד</w:t>
      </w:r>
      <w:r w:rsidRPr="005C0589">
        <w:rPr>
          <w:sz w:val="18"/>
          <w:szCs w:val="18"/>
          <w:rtl/>
        </w:rPr>
        <w:t xml:space="preserve">: </w:t>
      </w:r>
      <w:r w:rsidRPr="005C0589">
        <w:rPr>
          <w:b/>
          <w:bCs/>
          <w:u w:val="single"/>
          <w:rtl/>
        </w:rPr>
        <w:t>_____________</w:t>
      </w:r>
    </w:p>
    <w:p w:rsidR="003F66CB" w:rsidRPr="005C0589" w:rsidRDefault="003F66CB" w:rsidP="00BB627B">
      <w:pPr>
        <w:spacing w:line="360" w:lineRule="auto"/>
        <w:jc w:val="both"/>
        <w:rPr>
          <w:b/>
          <w:bCs/>
          <w:u w:val="single"/>
          <w:rtl/>
        </w:rPr>
      </w:pPr>
      <w:r w:rsidRPr="005C0589">
        <w:rPr>
          <w:rtl/>
        </w:rPr>
        <w:t>אצל רשם</w:t>
      </w:r>
      <w:r w:rsidRPr="005C0589">
        <w:rPr>
          <w:sz w:val="18"/>
          <w:szCs w:val="18"/>
          <w:rtl/>
        </w:rPr>
        <w:t xml:space="preserve">: </w:t>
      </w:r>
      <w:r w:rsidRPr="005C0589">
        <w:rPr>
          <w:b/>
          <w:bCs/>
          <w:u w:val="single"/>
          <w:rtl/>
        </w:rPr>
        <w:t>_________</w:t>
      </w:r>
    </w:p>
    <w:p w:rsidR="003F66CB" w:rsidRPr="005C0589" w:rsidRDefault="003F66CB" w:rsidP="00BB627B">
      <w:pPr>
        <w:spacing w:line="360" w:lineRule="auto"/>
        <w:jc w:val="both"/>
        <w:rPr>
          <w:rtl/>
        </w:rPr>
      </w:pPr>
      <w:r w:rsidRPr="005C0589">
        <w:rPr>
          <w:rtl/>
        </w:rPr>
        <w:t xml:space="preserve">באמצעות </w:t>
      </w:r>
      <w:r w:rsidRPr="005C0589">
        <w:rPr>
          <w:b/>
          <w:bCs/>
          <w:u w:val="single"/>
          <w:rtl/>
        </w:rPr>
        <w:t>______</w:t>
      </w:r>
      <w:r w:rsidRPr="005C0589">
        <w:rPr>
          <w:rtl/>
        </w:rPr>
        <w:t xml:space="preserve"> נושא ת.ז. </w:t>
      </w:r>
      <w:r w:rsidRPr="005C0589">
        <w:rPr>
          <w:b/>
          <w:bCs/>
          <w:u w:val="single"/>
          <w:rtl/>
        </w:rPr>
        <w:t>__________</w:t>
      </w:r>
      <w:r w:rsidRPr="005C0589">
        <w:rPr>
          <w:rtl/>
        </w:rPr>
        <w:t xml:space="preserve"> ו- ________ נושא ת.ז. _____________ </w:t>
      </w:r>
    </w:p>
    <w:p w:rsidR="003F66CB" w:rsidRPr="005C0589" w:rsidRDefault="003F66CB" w:rsidP="00BB627B">
      <w:pPr>
        <w:spacing w:line="360" w:lineRule="auto"/>
        <w:jc w:val="both"/>
        <w:rPr>
          <w:rtl/>
        </w:rPr>
      </w:pPr>
      <w:r w:rsidRPr="005C0589">
        <w:rPr>
          <w:rtl/>
        </w:rPr>
        <w:t>המוסמכים לחתום בשמו</w:t>
      </w:r>
    </w:p>
    <w:p w:rsidR="003F66CB" w:rsidRPr="005C0589" w:rsidRDefault="003F66CB" w:rsidP="00BB627B">
      <w:pPr>
        <w:spacing w:line="360" w:lineRule="auto"/>
        <w:jc w:val="both"/>
        <w:rPr>
          <w:b/>
          <w:bCs/>
          <w:rtl/>
        </w:rPr>
      </w:pPr>
      <w:r w:rsidRPr="005C0589">
        <w:rPr>
          <w:b/>
          <w:bCs/>
          <w:rtl/>
        </w:rPr>
        <w:t>(להלן: "נותן השירותים")</w:t>
      </w:r>
    </w:p>
    <w:p w:rsidR="003F66CB" w:rsidRPr="005C0589" w:rsidRDefault="003F66CB" w:rsidP="00BB627B">
      <w:pPr>
        <w:spacing w:line="360" w:lineRule="auto"/>
        <w:jc w:val="both"/>
        <w:rPr>
          <w:u w:val="single"/>
          <w:rtl/>
        </w:rPr>
      </w:pPr>
      <w:r w:rsidRPr="005C0589">
        <w:rPr>
          <w:u w:val="single"/>
          <w:rtl/>
        </w:rPr>
        <w:t xml:space="preserve">מצד שני </w:t>
      </w:r>
    </w:p>
    <w:p w:rsidR="003F66CB" w:rsidRPr="005C0589" w:rsidRDefault="003F66CB" w:rsidP="00BB627B">
      <w:pPr>
        <w:spacing w:line="360" w:lineRule="auto"/>
        <w:jc w:val="both"/>
        <w:rPr>
          <w:u w:val="single"/>
          <w:rtl/>
        </w:rPr>
      </w:pPr>
      <w:r w:rsidRPr="005C0589">
        <w:rPr>
          <w:u w:val="single"/>
          <w:rtl/>
        </w:rPr>
        <w:t>מבוא</w:t>
      </w:r>
    </w:p>
    <w:p w:rsidR="003F66CB" w:rsidRPr="005C0589" w:rsidRDefault="003F66CB" w:rsidP="00BB627B">
      <w:pPr>
        <w:spacing w:line="360" w:lineRule="auto"/>
        <w:jc w:val="both"/>
        <w:rPr>
          <w:b/>
          <w:bCs/>
          <w:rtl/>
        </w:rPr>
      </w:pPr>
      <w:r w:rsidRPr="005C0589">
        <w:rPr>
          <w:b/>
          <w:bCs/>
          <w:rtl/>
        </w:rPr>
        <w:t>הואיל</w:t>
      </w:r>
      <w:r w:rsidRPr="005C0589">
        <w:rPr>
          <w:rtl/>
        </w:rPr>
        <w:tab/>
        <w:t xml:space="preserve">והמשרד פרסם </w:t>
      </w:r>
      <w:r w:rsidRPr="005C0589">
        <w:rPr>
          <w:b/>
          <w:bCs/>
          <w:rtl/>
        </w:rPr>
        <w:t xml:space="preserve">מכרז מס' </w:t>
      </w:r>
      <w:r>
        <w:rPr>
          <w:b/>
          <w:bCs/>
          <w:rtl/>
        </w:rPr>
        <w:t>41/09</w:t>
      </w:r>
      <w:r w:rsidRPr="005C0589">
        <w:rPr>
          <w:b/>
          <w:bCs/>
          <w:rtl/>
        </w:rPr>
        <w:t xml:space="preserve"> - הפעלה של</w:t>
      </w:r>
      <w:r>
        <w:rPr>
          <w:b/>
          <w:bCs/>
          <w:rtl/>
        </w:rPr>
        <w:t xml:space="preserve"> </w:t>
      </w:r>
      <w:r w:rsidRPr="005C0589">
        <w:rPr>
          <w:b/>
          <w:bCs/>
          <w:rtl/>
        </w:rPr>
        <w:t xml:space="preserve">תכנית יזמות צעירה </w:t>
      </w:r>
      <w:r w:rsidRPr="005C0589">
        <w:rPr>
          <w:rtl/>
        </w:rPr>
        <w:t>(להלן: "</w:t>
      </w:r>
      <w:r w:rsidRPr="005C0589">
        <w:rPr>
          <w:b/>
          <w:bCs/>
          <w:rtl/>
        </w:rPr>
        <w:t>המכרז</w:t>
      </w:r>
      <w:r w:rsidRPr="005C0589">
        <w:rPr>
          <w:rtl/>
        </w:rPr>
        <w:t>").</w:t>
      </w:r>
      <w:r w:rsidRPr="005C0589">
        <w:rPr>
          <w:b/>
          <w:bCs/>
          <w:rtl/>
        </w:rPr>
        <w:t xml:space="preserve"> </w:t>
      </w:r>
    </w:p>
    <w:p w:rsidR="003F66CB" w:rsidRPr="005C0589" w:rsidRDefault="003F66CB" w:rsidP="00BB627B">
      <w:pPr>
        <w:spacing w:line="360" w:lineRule="auto"/>
        <w:ind w:left="660"/>
        <w:jc w:val="both"/>
        <w:rPr>
          <w:rtl/>
        </w:rPr>
      </w:pPr>
      <w:r w:rsidRPr="005C0589">
        <w:rPr>
          <w:rtl/>
        </w:rPr>
        <w:t>העתק</w:t>
      </w:r>
      <w:r>
        <w:rPr>
          <w:rtl/>
        </w:rPr>
        <w:t xml:space="preserve">  </w:t>
      </w:r>
      <w:r w:rsidRPr="005C0589">
        <w:rPr>
          <w:rtl/>
        </w:rPr>
        <w:t xml:space="preserve"> של</w:t>
      </w:r>
      <w:r>
        <w:rPr>
          <w:rtl/>
        </w:rPr>
        <w:t xml:space="preserve">  </w:t>
      </w:r>
      <w:r w:rsidRPr="005C0589">
        <w:rPr>
          <w:rtl/>
        </w:rPr>
        <w:t xml:space="preserve"> המכרז</w:t>
      </w:r>
      <w:r>
        <w:rPr>
          <w:rtl/>
        </w:rPr>
        <w:t xml:space="preserve">  </w:t>
      </w:r>
      <w:r w:rsidRPr="005C0589">
        <w:rPr>
          <w:rtl/>
        </w:rPr>
        <w:t xml:space="preserve"> מצ"ב</w:t>
      </w:r>
      <w:r>
        <w:rPr>
          <w:rtl/>
        </w:rPr>
        <w:t xml:space="preserve">  </w:t>
      </w:r>
      <w:r w:rsidRPr="005C0589">
        <w:rPr>
          <w:rtl/>
        </w:rPr>
        <w:t xml:space="preserve"> כ</w:t>
      </w:r>
      <w:r w:rsidRPr="005C0589">
        <w:rPr>
          <w:b/>
          <w:bCs/>
          <w:u w:val="single"/>
          <w:rtl/>
        </w:rPr>
        <w:t>נספח א'</w:t>
      </w:r>
      <w:r w:rsidRPr="005C0589">
        <w:rPr>
          <w:rtl/>
        </w:rPr>
        <w:t xml:space="preserve"> </w:t>
      </w:r>
      <w:r>
        <w:rPr>
          <w:rtl/>
        </w:rPr>
        <w:t xml:space="preserve">  </w:t>
      </w:r>
      <w:r w:rsidRPr="005C0589">
        <w:rPr>
          <w:rtl/>
        </w:rPr>
        <w:t>להסכם</w:t>
      </w:r>
      <w:r>
        <w:rPr>
          <w:rtl/>
        </w:rPr>
        <w:t xml:space="preserve"> </w:t>
      </w:r>
      <w:r w:rsidRPr="005C0589">
        <w:rPr>
          <w:rtl/>
        </w:rPr>
        <w:t xml:space="preserve"> זה </w:t>
      </w:r>
      <w:r>
        <w:rPr>
          <w:rtl/>
        </w:rPr>
        <w:t xml:space="preserve">  </w:t>
      </w:r>
      <w:r w:rsidRPr="005C0589">
        <w:rPr>
          <w:rtl/>
        </w:rPr>
        <w:t>ומהווה</w:t>
      </w:r>
      <w:r>
        <w:rPr>
          <w:rtl/>
        </w:rPr>
        <w:t xml:space="preserve">  </w:t>
      </w:r>
      <w:r w:rsidRPr="005C0589">
        <w:rPr>
          <w:rtl/>
        </w:rPr>
        <w:t xml:space="preserve"> חלק</w:t>
      </w:r>
      <w:r>
        <w:rPr>
          <w:rtl/>
        </w:rPr>
        <w:t xml:space="preserve">  </w:t>
      </w:r>
      <w:r w:rsidRPr="005C0589">
        <w:rPr>
          <w:rtl/>
        </w:rPr>
        <w:t xml:space="preserve"> בלתי</w:t>
      </w:r>
      <w:r>
        <w:rPr>
          <w:rtl/>
        </w:rPr>
        <w:t xml:space="preserve"> </w:t>
      </w:r>
      <w:r w:rsidRPr="005C0589">
        <w:rPr>
          <w:rtl/>
        </w:rPr>
        <w:t xml:space="preserve"> נפרד</w:t>
      </w:r>
      <w:r>
        <w:rPr>
          <w:rtl/>
        </w:rPr>
        <w:t xml:space="preserve">  </w:t>
      </w:r>
      <w:r w:rsidRPr="005C0589">
        <w:rPr>
          <w:rtl/>
        </w:rPr>
        <w:t xml:space="preserve"> מהסכם</w:t>
      </w:r>
      <w:r>
        <w:rPr>
          <w:rtl/>
        </w:rPr>
        <w:t xml:space="preserve">  </w:t>
      </w:r>
      <w:r w:rsidRPr="005C0589">
        <w:rPr>
          <w:rtl/>
        </w:rPr>
        <w:t xml:space="preserve"> זה; </w:t>
      </w:r>
    </w:p>
    <w:p w:rsidR="003F66CB" w:rsidRPr="005C0589" w:rsidRDefault="003F66CB" w:rsidP="00BB627B">
      <w:pPr>
        <w:spacing w:line="360" w:lineRule="auto"/>
        <w:ind w:left="720" w:hanging="720"/>
        <w:jc w:val="both"/>
        <w:rPr>
          <w:rtl/>
        </w:rPr>
      </w:pPr>
      <w:r w:rsidRPr="005C0589">
        <w:rPr>
          <w:b/>
          <w:bCs/>
          <w:rtl/>
        </w:rPr>
        <w:t>והואיל</w:t>
      </w:r>
      <w:r w:rsidRPr="005C0589">
        <w:rPr>
          <w:rtl/>
        </w:rPr>
        <w:tab/>
        <w:t>ונותן השירותים זכה במכרז שפורסם בעניין הסכם זה בהתאם להחלטת ועדת המכרזים של לשכת המדען הראשי במשרד (להלן: "</w:t>
      </w:r>
      <w:r w:rsidRPr="005C0589">
        <w:rPr>
          <w:b/>
          <w:bCs/>
          <w:rtl/>
        </w:rPr>
        <w:t>ועדת המכרזים</w:t>
      </w:r>
      <w:r w:rsidRPr="005C0589">
        <w:rPr>
          <w:rtl/>
        </w:rPr>
        <w:t>") מיום __ ב_______ 2009</w:t>
      </w:r>
      <w:r w:rsidRPr="005C0589">
        <w:rPr>
          <w:b/>
          <w:bCs/>
          <w:rtl/>
        </w:rPr>
        <w:t xml:space="preserve"> </w:t>
      </w:r>
      <w:r w:rsidRPr="005C0589">
        <w:rPr>
          <w:rtl/>
        </w:rPr>
        <w:t>והתחייב לפעול וליתן את השירותים נשוא המכרז בהתאם להוראות המכרז על נספחיו, הצעתו, תכנית ההפעלה השנתית והצהרותיו של נותן השירותים;</w:t>
      </w:r>
      <w:r w:rsidRPr="005C0589">
        <w:rPr>
          <w:b/>
          <w:bCs/>
          <w:rtl/>
        </w:rPr>
        <w:t xml:space="preserve"> </w:t>
      </w:r>
      <w:r w:rsidRPr="005C0589">
        <w:rPr>
          <w:rtl/>
        </w:rPr>
        <w:t xml:space="preserve"> </w:t>
      </w:r>
    </w:p>
    <w:p w:rsidR="003F66CB" w:rsidRPr="005C0589" w:rsidRDefault="003F66CB" w:rsidP="00BB627B">
      <w:pPr>
        <w:spacing w:line="360" w:lineRule="auto"/>
        <w:ind w:left="720"/>
        <w:jc w:val="both"/>
        <w:rPr>
          <w:rtl/>
        </w:rPr>
      </w:pPr>
      <w:r w:rsidRPr="005C0589">
        <w:rPr>
          <w:rtl/>
        </w:rPr>
        <w:t>העתק של הצעת נותן השירותים, לרבות תכנית ההפעלה השנתית על נספחיה מצ"ב כ</w:t>
      </w:r>
      <w:r w:rsidRPr="005C0589">
        <w:rPr>
          <w:b/>
          <w:bCs/>
          <w:u w:val="single"/>
          <w:rtl/>
        </w:rPr>
        <w:t>נספח ב'</w:t>
      </w:r>
      <w:r w:rsidRPr="005C0589">
        <w:rPr>
          <w:rtl/>
        </w:rPr>
        <w:t xml:space="preserve"> להסכם זה ומהווה חלק בלתי נפרד מהסכם זה </w:t>
      </w:r>
      <w:r w:rsidRPr="005C0589">
        <w:rPr>
          <w:b/>
          <w:bCs/>
          <w:rtl/>
        </w:rPr>
        <w:t>(להלן: "ההצעה</w:t>
      </w:r>
      <w:r w:rsidRPr="005C0589">
        <w:rPr>
          <w:rtl/>
        </w:rPr>
        <w:t xml:space="preserve">"); </w:t>
      </w:r>
    </w:p>
    <w:p w:rsidR="003F66CB" w:rsidRPr="005C0589" w:rsidRDefault="003F66CB" w:rsidP="00BB627B">
      <w:pPr>
        <w:spacing w:line="360" w:lineRule="auto"/>
        <w:ind w:left="720" w:hanging="720"/>
        <w:jc w:val="both"/>
        <w:rPr>
          <w:rtl/>
        </w:rPr>
      </w:pPr>
      <w:r w:rsidRPr="005C0589">
        <w:rPr>
          <w:b/>
          <w:bCs/>
          <w:rtl/>
        </w:rPr>
        <w:t>והואיל</w:t>
      </w:r>
      <w:r w:rsidRPr="005C0589">
        <w:rPr>
          <w:rtl/>
        </w:rPr>
        <w:t xml:space="preserve"> והצדדים מעוניינים כי נותן השירותים יבצע עבור המשרד את השירותים המפורטים במכרז, בהצעה  ובהסכם זה באופן, במועדים ובתנאים הכל כמפורט בהסכם זה לרבות  במכרז, בהצעה ובתכנית ההפעלה השנתית, על נספחיהם  (להלן: "</w:t>
      </w:r>
      <w:r w:rsidRPr="005C0589">
        <w:rPr>
          <w:b/>
          <w:bCs/>
          <w:rtl/>
        </w:rPr>
        <w:t>השירותים</w:t>
      </w:r>
      <w:r w:rsidRPr="005C0589">
        <w:rPr>
          <w:rtl/>
        </w:rPr>
        <w:t>");</w:t>
      </w:r>
    </w:p>
    <w:p w:rsidR="003F66CB" w:rsidRPr="005C0589" w:rsidRDefault="003F66CB" w:rsidP="00BB627B">
      <w:pPr>
        <w:spacing w:line="360" w:lineRule="auto"/>
        <w:ind w:left="720" w:hanging="687"/>
        <w:jc w:val="both"/>
        <w:rPr>
          <w:rtl/>
        </w:rPr>
      </w:pPr>
      <w:r w:rsidRPr="005C0589">
        <w:rPr>
          <w:b/>
          <w:bCs/>
          <w:rtl/>
        </w:rPr>
        <w:t>והואיל</w:t>
      </w:r>
      <w:r w:rsidRPr="005C0589">
        <w:rPr>
          <w:rtl/>
        </w:rPr>
        <w:t xml:space="preserve"> </w:t>
      </w:r>
      <w:r w:rsidRPr="005C0589">
        <w:rPr>
          <w:rtl/>
        </w:rPr>
        <w:tab/>
        <w:t>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rsidR="003F66CB" w:rsidRPr="005C0589" w:rsidRDefault="003F66CB" w:rsidP="00BB627B">
      <w:pPr>
        <w:spacing w:line="360" w:lineRule="auto"/>
        <w:ind w:left="720" w:hanging="720"/>
        <w:jc w:val="both"/>
        <w:rPr>
          <w:rtl/>
        </w:rPr>
      </w:pPr>
      <w:r w:rsidRPr="005C0589">
        <w:rPr>
          <w:b/>
          <w:bCs/>
          <w:rtl/>
        </w:rPr>
        <w:t>והואיל</w:t>
      </w:r>
      <w:r w:rsidRPr="005C0589">
        <w:rPr>
          <w:rtl/>
        </w:rPr>
        <w:t xml:space="preserve"> והתחייבות המשרד על פי הסכם זה מתוקצבת בתקנה </w:t>
      </w:r>
      <w:r w:rsidRPr="005C0589">
        <w:rPr>
          <w:b/>
          <w:bCs/>
          <w:u w:val="single"/>
          <w:rtl/>
        </w:rPr>
        <w:t xml:space="preserve">__________ </w:t>
      </w:r>
      <w:r w:rsidRPr="005C0589">
        <w:rPr>
          <w:rtl/>
        </w:rPr>
        <w:t xml:space="preserve"> של תקציב המשרד.</w:t>
      </w:r>
    </w:p>
    <w:p w:rsidR="003F66CB" w:rsidRDefault="003F66CB" w:rsidP="00BB627B">
      <w:pPr>
        <w:spacing w:line="360" w:lineRule="auto"/>
        <w:ind w:left="720" w:hanging="720"/>
        <w:jc w:val="both"/>
        <w:rPr>
          <w:sz w:val="32"/>
          <w:szCs w:val="32"/>
          <w:rtl/>
        </w:rPr>
      </w:pPr>
    </w:p>
    <w:p w:rsidR="003F66CB" w:rsidRPr="005C0589" w:rsidRDefault="003F66CB" w:rsidP="00BB627B">
      <w:pPr>
        <w:spacing w:line="360" w:lineRule="auto"/>
        <w:ind w:left="720" w:hanging="720"/>
        <w:jc w:val="both"/>
        <w:rPr>
          <w:sz w:val="32"/>
          <w:szCs w:val="32"/>
          <w:rtl/>
        </w:rPr>
      </w:pPr>
    </w:p>
    <w:p w:rsidR="003F66CB" w:rsidRPr="005C0589" w:rsidRDefault="003F66CB" w:rsidP="00BB627B">
      <w:pPr>
        <w:spacing w:line="360" w:lineRule="auto"/>
        <w:jc w:val="both"/>
        <w:rPr>
          <w:b/>
          <w:bCs/>
          <w:sz w:val="32"/>
          <w:szCs w:val="32"/>
          <w:rtl/>
        </w:rPr>
      </w:pPr>
      <w:r w:rsidRPr="005C0589">
        <w:rPr>
          <w:b/>
          <w:bCs/>
          <w:sz w:val="32"/>
          <w:szCs w:val="32"/>
          <w:rtl/>
        </w:rPr>
        <w:t>על כן מוסכם בין הצדדים כדלקמן</w:t>
      </w:r>
    </w:p>
    <w:p w:rsidR="003F66CB" w:rsidRPr="005C0589" w:rsidRDefault="003F66CB" w:rsidP="00BB627B">
      <w:pPr>
        <w:spacing w:line="360" w:lineRule="auto"/>
        <w:jc w:val="both"/>
        <w:rPr>
          <w:rtl/>
        </w:rPr>
      </w:pPr>
    </w:p>
    <w:p w:rsidR="003F66CB" w:rsidRDefault="003F66CB" w:rsidP="00BB627B">
      <w:pPr>
        <w:numPr>
          <w:ilvl w:val="0"/>
          <w:numId w:val="19"/>
        </w:numPr>
        <w:bidi/>
        <w:spacing w:line="360" w:lineRule="auto"/>
        <w:jc w:val="both"/>
        <w:rPr>
          <w:b/>
          <w:bCs/>
          <w:u w:val="single"/>
        </w:rPr>
      </w:pPr>
      <w:r w:rsidRPr="005C0589">
        <w:rPr>
          <w:b/>
          <w:bCs/>
          <w:u w:val="single"/>
          <w:rtl/>
        </w:rPr>
        <w:t xml:space="preserve">המבוא והסכם זה </w:t>
      </w:r>
    </w:p>
    <w:p w:rsidR="003F66CB" w:rsidRDefault="003F66CB" w:rsidP="00BB627B">
      <w:pPr>
        <w:numPr>
          <w:ilvl w:val="1"/>
          <w:numId w:val="19"/>
        </w:numPr>
        <w:bidi/>
        <w:spacing w:line="360" w:lineRule="auto"/>
        <w:jc w:val="both"/>
        <w:rPr>
          <w:b/>
          <w:bCs/>
          <w:u w:val="single"/>
        </w:rPr>
      </w:pPr>
      <w:r w:rsidRPr="005C0589">
        <w:rPr>
          <w:rtl/>
        </w:rPr>
        <w:t>המבוא להסכם זה מהווה חלק בלתי נפרד ממנו.</w:t>
      </w:r>
    </w:p>
    <w:p w:rsidR="003F66CB" w:rsidRDefault="003F66CB" w:rsidP="00BB627B">
      <w:pPr>
        <w:numPr>
          <w:ilvl w:val="1"/>
          <w:numId w:val="19"/>
        </w:numPr>
        <w:bidi/>
        <w:spacing w:line="360" w:lineRule="auto"/>
        <w:jc w:val="both"/>
        <w:rPr>
          <w:b/>
          <w:bCs/>
          <w:u w:val="single"/>
        </w:rPr>
      </w:pPr>
      <w:r w:rsidRPr="005C0589">
        <w:rPr>
          <w:rtl/>
        </w:rPr>
        <w:t>כותרות הסעיפים להסכם זה ניתנות לשם התמצאות והן לא תשמשנה לפרשנות הסכם זה.</w:t>
      </w:r>
    </w:p>
    <w:p w:rsidR="003F66CB" w:rsidRDefault="003F66CB" w:rsidP="00BB627B">
      <w:pPr>
        <w:numPr>
          <w:ilvl w:val="1"/>
          <w:numId w:val="19"/>
        </w:numPr>
        <w:bidi/>
        <w:spacing w:line="360" w:lineRule="auto"/>
        <w:jc w:val="both"/>
        <w:rPr>
          <w:b/>
          <w:bCs/>
          <w:u w:val="single"/>
        </w:rPr>
      </w:pPr>
      <w:r w:rsidRPr="005C0589">
        <w:rPr>
          <w:rtl/>
        </w:rPr>
        <w:t xml:space="preserve">הסכם זה מהווה חלק בלתי נפרד מהמכרז ויקרא כיחידה אחת עימו. </w:t>
      </w:r>
    </w:p>
    <w:p w:rsidR="003F66CB" w:rsidRDefault="003F66CB" w:rsidP="00BB627B">
      <w:pPr>
        <w:numPr>
          <w:ilvl w:val="1"/>
          <w:numId w:val="19"/>
        </w:numPr>
        <w:bidi/>
        <w:spacing w:line="360" w:lineRule="auto"/>
        <w:jc w:val="both"/>
        <w:rPr>
          <w:b/>
          <w:bCs/>
          <w:u w:val="single"/>
        </w:rPr>
      </w:pPr>
      <w:r w:rsidRPr="005C0589">
        <w:rPr>
          <w:rtl/>
        </w:rPr>
        <w:t xml:space="preserve">בהסכם זה יהיו למונחים המפורטים בו את הפרוש והמשמעות המוקנים להם במכרז. </w:t>
      </w:r>
    </w:p>
    <w:p w:rsidR="003F66CB" w:rsidRDefault="003F66CB" w:rsidP="00BB627B">
      <w:pPr>
        <w:numPr>
          <w:ilvl w:val="1"/>
          <w:numId w:val="19"/>
        </w:numPr>
        <w:bidi/>
        <w:spacing w:line="360" w:lineRule="auto"/>
        <w:jc w:val="both"/>
        <w:rPr>
          <w:b/>
          <w:bCs/>
          <w:u w:val="single"/>
        </w:rPr>
      </w:pPr>
      <w:r w:rsidRPr="005C0589">
        <w:rPr>
          <w:rtl/>
        </w:rPr>
        <w:t>הוראות הסכם זה באות להוסיף</w:t>
      </w:r>
      <w:r w:rsidRPr="005C0589">
        <w:rPr>
          <w:b/>
          <w:bCs/>
          <w:rtl/>
        </w:rPr>
        <w:t xml:space="preserve"> </w:t>
      </w:r>
      <w:r w:rsidRPr="005C0589">
        <w:rPr>
          <w:rtl/>
        </w:rPr>
        <w:t xml:space="preserve">על הוראות ההסכם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rsidR="003F66CB" w:rsidRDefault="003F66CB" w:rsidP="00BB627B">
      <w:pPr>
        <w:numPr>
          <w:ilvl w:val="1"/>
          <w:numId w:val="19"/>
        </w:numPr>
        <w:bidi/>
        <w:spacing w:line="360" w:lineRule="auto"/>
        <w:jc w:val="both"/>
        <w:rPr>
          <w:b/>
          <w:bCs/>
          <w:u w:val="single"/>
        </w:rPr>
      </w:pPr>
      <w:r w:rsidRPr="005C0589">
        <w:rPr>
          <w:rtl/>
        </w:rPr>
        <w:t xml:space="preserve">הוראות המכרז שלא צוטטו או שלא יושמו בהסכם זה יחולו בשינויים המחויבים וככל שהן ישימות על הוראות הסכם זה. </w:t>
      </w:r>
    </w:p>
    <w:p w:rsidR="003F66CB" w:rsidRDefault="003F66CB" w:rsidP="00BB627B">
      <w:pPr>
        <w:numPr>
          <w:ilvl w:val="1"/>
          <w:numId w:val="19"/>
        </w:numPr>
        <w:bidi/>
        <w:spacing w:line="360" w:lineRule="auto"/>
        <w:jc w:val="both"/>
        <w:rPr>
          <w:b/>
          <w:bCs/>
          <w:u w:val="single"/>
        </w:rPr>
      </w:pPr>
      <w:r w:rsidRPr="005C0589">
        <w:rPr>
          <w:rtl/>
        </w:rPr>
        <w:t xml:space="preserve">במקרה של סתירה ו/או אי בהירות בין הוראות המכרז לבין הוראות הסכם זה יחולו הוראות הסכם זה, אלא אם נאמר במפורש אחרת. </w:t>
      </w:r>
    </w:p>
    <w:p w:rsidR="003F66CB" w:rsidRDefault="003F66CB" w:rsidP="00BB627B">
      <w:pPr>
        <w:spacing w:line="360" w:lineRule="auto"/>
        <w:ind w:left="386"/>
        <w:jc w:val="both"/>
        <w:rPr>
          <w:b/>
          <w:bCs/>
          <w:u w:val="single"/>
        </w:rPr>
      </w:pPr>
    </w:p>
    <w:p w:rsidR="003F66CB" w:rsidRDefault="003F66CB" w:rsidP="00BB627B">
      <w:pPr>
        <w:numPr>
          <w:ilvl w:val="0"/>
          <w:numId w:val="19"/>
        </w:numPr>
        <w:bidi/>
        <w:spacing w:line="360" w:lineRule="auto"/>
        <w:jc w:val="both"/>
        <w:rPr>
          <w:b/>
          <w:bCs/>
          <w:u w:val="single"/>
        </w:rPr>
      </w:pPr>
      <w:r w:rsidRPr="005C0589">
        <w:rPr>
          <w:b/>
          <w:bCs/>
          <w:u w:val="single"/>
          <w:rtl/>
        </w:rPr>
        <w:t>הצהרות הצדדים</w:t>
      </w:r>
    </w:p>
    <w:p w:rsidR="003F66CB" w:rsidRDefault="003F66CB" w:rsidP="00BB627B">
      <w:pPr>
        <w:numPr>
          <w:ilvl w:val="1"/>
          <w:numId w:val="19"/>
        </w:numPr>
        <w:bidi/>
        <w:spacing w:line="360" w:lineRule="auto"/>
        <w:jc w:val="both"/>
      </w:pPr>
      <w:r w:rsidRPr="005C0589">
        <w:rPr>
          <w:rtl/>
        </w:rPr>
        <w:t xml:space="preserve">המשרד מצהיר בזאת בהתאם להוראות חוק יסודות התקציב, התשמ"ה-1985 כי ההוצאה וההרשאה להתחייב הכרוכים בהסכם זה תוקצבו בחוק התקציב השנתי לשנת 2009 בכפוף לאישור התקציב בשנת 2009. </w:t>
      </w:r>
    </w:p>
    <w:p w:rsidR="003F66CB" w:rsidRDefault="003F66CB" w:rsidP="00BB627B">
      <w:pPr>
        <w:numPr>
          <w:ilvl w:val="1"/>
          <w:numId w:val="19"/>
        </w:numPr>
        <w:bidi/>
        <w:spacing w:line="360" w:lineRule="auto"/>
        <w:jc w:val="both"/>
      </w:pPr>
      <w:r w:rsidRPr="005C0589">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rsidR="003F66CB" w:rsidRDefault="003F66CB" w:rsidP="00BB627B">
      <w:pPr>
        <w:numPr>
          <w:ilvl w:val="1"/>
          <w:numId w:val="19"/>
        </w:numPr>
        <w:bidi/>
        <w:spacing w:line="360" w:lineRule="auto"/>
        <w:jc w:val="both"/>
      </w:pPr>
      <w:r w:rsidRPr="005C0589">
        <w:rPr>
          <w:rtl/>
        </w:rPr>
        <w:t>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3F66CB" w:rsidRDefault="003F66CB" w:rsidP="00BB627B">
      <w:pPr>
        <w:numPr>
          <w:ilvl w:val="1"/>
          <w:numId w:val="19"/>
        </w:numPr>
        <w:bidi/>
        <w:spacing w:line="360" w:lineRule="auto"/>
        <w:jc w:val="both"/>
      </w:pPr>
      <w:r w:rsidRPr="005C0589">
        <w:rPr>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r>
        <w:rPr>
          <w:rtl/>
        </w:rPr>
        <w:t xml:space="preserve">נותן שירותים שהינו תאגיד יבצע את השירותים באמצעות יחיד/ים בתאגיד, שאושרו מראש על ידי ועדת המכרזים. </w:t>
      </w:r>
      <w:r w:rsidRPr="005C0589">
        <w:rPr>
          <w:rtl/>
        </w:rPr>
        <w:t xml:space="preserve"> </w:t>
      </w:r>
    </w:p>
    <w:p w:rsidR="003F66CB" w:rsidRPr="00C6516D" w:rsidRDefault="003F66CB" w:rsidP="00BB627B">
      <w:pPr>
        <w:spacing w:line="360" w:lineRule="auto"/>
        <w:ind w:left="386"/>
        <w:jc w:val="both"/>
        <w:rPr>
          <w:b/>
          <w:bCs/>
        </w:rPr>
      </w:pPr>
    </w:p>
    <w:p w:rsidR="003F66CB" w:rsidRDefault="003F66CB" w:rsidP="00BB627B">
      <w:pPr>
        <w:numPr>
          <w:ilvl w:val="0"/>
          <w:numId w:val="19"/>
        </w:numPr>
        <w:bidi/>
        <w:spacing w:line="360" w:lineRule="auto"/>
        <w:jc w:val="both"/>
        <w:rPr>
          <w:b/>
          <w:bCs/>
        </w:rPr>
      </w:pPr>
      <w:r w:rsidRPr="00C6516D">
        <w:rPr>
          <w:b/>
          <w:bCs/>
          <w:u w:val="single"/>
          <w:rtl/>
        </w:rPr>
        <w:t xml:space="preserve">היתרים רישיונות ואישורים </w:t>
      </w:r>
    </w:p>
    <w:p w:rsidR="003F66CB" w:rsidRDefault="003F66CB" w:rsidP="00BB627B">
      <w:pPr>
        <w:numPr>
          <w:ilvl w:val="1"/>
          <w:numId w:val="19"/>
        </w:numPr>
        <w:bidi/>
        <w:spacing w:line="360" w:lineRule="auto"/>
        <w:jc w:val="both"/>
        <w:rPr>
          <w:b/>
          <w:bCs/>
        </w:rPr>
      </w:pPr>
      <w:r w:rsidRPr="005C0589">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rsidR="003F66CB" w:rsidRDefault="003F66CB" w:rsidP="00BB627B">
      <w:pPr>
        <w:numPr>
          <w:ilvl w:val="1"/>
          <w:numId w:val="19"/>
        </w:numPr>
        <w:bidi/>
        <w:spacing w:line="360" w:lineRule="auto"/>
        <w:jc w:val="both"/>
        <w:rPr>
          <w:b/>
          <w:bCs/>
        </w:rPr>
      </w:pPr>
      <w:r w:rsidRPr="005C0589">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3F66CB" w:rsidRDefault="003F66CB" w:rsidP="00BB627B">
      <w:pPr>
        <w:numPr>
          <w:ilvl w:val="1"/>
          <w:numId w:val="19"/>
        </w:numPr>
        <w:bidi/>
        <w:spacing w:line="360" w:lineRule="auto"/>
        <w:jc w:val="both"/>
        <w:rPr>
          <w:b/>
          <w:bCs/>
        </w:rPr>
      </w:pPr>
      <w:r w:rsidRPr="005C0589">
        <w:rPr>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3F66CB" w:rsidRDefault="003F66CB" w:rsidP="00BB627B">
      <w:pPr>
        <w:numPr>
          <w:ilvl w:val="1"/>
          <w:numId w:val="19"/>
        </w:numPr>
        <w:bidi/>
        <w:spacing w:line="360" w:lineRule="auto"/>
        <w:jc w:val="both"/>
        <w:rPr>
          <w:b/>
          <w:bCs/>
        </w:rPr>
      </w:pPr>
      <w:r w:rsidRPr="005C0589">
        <w:rPr>
          <w:rtl/>
        </w:rPr>
        <w:t xml:space="preserve">נותן השירותים מתחייב לספק את השירותים בהתאם להוראות כל דין החל בקשר למתן השירותים נשוא הסכם זה. </w:t>
      </w:r>
    </w:p>
    <w:p w:rsidR="003F66CB" w:rsidRDefault="003F66CB" w:rsidP="00BB627B">
      <w:pPr>
        <w:spacing w:line="360" w:lineRule="auto"/>
        <w:ind w:left="386"/>
        <w:jc w:val="both"/>
        <w:rPr>
          <w:b/>
          <w:bCs/>
        </w:rPr>
      </w:pPr>
    </w:p>
    <w:p w:rsidR="003F66CB" w:rsidRDefault="003F66CB" w:rsidP="00BB627B">
      <w:pPr>
        <w:numPr>
          <w:ilvl w:val="0"/>
          <w:numId w:val="19"/>
        </w:numPr>
        <w:tabs>
          <w:tab w:val="num" w:pos="1332"/>
        </w:tabs>
        <w:bidi/>
        <w:spacing w:line="360" w:lineRule="auto"/>
        <w:jc w:val="both"/>
        <w:rPr>
          <w:b/>
          <w:bCs/>
        </w:rPr>
      </w:pPr>
      <w:r w:rsidRPr="005C0589">
        <w:rPr>
          <w:b/>
          <w:bCs/>
          <w:u w:val="single"/>
          <w:rtl/>
        </w:rPr>
        <w:t>תקופת ההסכם</w:t>
      </w:r>
    </w:p>
    <w:p w:rsidR="003F66CB" w:rsidRPr="00B911E3" w:rsidRDefault="003F66CB" w:rsidP="00BB627B">
      <w:pPr>
        <w:numPr>
          <w:ilvl w:val="1"/>
          <w:numId w:val="19"/>
        </w:numPr>
        <w:tabs>
          <w:tab w:val="num" w:pos="1332"/>
        </w:tabs>
        <w:bidi/>
        <w:spacing w:line="360" w:lineRule="auto"/>
        <w:jc w:val="both"/>
        <w:rPr>
          <w:b/>
          <w:bCs/>
        </w:rPr>
      </w:pPr>
      <w:r w:rsidRPr="005C0589">
        <w:rPr>
          <w:rtl/>
        </w:rPr>
        <w:t xml:space="preserve">הסכם זה נחתם לתקופה שמיום __ ב__________ 2009 </w:t>
      </w:r>
      <w:r w:rsidRPr="005C0589">
        <w:t xml:space="preserve"> </w:t>
      </w:r>
      <w:r w:rsidRPr="005C0589">
        <w:rPr>
          <w:rtl/>
        </w:rPr>
        <w:t xml:space="preserve"> לתקופה של 12 חודשים עד ליום ____ ב__________ 2010. לוועדת המכרזים בלבד שמורה האופציה להארכת תקופת ההתקשרות עד שנתיים נוספות, שנה בכל פעם, בכפוף לצרכי לשכת המדען הראשי במשרד, לטיב מתן השירותים של הנותן השירותים, לאישור התקציב מדי שנה בשנה, למגבלות התקציב, לתקציבו המאושר של המשרד, להוראות כל דין, לרבות הוראות חוק חובת המכרזים, התשנ"ב- 1992 והתקנות שהותקנו מכוחו ולהוראות הסכם זה.</w:t>
      </w:r>
    </w:p>
    <w:p w:rsidR="003F66CB" w:rsidRPr="00B911E3" w:rsidRDefault="003F66CB" w:rsidP="00BB627B">
      <w:pPr>
        <w:numPr>
          <w:ilvl w:val="1"/>
          <w:numId w:val="19"/>
        </w:numPr>
        <w:tabs>
          <w:tab w:val="num" w:pos="1332"/>
        </w:tabs>
        <w:bidi/>
        <w:spacing w:line="360" w:lineRule="auto"/>
        <w:jc w:val="both"/>
        <w:rPr>
          <w:b/>
          <w:bCs/>
        </w:rPr>
      </w:pPr>
      <w:r w:rsidRPr="005C0589">
        <w:rPr>
          <w:rtl/>
        </w:rPr>
        <w:t xml:space="preserve">המשרד יהיה רשאי מכל סיבה שהיא להביא הסכם זה לידי גמר, כולו או כל חלק ממנו, תוך תקופת ההסכם בהתראה של </w:t>
      </w:r>
      <w:r w:rsidRPr="005C0589">
        <w:rPr>
          <w:b/>
          <w:bCs/>
          <w:u w:val="single"/>
          <w:rtl/>
        </w:rPr>
        <w:t>30</w:t>
      </w:r>
      <w:r>
        <w:rPr>
          <w:rtl/>
        </w:rPr>
        <w:t xml:space="preserve"> ימים מראש.</w:t>
      </w:r>
    </w:p>
    <w:p w:rsidR="003F66CB" w:rsidRDefault="003F66CB" w:rsidP="00BB627B">
      <w:pPr>
        <w:numPr>
          <w:ilvl w:val="1"/>
          <w:numId w:val="19"/>
        </w:numPr>
        <w:tabs>
          <w:tab w:val="num" w:pos="1332"/>
        </w:tabs>
        <w:bidi/>
        <w:spacing w:line="360" w:lineRule="auto"/>
        <w:jc w:val="both"/>
        <w:rPr>
          <w:b/>
          <w:bCs/>
        </w:rPr>
      </w:pPr>
      <w:r w:rsidRPr="005C0589">
        <w:rPr>
          <w:rtl/>
        </w:rPr>
        <w:t>במקרה של הפרה יסודית של ההסכם מצד נותן השירותים או במקרה של ביצוע עבירה מסוג פשע על ידו – יהיה המשרד, באישור המדע"ר, רשאי לבטל הסכם זה ללא התראה מוקדמת.</w:t>
      </w:r>
    </w:p>
    <w:p w:rsidR="003F66CB" w:rsidRDefault="003F66CB" w:rsidP="00BB627B">
      <w:pPr>
        <w:numPr>
          <w:ilvl w:val="1"/>
          <w:numId w:val="19"/>
        </w:numPr>
        <w:tabs>
          <w:tab w:val="num" w:pos="1332"/>
        </w:tabs>
        <w:bidi/>
        <w:spacing w:line="360" w:lineRule="auto"/>
        <w:jc w:val="both"/>
        <w:rPr>
          <w:b/>
          <w:bCs/>
        </w:rPr>
      </w:pPr>
      <w:r w:rsidRPr="005C0589">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3F66CB" w:rsidRDefault="003F66CB" w:rsidP="00BB627B">
      <w:pPr>
        <w:numPr>
          <w:ilvl w:val="1"/>
          <w:numId w:val="19"/>
        </w:numPr>
        <w:tabs>
          <w:tab w:val="num" w:pos="1332"/>
        </w:tabs>
        <w:bidi/>
        <w:spacing w:line="360" w:lineRule="auto"/>
        <w:jc w:val="both"/>
        <w:rPr>
          <w:b/>
          <w:bCs/>
        </w:rPr>
      </w:pPr>
      <w:r w:rsidRPr="005C0589">
        <w:rPr>
          <w:rtl/>
        </w:rPr>
        <w:t xml:space="preserve">בכל מקרה של ביטול ההסכם על-ידי המשרד, לא תהיה על המשרד חובה לפצות את נותן השירותים או לשלם לו תשלום מכל סוג, למעט תמיכת המשרד הקבועה בהסכם עבור השירותים שסיפק עד  לביטול ההסכם. </w:t>
      </w:r>
    </w:p>
    <w:p w:rsidR="003F66CB" w:rsidRDefault="003F66CB" w:rsidP="00BB627B">
      <w:pPr>
        <w:numPr>
          <w:ilvl w:val="1"/>
          <w:numId w:val="19"/>
        </w:numPr>
        <w:tabs>
          <w:tab w:val="num" w:pos="1332"/>
        </w:tabs>
        <w:bidi/>
        <w:spacing w:line="360" w:lineRule="auto"/>
        <w:jc w:val="both"/>
        <w:rPr>
          <w:b/>
          <w:bCs/>
        </w:rPr>
      </w:pPr>
      <w:r w:rsidRPr="005C0589">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3F66CB" w:rsidRDefault="003F66CB" w:rsidP="00BB627B">
      <w:pPr>
        <w:numPr>
          <w:ilvl w:val="1"/>
          <w:numId w:val="19"/>
        </w:numPr>
        <w:tabs>
          <w:tab w:val="num" w:pos="1332"/>
        </w:tabs>
        <w:bidi/>
        <w:spacing w:line="360" w:lineRule="auto"/>
        <w:jc w:val="both"/>
        <w:rPr>
          <w:b/>
          <w:bCs/>
        </w:rPr>
      </w:pPr>
      <w:r w:rsidRPr="005C0589">
        <w:rPr>
          <w:rtl/>
        </w:rPr>
        <w:t>למען הסר ספק מובהר כי ההוראות בדבר שמירת סודיות וזכויות יוצרים יחולו גם לאחר הפסקת הסכם זה.</w:t>
      </w:r>
    </w:p>
    <w:p w:rsidR="003F66CB" w:rsidRDefault="003F66CB" w:rsidP="00BB627B">
      <w:pPr>
        <w:tabs>
          <w:tab w:val="num" w:pos="1332"/>
        </w:tabs>
        <w:spacing w:line="360" w:lineRule="auto"/>
        <w:ind w:left="386"/>
        <w:jc w:val="both"/>
        <w:rPr>
          <w:b/>
          <w:bCs/>
        </w:rPr>
      </w:pPr>
    </w:p>
    <w:p w:rsidR="003F66CB" w:rsidRPr="00B911E3" w:rsidRDefault="003F66CB" w:rsidP="00BB627B">
      <w:pPr>
        <w:numPr>
          <w:ilvl w:val="0"/>
          <w:numId w:val="19"/>
        </w:numPr>
        <w:tabs>
          <w:tab w:val="left" w:pos="746"/>
        </w:tabs>
        <w:bidi/>
        <w:spacing w:line="360" w:lineRule="auto"/>
        <w:jc w:val="both"/>
        <w:rPr>
          <w:b/>
          <w:bCs/>
        </w:rPr>
      </w:pPr>
      <w:r w:rsidRPr="005C0589">
        <w:rPr>
          <w:b/>
          <w:bCs/>
          <w:u w:val="single"/>
          <w:rtl/>
        </w:rPr>
        <w:t>השירותים שיינתנו על-ידי נותן השירותים</w:t>
      </w:r>
    </w:p>
    <w:p w:rsidR="003F66CB" w:rsidRPr="00B911E3" w:rsidRDefault="003F66CB" w:rsidP="00BB627B">
      <w:pPr>
        <w:numPr>
          <w:ilvl w:val="1"/>
          <w:numId w:val="19"/>
        </w:numPr>
        <w:bidi/>
        <w:spacing w:line="360" w:lineRule="auto"/>
        <w:jc w:val="both"/>
        <w:rPr>
          <w:b/>
          <w:bCs/>
        </w:rPr>
      </w:pPr>
      <w:r w:rsidRPr="005C0589">
        <w:rPr>
          <w:rtl/>
        </w:rPr>
        <w:t xml:space="preserve">בהסתמך על הצהרותיו של נותן השירותים, מזמין בזה המשרד מאת נותן השירותים מתן ואספקת שירותים של פעילות יזמות צעירה בקרב בני נוער עד גיל 18, כמפורט במכרז ובהסכם זה על נספחיהם.             </w:t>
      </w:r>
    </w:p>
    <w:p w:rsidR="003F66CB" w:rsidRDefault="003F66CB" w:rsidP="00BB627B">
      <w:pPr>
        <w:numPr>
          <w:ilvl w:val="1"/>
          <w:numId w:val="19"/>
        </w:numPr>
        <w:bidi/>
        <w:spacing w:line="360" w:lineRule="auto"/>
        <w:jc w:val="both"/>
        <w:rPr>
          <w:b/>
          <w:bCs/>
        </w:rPr>
      </w:pPr>
      <w:r w:rsidRPr="005C0589">
        <w:rPr>
          <w:rtl/>
        </w:rPr>
        <w:t xml:space="preserve">נותן השירותים מתחייב לספק את השירותים המפורטים בהסכם, במכרז, בהצעה ובתכנית ההפעלה השנתית, בהתאם לדרישות המשרד, להוראות הסכם זה על נספחיו ולהוראות כל דין, לרבות מתן שירותי ייעוץ. </w:t>
      </w:r>
    </w:p>
    <w:p w:rsidR="003F66CB" w:rsidRPr="00B911E3" w:rsidRDefault="003F66CB" w:rsidP="00BB627B">
      <w:pPr>
        <w:numPr>
          <w:ilvl w:val="1"/>
          <w:numId w:val="19"/>
        </w:numPr>
        <w:tabs>
          <w:tab w:val="num" w:pos="392"/>
        </w:tabs>
        <w:bidi/>
        <w:spacing w:line="360" w:lineRule="auto"/>
        <w:jc w:val="both"/>
        <w:rPr>
          <w:b/>
          <w:bCs/>
        </w:rPr>
      </w:pPr>
      <w:r w:rsidRPr="005C0589">
        <w:rPr>
          <w:rtl/>
        </w:rPr>
        <w:t>שום דבר בהסכם זה לא יתפרש כבא למעט מן הסמכויות הנתונות למשרד ולבעלי התפקידים שבו</w:t>
      </w:r>
      <w:r>
        <w:rPr>
          <w:rtl/>
        </w:rPr>
        <w:t>.</w:t>
      </w:r>
    </w:p>
    <w:p w:rsidR="003F66CB" w:rsidRPr="00864DD9" w:rsidRDefault="003F66CB" w:rsidP="00BB627B">
      <w:pPr>
        <w:numPr>
          <w:ilvl w:val="1"/>
          <w:numId w:val="19"/>
        </w:numPr>
        <w:tabs>
          <w:tab w:val="num" w:pos="392"/>
        </w:tabs>
        <w:bidi/>
        <w:spacing w:line="360" w:lineRule="auto"/>
        <w:jc w:val="both"/>
        <w:rPr>
          <w:b/>
          <w:bCs/>
        </w:rPr>
      </w:pPr>
      <w:r w:rsidRPr="005C0589">
        <w:rPr>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w:t>
      </w:r>
    </w:p>
    <w:p w:rsidR="003F66CB" w:rsidRDefault="003F66CB" w:rsidP="00BB627B">
      <w:pPr>
        <w:numPr>
          <w:ilvl w:val="1"/>
          <w:numId w:val="19"/>
        </w:numPr>
        <w:tabs>
          <w:tab w:val="num" w:pos="392"/>
        </w:tabs>
        <w:bidi/>
        <w:spacing w:line="360" w:lineRule="auto"/>
        <w:jc w:val="both"/>
        <w:rPr>
          <w:b/>
          <w:bCs/>
        </w:rPr>
      </w:pPr>
      <w:r w:rsidRPr="005C0589">
        <w:rPr>
          <w:rtl/>
        </w:rPr>
        <w:t>פנייה במסגרת הזמנת עבודה לקבלת שירותים מנותן השירותים תיעשה בהתאם לצרכי לשכת המדען הראשי במשרד ולשיקול דעתה</w:t>
      </w:r>
      <w:r w:rsidRPr="00864DD9">
        <w:rPr>
          <w:rtl/>
        </w:rPr>
        <w:t xml:space="preserve"> על פי הזמנת הממונה מטעם לשכת המדע"ר, באישור</w:t>
      </w:r>
      <w:r w:rsidRPr="00864DD9">
        <w:rPr>
          <w:b/>
          <w:bCs/>
          <w:sz w:val="26"/>
          <w:szCs w:val="26"/>
          <w:rtl/>
        </w:rPr>
        <w:t xml:space="preserve"> </w:t>
      </w:r>
      <w:r w:rsidRPr="00864DD9">
        <w:rPr>
          <w:rtl/>
        </w:rPr>
        <w:t>ובחתימת</w:t>
      </w:r>
      <w:r w:rsidRPr="00864DD9">
        <w:rPr>
          <w:b/>
          <w:bCs/>
          <w:sz w:val="26"/>
          <w:szCs w:val="26"/>
          <w:rtl/>
        </w:rPr>
        <w:t xml:space="preserve"> </w:t>
      </w:r>
      <w:r w:rsidRPr="00864DD9">
        <w:rPr>
          <w:sz w:val="26"/>
          <w:szCs w:val="26"/>
          <w:rtl/>
        </w:rPr>
        <w:t>חשבת המשרד</w:t>
      </w:r>
      <w:r w:rsidRPr="00864DD9">
        <w:rPr>
          <w:rtl/>
        </w:rPr>
        <w:t xml:space="preserve">. </w:t>
      </w:r>
    </w:p>
    <w:p w:rsidR="003F66CB" w:rsidRDefault="003F66CB" w:rsidP="00BB627B">
      <w:pPr>
        <w:numPr>
          <w:ilvl w:val="1"/>
          <w:numId w:val="19"/>
        </w:numPr>
        <w:bidi/>
        <w:spacing w:line="360" w:lineRule="auto"/>
        <w:jc w:val="both"/>
        <w:rPr>
          <w:b/>
          <w:bCs/>
        </w:rPr>
      </w:pPr>
      <w:r w:rsidRPr="005C0589">
        <w:rPr>
          <w:rtl/>
        </w:rPr>
        <w:t>נותן השירותים מתחייב לספק את השירותים ברמה הגבוהה ביותר.</w:t>
      </w:r>
    </w:p>
    <w:p w:rsidR="003F66CB" w:rsidRDefault="003F66CB" w:rsidP="00BB627B">
      <w:pPr>
        <w:numPr>
          <w:ilvl w:val="1"/>
          <w:numId w:val="19"/>
        </w:numPr>
        <w:bidi/>
        <w:spacing w:line="360" w:lineRule="auto"/>
        <w:jc w:val="both"/>
        <w:rPr>
          <w:b/>
          <w:bCs/>
        </w:rPr>
      </w:pPr>
      <w:r w:rsidRPr="005C0589">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rsidR="003F66CB" w:rsidRDefault="003F66CB" w:rsidP="00BB627B">
      <w:pPr>
        <w:spacing w:line="360" w:lineRule="auto"/>
        <w:ind w:left="386"/>
        <w:jc w:val="both"/>
        <w:rPr>
          <w:b/>
          <w:bCs/>
        </w:rPr>
      </w:pPr>
    </w:p>
    <w:p w:rsidR="003F66CB" w:rsidRDefault="003F66CB" w:rsidP="00BB627B">
      <w:pPr>
        <w:numPr>
          <w:ilvl w:val="0"/>
          <w:numId w:val="19"/>
        </w:numPr>
        <w:tabs>
          <w:tab w:val="left" w:pos="746"/>
        </w:tabs>
        <w:bidi/>
        <w:spacing w:line="360" w:lineRule="auto"/>
        <w:jc w:val="both"/>
        <w:rPr>
          <w:b/>
          <w:bCs/>
        </w:rPr>
      </w:pPr>
      <w:r w:rsidRPr="005C0589">
        <w:rPr>
          <w:b/>
          <w:bCs/>
          <w:u w:val="single"/>
          <w:rtl/>
        </w:rPr>
        <w:t>פיקוח המשרד</w:t>
      </w:r>
    </w:p>
    <w:p w:rsidR="003F66CB" w:rsidRPr="00B911E3" w:rsidRDefault="003F66CB" w:rsidP="00BB627B">
      <w:pPr>
        <w:numPr>
          <w:ilvl w:val="1"/>
          <w:numId w:val="19"/>
        </w:numPr>
        <w:bidi/>
        <w:spacing w:line="360" w:lineRule="auto"/>
        <w:jc w:val="both"/>
        <w:rPr>
          <w:b/>
          <w:bCs/>
        </w:rPr>
      </w:pPr>
      <w:r w:rsidRPr="005C0589">
        <w:rPr>
          <w:rtl/>
        </w:rPr>
        <w:t xml:space="preserve">נותן השירותים מתחייב לאפשר לנציג המשרד או למי מטעמו לבקר </w:t>
      </w:r>
      <w:r w:rsidRPr="005C0589">
        <w:rPr>
          <w:rtl/>
        </w:rPr>
        <w:br/>
        <w:t xml:space="preserve"> פעולותיו, לפקח על ביצוע המכרז, ההצעה, תכנית ההפעלה השנתית ו</w:t>
      </w:r>
      <w:r>
        <w:rPr>
          <w:rtl/>
        </w:rPr>
        <w:t>ההסכם, לרבות פיקוח על השירותים.</w:t>
      </w:r>
    </w:p>
    <w:p w:rsidR="003F66CB" w:rsidRDefault="003F66CB" w:rsidP="00BB627B">
      <w:pPr>
        <w:numPr>
          <w:ilvl w:val="1"/>
          <w:numId w:val="19"/>
        </w:numPr>
        <w:bidi/>
        <w:spacing w:line="360" w:lineRule="auto"/>
        <w:jc w:val="both"/>
        <w:rPr>
          <w:b/>
          <w:bCs/>
        </w:rPr>
      </w:pPr>
      <w:r w:rsidRPr="005C0589">
        <w:rPr>
          <w:rtl/>
        </w:rPr>
        <w:t xml:space="preserve">נותן השירותים מתחייב להישמע להוראות המשרד בכל העניינים הקשורים </w:t>
      </w:r>
      <w:r w:rsidRPr="005C0589">
        <w:rPr>
          <w:rtl/>
        </w:rPr>
        <w:br/>
        <w:t xml:space="preserve">במתן השירותים. </w:t>
      </w:r>
    </w:p>
    <w:p w:rsidR="003F66CB" w:rsidRDefault="003F66CB" w:rsidP="00BB627B">
      <w:pPr>
        <w:numPr>
          <w:ilvl w:val="1"/>
          <w:numId w:val="19"/>
        </w:numPr>
        <w:bidi/>
        <w:spacing w:line="360" w:lineRule="auto"/>
        <w:jc w:val="both"/>
        <w:rPr>
          <w:b/>
          <w:bCs/>
        </w:rPr>
      </w:pPr>
      <w:r w:rsidRPr="005C0589">
        <w:rPr>
          <w:rtl/>
        </w:rPr>
        <w:t xml:space="preserve">מוסכם ומוצהר בזה כי כל זכות הניתנת על פי הסכם זה למשרד לפקח, להדריך </w:t>
      </w:r>
      <w:r w:rsidRPr="005C0589">
        <w:rPr>
          <w:rtl/>
        </w:rPr>
        <w:br/>
        <w:t xml:space="preserve">או להורות לנותן השירותים, הינם אמצעי להבטיח ביצוע הוראות ההסכם </w:t>
      </w:r>
      <w:r w:rsidRPr="005C0589">
        <w:rPr>
          <w:rtl/>
        </w:rPr>
        <w:br/>
        <w:t>במלואו.</w:t>
      </w:r>
    </w:p>
    <w:p w:rsidR="003F66CB" w:rsidRDefault="003F66CB" w:rsidP="00BB627B">
      <w:pPr>
        <w:spacing w:line="360" w:lineRule="auto"/>
        <w:ind w:left="386"/>
        <w:jc w:val="both"/>
        <w:rPr>
          <w:b/>
          <w:bCs/>
        </w:rPr>
      </w:pPr>
    </w:p>
    <w:p w:rsidR="003F66CB" w:rsidRDefault="003F66CB" w:rsidP="00BB627B">
      <w:pPr>
        <w:numPr>
          <w:ilvl w:val="0"/>
          <w:numId w:val="19"/>
        </w:numPr>
        <w:tabs>
          <w:tab w:val="left" w:pos="746"/>
        </w:tabs>
        <w:bidi/>
        <w:spacing w:line="360" w:lineRule="auto"/>
        <w:jc w:val="both"/>
        <w:rPr>
          <w:b/>
          <w:bCs/>
        </w:rPr>
      </w:pPr>
      <w:r w:rsidRPr="005C0589">
        <w:rPr>
          <w:b/>
          <w:bCs/>
          <w:u w:val="single"/>
          <w:rtl/>
        </w:rPr>
        <w:t>העדר זכות ייצוג</w:t>
      </w:r>
    </w:p>
    <w:p w:rsidR="003F66CB" w:rsidRDefault="003F66CB" w:rsidP="00BB627B">
      <w:pPr>
        <w:numPr>
          <w:ilvl w:val="1"/>
          <w:numId w:val="19"/>
        </w:numPr>
        <w:bidi/>
        <w:spacing w:line="360" w:lineRule="auto"/>
        <w:jc w:val="both"/>
        <w:rPr>
          <w:b/>
          <w:bCs/>
        </w:rPr>
      </w:pPr>
      <w:r w:rsidRPr="005C0589">
        <w:rPr>
          <w:rtl/>
        </w:rPr>
        <w:t xml:space="preserve">מוסכם ומוצהר בזאת בין הצדדים כי נותן השירותים איננו סוכן, שלוח או נציג של   </w:t>
      </w:r>
      <w:r w:rsidRPr="005C0589">
        <w:rPr>
          <w:rtl/>
        </w:rPr>
        <w:br/>
        <w:t xml:space="preserve">המשרד ואינו רשאי או מוסמך לייצג או לחייב את המשרד בעניין כלשהו, וזאת </w:t>
      </w:r>
      <w:r w:rsidRPr="005C0589">
        <w:rPr>
          <w:rtl/>
        </w:rPr>
        <w:br/>
        <w:t xml:space="preserve">בהתחשב במהות השירותים נשוא הסכם זה. </w:t>
      </w:r>
    </w:p>
    <w:p w:rsidR="003F66CB" w:rsidRDefault="003F66CB" w:rsidP="00BB627B">
      <w:pPr>
        <w:numPr>
          <w:ilvl w:val="1"/>
          <w:numId w:val="19"/>
        </w:numPr>
        <w:bidi/>
        <w:spacing w:line="360" w:lineRule="auto"/>
        <w:jc w:val="both"/>
        <w:rPr>
          <w:b/>
          <w:bCs/>
        </w:rPr>
      </w:pPr>
      <w:r w:rsidRPr="005C0589">
        <w:rPr>
          <w:rtl/>
        </w:rPr>
        <w:t xml:space="preserve">נותן השירותים מתחייב שלא להציג עצמו כרשאי לעשות כן וישא באחריות </w:t>
      </w:r>
      <w:r w:rsidRPr="005C0589">
        <w:rPr>
          <w:rtl/>
        </w:rPr>
        <w:br/>
        <w:t xml:space="preserve">הבלעדית לכל נזק למשרד או לצד שלישי, הנובע ממצג בניגוד לאמור בסעיף זה. </w:t>
      </w:r>
      <w:r w:rsidRPr="005C0589">
        <w:rPr>
          <w:rtl/>
        </w:rPr>
        <w:br/>
        <w:t xml:space="preserve">ייצוג המשרד לכל מטרה שהיא טעון הסמכה מפורשת לכך על ידי המשרד, מראש </w:t>
      </w:r>
      <w:r w:rsidRPr="005C0589">
        <w:rPr>
          <w:rtl/>
        </w:rPr>
        <w:br/>
        <w:t xml:space="preserve">ובכתב.             </w:t>
      </w:r>
    </w:p>
    <w:p w:rsidR="003F66CB" w:rsidRDefault="003F66CB" w:rsidP="00BB627B">
      <w:pPr>
        <w:numPr>
          <w:ilvl w:val="0"/>
          <w:numId w:val="19"/>
        </w:numPr>
        <w:tabs>
          <w:tab w:val="left" w:pos="746"/>
          <w:tab w:val="num" w:pos="1332"/>
        </w:tabs>
        <w:bidi/>
        <w:spacing w:line="360" w:lineRule="auto"/>
        <w:jc w:val="both"/>
        <w:rPr>
          <w:b/>
          <w:bCs/>
        </w:rPr>
      </w:pPr>
      <w:r w:rsidRPr="005C0589">
        <w:rPr>
          <w:b/>
          <w:bCs/>
          <w:u w:val="single"/>
          <w:rtl/>
        </w:rPr>
        <w:t>העסקת עובדים וקבלני משנה</w:t>
      </w:r>
    </w:p>
    <w:p w:rsidR="003F66CB" w:rsidRDefault="003F66CB" w:rsidP="00BB627B">
      <w:pPr>
        <w:numPr>
          <w:ilvl w:val="1"/>
          <w:numId w:val="19"/>
        </w:numPr>
        <w:tabs>
          <w:tab w:val="num" w:pos="1332"/>
          <w:tab w:val="num" w:pos="1440"/>
        </w:tabs>
        <w:bidi/>
        <w:spacing w:line="360" w:lineRule="auto"/>
        <w:jc w:val="both"/>
        <w:rPr>
          <w:b/>
          <w:bCs/>
        </w:rPr>
      </w:pPr>
      <w:r w:rsidRPr="005C0589">
        <w:rPr>
          <w:rtl/>
        </w:rPr>
        <w:t xml:space="preserve">נותן השירותים מתחייב לשם אספקת השירותים להעסיק כח אדם בהיקף ובעל   </w:t>
      </w:r>
      <w:r w:rsidRPr="005C0589">
        <w:rPr>
          <w:rtl/>
        </w:rPr>
        <w:br/>
        <w:t xml:space="preserve">כישורים, ניסיון כנדרש במכרז, בהצעה, בתכנית ההפעלה השנתית ובהסכם זה, על נספחיהם. </w:t>
      </w:r>
    </w:p>
    <w:p w:rsidR="003F66CB" w:rsidRDefault="003F66CB" w:rsidP="00BB627B">
      <w:pPr>
        <w:numPr>
          <w:ilvl w:val="1"/>
          <w:numId w:val="19"/>
        </w:numPr>
        <w:tabs>
          <w:tab w:val="num" w:pos="1332"/>
          <w:tab w:val="num" w:pos="1440"/>
        </w:tabs>
        <w:bidi/>
        <w:spacing w:line="360" w:lineRule="auto"/>
        <w:jc w:val="both"/>
        <w:rPr>
          <w:b/>
          <w:bCs/>
        </w:rPr>
      </w:pPr>
      <w:r w:rsidRPr="005C0589">
        <w:rPr>
          <w:rtl/>
        </w:rPr>
        <w:t>מבלי לגרוע מהאמור לעיל, מובהר בזאת כי המשרד יהיה רשאי לקזז מתמיכת המשרד</w:t>
      </w:r>
      <w:r w:rsidRPr="005C0589">
        <w:rPr>
          <w:rtl/>
        </w:rPr>
        <w:br/>
        <w:t xml:space="preserve"> לנותן השירותים עקב מתן השירותים, סכומים יחסיים, אם </w:t>
      </w:r>
      <w:r w:rsidRPr="005C0589">
        <w:rPr>
          <w:rtl/>
        </w:rPr>
        <w:br/>
        <w:t xml:space="preserve"> יתברר כי נותן השירותים אינו מקיים את מצבת כוח האדם בהתאם לדרישות</w:t>
      </w:r>
      <w:r w:rsidRPr="005C0589">
        <w:rPr>
          <w:u w:val="single"/>
          <w:rtl/>
        </w:rPr>
        <w:t xml:space="preserve"> </w:t>
      </w:r>
      <w:r w:rsidRPr="005C0589">
        <w:rPr>
          <w:rtl/>
        </w:rPr>
        <w:br/>
        <w:t xml:space="preserve"> המשרד והוראות הסכם זה על נספחיו. </w:t>
      </w:r>
    </w:p>
    <w:p w:rsidR="003F66CB" w:rsidRDefault="003F66CB" w:rsidP="00BB627B">
      <w:pPr>
        <w:numPr>
          <w:ilvl w:val="1"/>
          <w:numId w:val="19"/>
        </w:numPr>
        <w:tabs>
          <w:tab w:val="num" w:pos="1332"/>
          <w:tab w:val="num" w:pos="1440"/>
        </w:tabs>
        <w:bidi/>
        <w:spacing w:line="360" w:lineRule="auto"/>
        <w:jc w:val="both"/>
        <w:rPr>
          <w:b/>
          <w:bCs/>
        </w:rPr>
      </w:pPr>
      <w:r w:rsidRPr="005C0589">
        <w:rPr>
          <w:rtl/>
        </w:rPr>
        <w:t xml:space="preserve">נותן השירותים לא יהיה רשאי להעסיק עובד זר כהגדרתו בחוק שירות </w:t>
      </w:r>
      <w:r w:rsidRPr="005C0589">
        <w:rPr>
          <w:rtl/>
        </w:rPr>
        <w:br/>
        <w:t xml:space="preserve"> התעסוקה, התשי"ט-1959 לצורך ביצוע הסכם זה, בין כעובד ובין כקבלן משנה.</w:t>
      </w:r>
    </w:p>
    <w:p w:rsidR="003F66CB" w:rsidRDefault="003F66CB" w:rsidP="00BB627B">
      <w:pPr>
        <w:numPr>
          <w:ilvl w:val="1"/>
          <w:numId w:val="19"/>
        </w:numPr>
        <w:tabs>
          <w:tab w:val="num" w:pos="1332"/>
          <w:tab w:val="num" w:pos="1440"/>
        </w:tabs>
        <w:bidi/>
        <w:spacing w:line="360" w:lineRule="auto"/>
        <w:jc w:val="both"/>
        <w:rPr>
          <w:b/>
          <w:bCs/>
        </w:rPr>
      </w:pPr>
      <w:r w:rsidRPr="005C0589">
        <w:rPr>
          <w:rtl/>
        </w:rPr>
        <w:t xml:space="preserve">העסיק נותן השירותים עובדים, יהיה הוא אחראי לקיום מלא ושלם של כל חוקי </w:t>
      </w:r>
      <w:r w:rsidRPr="005C0589">
        <w:rPr>
          <w:rtl/>
        </w:rPr>
        <w:br/>
        <w:t xml:space="preserve">העבודה החלים על העובדים, ובכלל זה חוק שכר מינימום, התשמ"ז-1987. </w:t>
      </w:r>
    </w:p>
    <w:p w:rsidR="003F66CB" w:rsidRDefault="003F66CB" w:rsidP="00BB627B">
      <w:pPr>
        <w:numPr>
          <w:ilvl w:val="1"/>
          <w:numId w:val="19"/>
        </w:numPr>
        <w:tabs>
          <w:tab w:val="num" w:pos="1332"/>
          <w:tab w:val="num" w:pos="1440"/>
        </w:tabs>
        <w:bidi/>
        <w:spacing w:line="360" w:lineRule="auto"/>
        <w:jc w:val="both"/>
        <w:rPr>
          <w:b/>
          <w:bCs/>
        </w:rPr>
      </w:pPr>
      <w:r w:rsidRPr="005C0589">
        <w:rPr>
          <w:rtl/>
        </w:rPr>
        <w:t xml:space="preserve">נותן השירותים מתחייב כי אם יעסיק נערים הדבר יהיה בהתאם להוראות חוק </w:t>
      </w:r>
      <w:r w:rsidRPr="005C0589">
        <w:rPr>
          <w:rtl/>
        </w:rPr>
        <w:br/>
        <w:t xml:space="preserve"> עבודת הנוער, התשי"ג- 1952 (להלן: החוק). להלן נוסח הוראות סעיפים 33 ו33א </w:t>
      </w:r>
      <w:r w:rsidRPr="005C0589">
        <w:rPr>
          <w:rtl/>
        </w:rPr>
        <w:br/>
        <w:t xml:space="preserve"> לחוק:  "33</w:t>
      </w:r>
      <w:r w:rsidRPr="005C0589">
        <w:rPr>
          <w:b/>
          <w:bCs/>
          <w:rtl/>
        </w:rPr>
        <w:t>.   המעביד נער</w:t>
      </w:r>
      <w:r w:rsidRPr="005C0589">
        <w:rPr>
          <w:rtl/>
        </w:rPr>
        <w:t xml:space="preserve"> </w:t>
      </w:r>
      <w:r w:rsidRPr="005C0589">
        <w:rPr>
          <w:i/>
          <w:iCs/>
          <w:rtl/>
        </w:rPr>
        <w:t>(מי שטרם מלאו לו 18 שנים)</w:t>
      </w:r>
      <w:r w:rsidRPr="005C0589">
        <w:rPr>
          <w:rtl/>
        </w:rPr>
        <w:t xml:space="preserve">  </w:t>
      </w:r>
      <w:r w:rsidRPr="005C0589">
        <w:rPr>
          <w:b/>
          <w:bCs/>
          <w:rtl/>
        </w:rPr>
        <w:t>באחד מאלה -</w:t>
      </w:r>
      <w:r w:rsidRPr="005C0589">
        <w:rPr>
          <w:rtl/>
        </w:rPr>
        <w:t xml:space="preserve">(1) בניגוד   </w:t>
      </w:r>
      <w:r w:rsidRPr="005C0589">
        <w:rPr>
          <w:rtl/>
        </w:rPr>
        <w:br/>
        <w:t xml:space="preserve"> להוראות סעיפים 2  </w:t>
      </w:r>
      <w:r w:rsidRPr="005C0589">
        <w:rPr>
          <w:i/>
          <w:iCs/>
          <w:rtl/>
        </w:rPr>
        <w:t>(גיל עבודה למי שטרם מלאו לו  16 שנים)</w:t>
      </w:r>
      <w:r w:rsidRPr="005C0589">
        <w:rPr>
          <w:rtl/>
        </w:rPr>
        <w:t xml:space="preserve">, 2א </w:t>
      </w:r>
      <w:r w:rsidRPr="005C0589">
        <w:rPr>
          <w:i/>
          <w:iCs/>
          <w:rtl/>
        </w:rPr>
        <w:t xml:space="preserve">(עבודה </w:t>
      </w:r>
      <w:r w:rsidRPr="005C0589">
        <w:rPr>
          <w:i/>
          <w:iCs/>
          <w:rtl/>
        </w:rPr>
        <w:br/>
        <w:t xml:space="preserve"> בחופשת לימודים)</w:t>
      </w:r>
      <w:r w:rsidRPr="005C0589">
        <w:rPr>
          <w:rtl/>
        </w:rPr>
        <w:t xml:space="preserve">או 4  </w:t>
      </w:r>
      <w:r w:rsidRPr="005C0589">
        <w:rPr>
          <w:i/>
          <w:iCs/>
          <w:rtl/>
        </w:rPr>
        <w:t>(הופעות וצילומים)</w:t>
      </w:r>
      <w:r w:rsidRPr="005C0589">
        <w:rPr>
          <w:rtl/>
        </w:rPr>
        <w:t xml:space="preserve"> או בניגוד להוראות היתר שניתן </w:t>
      </w:r>
      <w:r w:rsidRPr="005C0589">
        <w:rPr>
          <w:rtl/>
        </w:rPr>
        <w:br/>
        <w:t xml:space="preserve"> מכוחן;(2) במקום ששר התעשייה, המסחר והתעסוקה קבע, בהתאם להוראות </w:t>
      </w:r>
      <w:r w:rsidRPr="005C0589">
        <w:rPr>
          <w:rtl/>
        </w:rPr>
        <w:br/>
        <w:t xml:space="preserve"> סעיף 5 </w:t>
      </w:r>
      <w:r w:rsidRPr="005C0589">
        <w:rPr>
          <w:i/>
          <w:iCs/>
          <w:rtl/>
        </w:rPr>
        <w:t>(איסור עבודה במקומות מסוימים)</w:t>
      </w:r>
      <w:r w:rsidRPr="005C0589">
        <w:rPr>
          <w:rtl/>
        </w:rPr>
        <w:t xml:space="preserve">, כי עבודה של נער בו עלולה לסכנו; (3) </w:t>
      </w:r>
      <w:r w:rsidRPr="005C0589">
        <w:rPr>
          <w:rtl/>
        </w:rPr>
        <w:br/>
        <w:t xml:space="preserve"> בעבודות, בתהליכי ייצור או במקומות עבודה ששר התעשייה, המסחר והתעסוקה </w:t>
      </w:r>
      <w:r w:rsidRPr="005C0589">
        <w:rPr>
          <w:rtl/>
        </w:rPr>
        <w:br/>
        <w:t xml:space="preserve"> אסר או הגביל העבדת נער בהם, בהתאם להוראות סעיף 6 </w:t>
      </w:r>
      <w:r w:rsidRPr="005C0589">
        <w:rPr>
          <w:i/>
          <w:iCs/>
          <w:rtl/>
        </w:rPr>
        <w:t>(עבודות אסורות)</w:t>
      </w:r>
      <w:r w:rsidRPr="005C0589">
        <w:rPr>
          <w:rtl/>
        </w:rPr>
        <w:t xml:space="preserve">; (4) </w:t>
      </w:r>
      <w:r w:rsidRPr="005C0589">
        <w:rPr>
          <w:rtl/>
        </w:rPr>
        <w:br/>
        <w:t xml:space="preserve"> בעבודה, שעל פי הקובע בתקנות לפי סעיף 7 (גיל מיוחד לעבודות מסוימות) אין </w:t>
      </w:r>
      <w:r w:rsidRPr="005C0589">
        <w:rPr>
          <w:rtl/>
        </w:rPr>
        <w:br/>
        <w:t xml:space="preserve"> להעבידו בה בגילו; (5) בניגוד להוראות סעיף 14 דינו - מאסר שנה או קנס פי אחד </w:t>
      </w:r>
      <w:r w:rsidRPr="005C0589">
        <w:rPr>
          <w:rtl/>
        </w:rPr>
        <w:br/>
        <w:t xml:space="preserve"> וחצי מן הקנס הקבוע בסעיף 61(א)(2) לחוק העונשין, התשל"ז- 1977 (להלן - חוק </w:t>
      </w:r>
      <w:r w:rsidRPr="005C0589">
        <w:rPr>
          <w:rtl/>
        </w:rPr>
        <w:br/>
        <w:t xml:space="preserve"> העונשין)".</w:t>
      </w:r>
      <w:r w:rsidRPr="005C0589">
        <w:rPr>
          <w:b/>
          <w:bCs/>
          <w:rtl/>
        </w:rPr>
        <w:t xml:space="preserve"> </w:t>
      </w:r>
      <w:r w:rsidRPr="005C0589">
        <w:rPr>
          <w:rtl/>
        </w:rPr>
        <w:t xml:space="preserve">33א המעביד נער באחד מאלה -(1) בניגוד להוראות סעיפים 11 (אשור </w:t>
      </w:r>
      <w:r w:rsidRPr="005C0589">
        <w:rPr>
          <w:rtl/>
        </w:rPr>
        <w:br/>
        <w:t xml:space="preserve"> רפואי להעבדה) או 12 (בדיקה רפואית חוזרת) או בניגוד להוראות היתר שניתן  </w:t>
      </w:r>
      <w:r w:rsidRPr="005C0589">
        <w:rPr>
          <w:rtl/>
        </w:rPr>
        <w:br/>
        <w:t xml:space="preserve"> לפי סעיף 11א (עבודה זמנית), שעניינן בדיקות רפואיות; (2) בניגוד להוראות </w:t>
      </w:r>
      <w:r w:rsidRPr="005C0589">
        <w:rPr>
          <w:rtl/>
        </w:rPr>
        <w:br/>
        <w:t xml:space="preserve"> סעיפים 20 (יום עבודה ושבוע עבודה), 21 (שעות המנוחה), 22 (הפסקות)</w:t>
      </w:r>
      <w:r w:rsidRPr="005C0589">
        <w:rPr>
          <w:rtl/>
        </w:rPr>
        <w:br/>
        <w:t xml:space="preserve"> ו24- (איסור עבודת לילה), או בניגוד להוראות  היתר שניתן לפי סעיף 25 (היתר עבודת לילה), שעניינן שעות עבודה ומנוחה; (3) בניגוד להוראות היתר שניתן לפי חוק זה ושלא לפי סעיפים  2 (גיל עבודה למי שטרם מלאו לו 16 שנים), 2א (עבודה בחופשת לימודים), או 4 (הופעות וצילומים), לרבות הוראות בעניין קביעת מספר מרבי של שעות עבודה, מנוחה שבועית, הפסקות בעבודה או עבודה בלילה.דינו - מאסר שישה חודשים או קנס כאמור בסעיף 61(א)(2) לחוק העונשין."</w:t>
      </w:r>
    </w:p>
    <w:p w:rsidR="003F66CB" w:rsidRDefault="003F66CB" w:rsidP="00BB627B">
      <w:pPr>
        <w:numPr>
          <w:ilvl w:val="1"/>
          <w:numId w:val="19"/>
        </w:numPr>
        <w:tabs>
          <w:tab w:val="num" w:pos="1332"/>
          <w:tab w:val="num" w:pos="1440"/>
        </w:tabs>
        <w:bidi/>
        <w:spacing w:line="360" w:lineRule="auto"/>
        <w:jc w:val="both"/>
        <w:rPr>
          <w:b/>
          <w:bCs/>
        </w:rPr>
      </w:pPr>
      <w:r w:rsidRPr="005C0589">
        <w:rPr>
          <w:rtl/>
        </w:rPr>
        <w:t xml:space="preserve">בנוסף לאמור, יהיה נותן השירותים אחראי לקיום שלם ומלא של צווי הרחבה    </w:t>
      </w:r>
      <w:r w:rsidRPr="005C0589">
        <w:rPr>
          <w:rtl/>
        </w:rPr>
        <w:br/>
        <w:t>להסכמים קיבוציים החלים על העובדים.</w:t>
      </w:r>
    </w:p>
    <w:p w:rsidR="003F66CB" w:rsidRDefault="003F66CB" w:rsidP="00BB627B">
      <w:pPr>
        <w:numPr>
          <w:ilvl w:val="1"/>
          <w:numId w:val="19"/>
        </w:numPr>
        <w:tabs>
          <w:tab w:val="num" w:pos="1332"/>
          <w:tab w:val="num" w:pos="1440"/>
        </w:tabs>
        <w:bidi/>
        <w:spacing w:line="360" w:lineRule="auto"/>
        <w:jc w:val="both"/>
        <w:rPr>
          <w:b/>
          <w:bCs/>
        </w:rPr>
      </w:pPr>
      <w:r w:rsidRPr="005C0589">
        <w:rPr>
          <w:rtl/>
        </w:rPr>
        <w:t xml:space="preserve">נותן השירותים מתחייב לחתום על תצהיר בדבר העסקת עובדים זרים כדין </w:t>
      </w:r>
      <w:r w:rsidRPr="005C0589">
        <w:rPr>
          <w:rtl/>
        </w:rPr>
        <w:br/>
        <w:t xml:space="preserve">ותשלום שכר מינימום בנוסח המצורף </w:t>
      </w:r>
      <w:r w:rsidRPr="005C0589">
        <w:rPr>
          <w:b/>
          <w:bCs/>
          <w:u w:val="single"/>
          <w:rtl/>
        </w:rPr>
        <w:t>כנספח ג'</w:t>
      </w:r>
      <w:r w:rsidRPr="005C0589">
        <w:rPr>
          <w:rtl/>
        </w:rPr>
        <w:t xml:space="preserve"> להסכם זה. </w:t>
      </w:r>
    </w:p>
    <w:p w:rsidR="003F66CB" w:rsidRDefault="003F66CB" w:rsidP="00BB627B">
      <w:pPr>
        <w:numPr>
          <w:ilvl w:val="1"/>
          <w:numId w:val="19"/>
        </w:numPr>
        <w:tabs>
          <w:tab w:val="num" w:pos="1332"/>
          <w:tab w:val="num" w:pos="1440"/>
        </w:tabs>
        <w:bidi/>
        <w:spacing w:line="360" w:lineRule="auto"/>
        <w:jc w:val="both"/>
        <w:rPr>
          <w:b/>
          <w:bCs/>
        </w:rPr>
      </w:pPr>
      <w:r w:rsidRPr="005C0589">
        <w:rPr>
          <w:rtl/>
        </w:rPr>
        <w:t>בנוסף, על ה</w:t>
      </w:r>
      <w:r>
        <w:rPr>
          <w:rtl/>
        </w:rPr>
        <w:t>נותן השירותים</w:t>
      </w:r>
      <w:r w:rsidRPr="005C0589">
        <w:rPr>
          <w:rtl/>
        </w:rPr>
        <w:t xml:space="preserve"> להצהיר כי שילם בקביעות בשנה האחרונה לכל עובדיו </w:t>
      </w:r>
      <w:r w:rsidRPr="005C0589">
        <w:rPr>
          <w:rtl/>
        </w:rPr>
        <w:br/>
        <w:t xml:space="preserve">כמתחייב מחוקי העבודה, צווי ההרחבה, ההסכמים הקיבוציים וההסכמים </w:t>
      </w:r>
      <w:r w:rsidRPr="005C0589">
        <w:rPr>
          <w:rtl/>
        </w:rPr>
        <w:br/>
        <w:t xml:space="preserve">האישיים החלים עליו, במידה שחלים עליו, ובכל מקרה לא פחות משכר </w:t>
      </w:r>
      <w:r w:rsidRPr="005C0589">
        <w:rPr>
          <w:rtl/>
        </w:rPr>
        <w:br/>
        <w:t xml:space="preserve">מינימום כחוק ותשלומים סוציאליים כנדרש וישלם כנ"ל במהלך כל תקופת </w:t>
      </w:r>
      <w:r w:rsidRPr="005C0589">
        <w:rPr>
          <w:rtl/>
        </w:rPr>
        <w:br/>
        <w:t xml:space="preserve">ההתקשרות, בנוסח המצ"ב </w:t>
      </w:r>
      <w:r w:rsidRPr="005C0589">
        <w:rPr>
          <w:b/>
          <w:bCs/>
          <w:u w:val="single"/>
          <w:rtl/>
        </w:rPr>
        <w:t>כנספח ד'</w:t>
      </w:r>
      <w:r w:rsidRPr="005C0589">
        <w:rPr>
          <w:rtl/>
        </w:rPr>
        <w:t xml:space="preserve"> להסכם זה. </w:t>
      </w:r>
    </w:p>
    <w:p w:rsidR="003F66CB" w:rsidRDefault="003F66CB" w:rsidP="00BB627B">
      <w:pPr>
        <w:numPr>
          <w:ilvl w:val="1"/>
          <w:numId w:val="19"/>
        </w:numPr>
        <w:tabs>
          <w:tab w:val="num" w:pos="1332"/>
          <w:tab w:val="num" w:pos="1440"/>
        </w:tabs>
        <w:bidi/>
        <w:spacing w:line="360" w:lineRule="auto"/>
        <w:jc w:val="both"/>
        <w:rPr>
          <w:b/>
          <w:bCs/>
        </w:rPr>
      </w:pPr>
      <w:r w:rsidRPr="005C0589">
        <w:rPr>
          <w:rtl/>
        </w:rPr>
        <w:t>מובהר כי הפרת הוראות חוקים וצווי הרחבה אלה, תחשב – לכל דבר ועניין – כהפרה יסודית של  הסכם זה.</w:t>
      </w:r>
    </w:p>
    <w:p w:rsidR="003F66CB" w:rsidRDefault="003F66CB" w:rsidP="00BB627B">
      <w:pPr>
        <w:tabs>
          <w:tab w:val="num" w:pos="1332"/>
          <w:tab w:val="num" w:pos="1440"/>
        </w:tabs>
        <w:spacing w:line="360" w:lineRule="auto"/>
        <w:ind w:left="386"/>
        <w:jc w:val="both"/>
        <w:rPr>
          <w:b/>
          <w:bCs/>
        </w:rPr>
      </w:pPr>
    </w:p>
    <w:p w:rsidR="003F66CB" w:rsidRDefault="003F66CB" w:rsidP="00BB627B">
      <w:pPr>
        <w:numPr>
          <w:ilvl w:val="0"/>
          <w:numId w:val="19"/>
        </w:numPr>
        <w:tabs>
          <w:tab w:val="left" w:pos="746"/>
          <w:tab w:val="num" w:pos="1332"/>
          <w:tab w:val="num" w:pos="1440"/>
        </w:tabs>
        <w:bidi/>
        <w:spacing w:line="360" w:lineRule="auto"/>
        <w:jc w:val="both"/>
        <w:rPr>
          <w:b/>
          <w:bCs/>
        </w:rPr>
      </w:pPr>
      <w:r w:rsidRPr="005C0589">
        <w:rPr>
          <w:b/>
          <w:bCs/>
          <w:u w:val="single"/>
          <w:rtl/>
        </w:rPr>
        <w:t>שימוש בכלים ובחומרים</w:t>
      </w:r>
    </w:p>
    <w:p w:rsidR="003F66CB" w:rsidRDefault="003F66CB" w:rsidP="00BB627B">
      <w:pPr>
        <w:numPr>
          <w:ilvl w:val="1"/>
          <w:numId w:val="19"/>
        </w:numPr>
        <w:tabs>
          <w:tab w:val="num" w:pos="1332"/>
        </w:tabs>
        <w:bidi/>
        <w:spacing w:line="360" w:lineRule="auto"/>
        <w:jc w:val="both"/>
        <w:rPr>
          <w:b/>
          <w:bCs/>
        </w:rPr>
      </w:pPr>
      <w:r w:rsidRPr="005C0589">
        <w:rPr>
          <w:rtl/>
        </w:rPr>
        <w:t xml:space="preserve">כל הכלים והחומרים, הדרושים לשם אספקת השירותים, יירכשו על ידי נותן </w:t>
      </w:r>
      <w:r w:rsidRPr="005C0589">
        <w:rPr>
          <w:rtl/>
        </w:rPr>
        <w:br/>
        <w:t>השירותים ועל חשבונו, אלא אם הוסכם אחרת מראש ובכתב.</w:t>
      </w:r>
    </w:p>
    <w:p w:rsidR="003F66CB" w:rsidRDefault="003F66CB" w:rsidP="00BB627B">
      <w:pPr>
        <w:numPr>
          <w:ilvl w:val="1"/>
          <w:numId w:val="19"/>
        </w:numPr>
        <w:tabs>
          <w:tab w:val="num" w:pos="1332"/>
        </w:tabs>
        <w:bidi/>
        <w:spacing w:line="360" w:lineRule="auto"/>
        <w:jc w:val="both"/>
        <w:rPr>
          <w:b/>
          <w:bCs/>
        </w:rPr>
      </w:pPr>
      <w:r w:rsidRPr="005C0589">
        <w:rPr>
          <w:rtl/>
        </w:rPr>
        <w:t xml:space="preserve">כל הכלים והחומרים בהם יעשה נותן השירותים שימוש לצורך אספקת </w:t>
      </w:r>
      <w:r w:rsidRPr="005C0589">
        <w:rPr>
          <w:rtl/>
        </w:rPr>
        <w:br/>
        <w:t xml:space="preserve"> השירותים, יהיו מסוג המתאים ללא סייג לאספקת השירותים בהתאם להסכם  </w:t>
      </w:r>
      <w:r w:rsidRPr="005C0589">
        <w:rPr>
          <w:rtl/>
        </w:rPr>
        <w:br/>
        <w:t xml:space="preserve">  זה.</w:t>
      </w:r>
    </w:p>
    <w:p w:rsidR="003F66CB" w:rsidRDefault="003F66CB" w:rsidP="00BB627B">
      <w:pPr>
        <w:numPr>
          <w:ilvl w:val="1"/>
          <w:numId w:val="19"/>
        </w:numPr>
        <w:tabs>
          <w:tab w:val="num" w:pos="1332"/>
        </w:tabs>
        <w:bidi/>
        <w:spacing w:line="360" w:lineRule="auto"/>
        <w:jc w:val="both"/>
        <w:rPr>
          <w:b/>
          <w:bCs/>
        </w:rPr>
      </w:pPr>
      <w:r w:rsidRPr="005C0589">
        <w:rPr>
          <w:rtl/>
        </w:rPr>
        <w:t xml:space="preserve">מובהר כי עשיית שימוש בכלים, חומרים או תוכנות, שיש בה פגיעה בזכויות צד ג' </w:t>
      </w:r>
      <w:r w:rsidRPr="005C0589">
        <w:rPr>
          <w:rtl/>
        </w:rPr>
        <w:br/>
        <w:t xml:space="preserve">  תחשב – לכל דבר ועניין – כהפרת הסכם זה.</w:t>
      </w:r>
    </w:p>
    <w:p w:rsidR="003F66CB" w:rsidRDefault="003F66CB" w:rsidP="00BB627B">
      <w:pPr>
        <w:tabs>
          <w:tab w:val="num" w:pos="1332"/>
        </w:tabs>
        <w:spacing w:line="360" w:lineRule="auto"/>
        <w:ind w:left="386"/>
        <w:jc w:val="both"/>
        <w:rPr>
          <w:b/>
          <w:bCs/>
        </w:rPr>
      </w:pPr>
    </w:p>
    <w:p w:rsidR="003F66CB" w:rsidRDefault="003F66CB" w:rsidP="00BB627B">
      <w:pPr>
        <w:numPr>
          <w:ilvl w:val="0"/>
          <w:numId w:val="19"/>
        </w:numPr>
        <w:tabs>
          <w:tab w:val="left" w:pos="746"/>
          <w:tab w:val="num" w:pos="1332"/>
        </w:tabs>
        <w:bidi/>
        <w:spacing w:line="360" w:lineRule="auto"/>
        <w:jc w:val="both"/>
        <w:rPr>
          <w:b/>
          <w:bCs/>
        </w:rPr>
      </w:pPr>
      <w:r w:rsidRPr="005C0589">
        <w:rPr>
          <w:b/>
          <w:bCs/>
          <w:u w:val="single"/>
          <w:rtl/>
        </w:rPr>
        <w:t>איסור פעולה מתוך ניגוד עניינים</w:t>
      </w:r>
    </w:p>
    <w:p w:rsidR="003F66CB" w:rsidRDefault="003F66CB" w:rsidP="00BB627B">
      <w:pPr>
        <w:numPr>
          <w:ilvl w:val="1"/>
          <w:numId w:val="19"/>
        </w:numPr>
        <w:tabs>
          <w:tab w:val="num" w:pos="1020"/>
          <w:tab w:val="num" w:pos="1332"/>
        </w:tabs>
        <w:bidi/>
        <w:spacing w:line="360" w:lineRule="auto"/>
        <w:jc w:val="both"/>
        <w:rPr>
          <w:b/>
          <w:bCs/>
        </w:rPr>
      </w:pPr>
      <w:r w:rsidRPr="005C0589">
        <w:rPr>
          <w:rtl/>
        </w:rPr>
        <w:t xml:space="preserve">נותן השירותים רשאי להמשיך ולספק שירותים לאחרים זולת המשרד, ובלבד </w:t>
      </w:r>
      <w:r w:rsidRPr="005C0589">
        <w:rPr>
          <w:rtl/>
        </w:rPr>
        <w:br/>
        <w:t xml:space="preserve">     שלא יהיה בכך משום פגיעה בחובותיו שלפי הסכם זה.</w:t>
      </w:r>
    </w:p>
    <w:p w:rsidR="003F66CB" w:rsidRDefault="003F66CB" w:rsidP="00BB627B">
      <w:pPr>
        <w:numPr>
          <w:ilvl w:val="1"/>
          <w:numId w:val="19"/>
        </w:numPr>
        <w:tabs>
          <w:tab w:val="num" w:pos="1020"/>
          <w:tab w:val="num" w:pos="1332"/>
        </w:tabs>
        <w:bidi/>
        <w:spacing w:line="360" w:lineRule="auto"/>
        <w:jc w:val="both"/>
        <w:rPr>
          <w:b/>
          <w:bCs/>
        </w:rPr>
      </w:pPr>
      <w:r w:rsidRPr="005C0589">
        <w:rPr>
          <w:rtl/>
        </w:rPr>
        <w:t xml:space="preserve">על אף האמור, נותן השירותים אינו רשאי לספק שירותים לאחר, באופן שיש בו –  </w:t>
      </w:r>
      <w:r w:rsidRPr="005C0589">
        <w:rPr>
          <w:rtl/>
        </w:rPr>
        <w:br/>
        <w:t xml:space="preserve">      לדעת המשרד - משום פגיעה באספקת השירותים למדינה לפי הסכם זה.</w:t>
      </w:r>
    </w:p>
    <w:p w:rsidR="003F66CB" w:rsidRDefault="003F66CB" w:rsidP="00BB627B">
      <w:pPr>
        <w:numPr>
          <w:ilvl w:val="1"/>
          <w:numId w:val="19"/>
        </w:numPr>
        <w:tabs>
          <w:tab w:val="clear" w:pos="746"/>
          <w:tab w:val="num" w:pos="1020"/>
          <w:tab w:val="num" w:pos="1332"/>
        </w:tabs>
        <w:bidi/>
        <w:spacing w:line="360" w:lineRule="auto"/>
        <w:ind w:left="1020" w:hanging="634"/>
        <w:jc w:val="both"/>
        <w:rPr>
          <w:b/>
          <w:bCs/>
        </w:rPr>
      </w:pPr>
      <w:r w:rsidRPr="005C0589">
        <w:rPr>
          <w:rtl/>
        </w:rPr>
        <w:t xml:space="preserve">נותן השירותים מצהיר כי החל ממועד חתימת הסכם זה לא קיים כל ניגוד </w:t>
      </w:r>
      <w:r w:rsidRPr="005C0589">
        <w:rPr>
          <w:rtl/>
        </w:rPr>
        <w:br/>
        <w:t xml:space="preserve"> עניינים בינו או בין התחייבויותיו עפ"י הסכם זה ובין קשריו העסקיים, </w:t>
      </w:r>
      <w:r w:rsidRPr="005C0589">
        <w:rPr>
          <w:rtl/>
        </w:rPr>
        <w:br/>
        <w:t xml:space="preserve"> המקצועיים או האישיים, בין בשכר או תמורת טובות הנאה כלשהם ובין אם לאו, </w:t>
      </w:r>
      <w:r w:rsidRPr="005C0589">
        <w:rPr>
          <w:rtl/>
        </w:rPr>
        <w:br/>
        <w:t xml:space="preserve"> לרבות כל עסקה או התחייבות שיש בה ניגוד עניינים, ואין קשר כלשהו בינו לבין </w:t>
      </w:r>
      <w:r w:rsidRPr="005C0589">
        <w:rPr>
          <w:rtl/>
        </w:rPr>
        <w:br/>
        <w:t xml:space="preserve"> כל גורם אחר הנוגעים לתחומים שבהם עוסקים השירותים, זולת במסגרת מתן </w:t>
      </w:r>
      <w:r w:rsidRPr="005C0589">
        <w:rPr>
          <w:rtl/>
        </w:rPr>
        <w:br/>
        <w:t xml:space="preserve"> השירותים ולצורך ביצוע הסכם זה (להלן: "</w:t>
      </w:r>
      <w:r w:rsidRPr="005C0589">
        <w:rPr>
          <w:b/>
          <w:bCs/>
          <w:rtl/>
        </w:rPr>
        <w:t>ניגוד עניינים</w:t>
      </w:r>
      <w:r w:rsidRPr="005C0589">
        <w:rPr>
          <w:rtl/>
        </w:rPr>
        <w:t xml:space="preserve">"). "ניגוד עניינים" </w:t>
      </w:r>
      <w:r w:rsidRPr="005C0589">
        <w:rPr>
          <w:rtl/>
        </w:rPr>
        <w:br/>
        <w:t xml:space="preserve"> משמעו אף חשש לניגוד עניינים כאמור.</w:t>
      </w:r>
    </w:p>
    <w:p w:rsidR="003F66CB" w:rsidRDefault="003F66CB" w:rsidP="00BB627B">
      <w:pPr>
        <w:numPr>
          <w:ilvl w:val="1"/>
          <w:numId w:val="19"/>
        </w:numPr>
        <w:tabs>
          <w:tab w:val="clear" w:pos="746"/>
          <w:tab w:val="num" w:pos="1020"/>
          <w:tab w:val="num" w:pos="1332"/>
        </w:tabs>
        <w:bidi/>
        <w:spacing w:line="360" w:lineRule="auto"/>
        <w:ind w:left="1020" w:hanging="634"/>
        <w:jc w:val="both"/>
        <w:rPr>
          <w:b/>
          <w:bCs/>
        </w:rPr>
      </w:pPr>
      <w:r w:rsidRPr="005C0589">
        <w:rPr>
          <w:rtl/>
        </w:rPr>
        <w:t xml:space="preserve">לא יימצא נותן השירותים בניגוד עניינים - היה ובכל זאת נוצר מצב של ניגוד </w:t>
      </w:r>
      <w:r w:rsidRPr="005C0589">
        <w:rPr>
          <w:rtl/>
        </w:rPr>
        <w:br/>
        <w:t xml:space="preserve">עניינים, ידווח נותן השירותים על כך מייד לנציג המשרד המוסמך בכתב וימלא </w:t>
      </w:r>
      <w:r w:rsidRPr="005C0589">
        <w:rPr>
          <w:rtl/>
        </w:rPr>
        <w:br/>
        <w:t>אחר כל הנחיות המשרד בנדון.</w:t>
      </w:r>
    </w:p>
    <w:p w:rsidR="003F66CB" w:rsidRDefault="003F66CB" w:rsidP="00BB627B">
      <w:pPr>
        <w:tabs>
          <w:tab w:val="num" w:pos="1332"/>
        </w:tabs>
        <w:spacing w:line="360" w:lineRule="auto"/>
        <w:ind w:left="386"/>
        <w:jc w:val="both"/>
        <w:rPr>
          <w:b/>
          <w:bCs/>
        </w:rPr>
      </w:pPr>
    </w:p>
    <w:p w:rsidR="003F66CB" w:rsidRDefault="003F66CB" w:rsidP="00BB627B">
      <w:pPr>
        <w:numPr>
          <w:ilvl w:val="0"/>
          <w:numId w:val="19"/>
        </w:numPr>
        <w:tabs>
          <w:tab w:val="num" w:pos="1332"/>
        </w:tabs>
        <w:bidi/>
        <w:spacing w:line="360" w:lineRule="auto"/>
        <w:jc w:val="both"/>
        <w:rPr>
          <w:b/>
          <w:bCs/>
        </w:rPr>
      </w:pPr>
      <w:r w:rsidRPr="005C0589">
        <w:rPr>
          <w:b/>
          <w:bCs/>
          <w:u w:val="single"/>
          <w:rtl/>
        </w:rPr>
        <w:t>תמיכת המשרד בפעילות נותן השירותים</w:t>
      </w:r>
    </w:p>
    <w:p w:rsidR="003F66CB" w:rsidRDefault="003F66CB" w:rsidP="00BB627B">
      <w:pPr>
        <w:tabs>
          <w:tab w:val="num" w:pos="1332"/>
        </w:tabs>
        <w:spacing w:line="360" w:lineRule="auto"/>
        <w:jc w:val="both"/>
        <w:rPr>
          <w:b/>
          <w:bCs/>
        </w:rPr>
      </w:pP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התמיכה שישלם המשרד עבור אספקת השירותים המפורטים במכרז ובהסכם זה על נספחיהם תהיה בסך של 500,000 ₪ (חמש מאות אלף שקלים חדשים) כולל מע"מ לכל </w:t>
      </w:r>
      <w:r>
        <w:rPr>
          <w:rtl/>
        </w:rPr>
        <w:t xml:space="preserve">אזור שאושר על ידי ועדת המכרזים (דרום הארץ או צפון הארץ) לכל </w:t>
      </w:r>
      <w:r w:rsidRPr="005C0589">
        <w:rPr>
          <w:rtl/>
        </w:rPr>
        <w:t>תקופת ההסכם (להלן: "</w:t>
      </w:r>
      <w:r w:rsidRPr="00771F19">
        <w:rPr>
          <w:b/>
          <w:bCs/>
          <w:rtl/>
        </w:rPr>
        <w:t>תמיכת המשרד</w:t>
      </w:r>
      <w:r w:rsidRPr="005C0589">
        <w:rPr>
          <w:rtl/>
        </w:rPr>
        <w:t>").</w:t>
      </w:r>
      <w:r>
        <w:rPr>
          <w:rtl/>
        </w:rPr>
        <w:t xml:space="preserve">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תמיכת המשרד תהיה סופית ומלאה.</w:t>
      </w:r>
    </w:p>
    <w:p w:rsidR="003F66CB" w:rsidRPr="00B911E3" w:rsidRDefault="003F66CB" w:rsidP="00BB627B">
      <w:pPr>
        <w:tabs>
          <w:tab w:val="num" w:pos="1332"/>
        </w:tabs>
        <w:spacing w:line="360" w:lineRule="auto"/>
        <w:ind w:left="386"/>
        <w:jc w:val="both"/>
        <w:rPr>
          <w:b/>
          <w:bCs/>
        </w:rPr>
      </w:pPr>
    </w:p>
    <w:p w:rsidR="003F66CB" w:rsidRDefault="003F66CB" w:rsidP="00BB627B">
      <w:pPr>
        <w:numPr>
          <w:ilvl w:val="0"/>
          <w:numId w:val="19"/>
        </w:numPr>
        <w:tabs>
          <w:tab w:val="num" w:pos="1332"/>
        </w:tabs>
        <w:bidi/>
        <w:spacing w:line="360" w:lineRule="auto"/>
        <w:jc w:val="both"/>
        <w:rPr>
          <w:b/>
          <w:bCs/>
        </w:rPr>
      </w:pPr>
      <w:r w:rsidRPr="00B911E3">
        <w:rPr>
          <w:b/>
          <w:bCs/>
          <w:u w:val="single"/>
          <w:rtl/>
        </w:rPr>
        <w:t>אופן תשלום תמיכת המשרד</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נותן השירותים יגיש למשרד חשבונית לאחר אישור דרישת התשלום על-ידי הממונה.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תשלום תמיכת המשרד עבור החלק מדרישת התשלום המקובל על ידי המשרד ייעשה לפי </w:t>
      </w:r>
      <w:r>
        <w:rPr>
          <w:rtl/>
        </w:rPr>
        <w:t>התנאים המפורטים בסעיף 12.11.</w:t>
      </w:r>
      <w:r w:rsidRPr="005C0589">
        <w:rPr>
          <w:rtl/>
        </w:rPr>
        <w:t xml:space="preserve"> אושרו דרישת התשלום והדו"ח, קטעים קטעים, תשולם תמיכת המשרד עבור כל קטע בנפרד.</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נותן השירותים מתחייב לשאת על חשבונו בכל התשלומים החלים על נותן השירותים מכוח הוראות כל דין או הסכם במסגרת מתן השירותים נשוא הסכם זה לרבות תשלומים לביטוח לאומי ותשלומים נוספים בגין זכויות סוציאליות.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מבלי לגרוע מהוראות הסכם זה, לנותן השירותים לא תהיינה כל דרישות וטענות למשרד בגלל עיכובים בתשלום תמיכת המשרד כולה או חלק הימנה, אשר נבעו מחוסר פרטים בדרישת התשלום או משדרישת התשלום או הדו"ח לא אושרו.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נותן השירותים מתחייב להחזיר למשרד מיד כל סכום עודף שקיבל מהמשרד.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למען הסר ספק מוסכם בין הצדדים כי המשרד לא יהא אחראי לכיסוי גירעון כלשהו שייגרם לנותן השירותים עקב מתן השירותים.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בתום כל חודש במהלך תקופת הסכם זה יעביר נותן השירותים למשרד חשבון </w:t>
      </w:r>
      <w:r w:rsidRPr="005C0589">
        <w:rPr>
          <w:b/>
          <w:bCs/>
          <w:rtl/>
        </w:rPr>
        <w:t xml:space="preserve"> </w:t>
      </w:r>
      <w:r w:rsidRPr="005C0589">
        <w:rPr>
          <w:b/>
          <w:bCs/>
          <w:rtl/>
        </w:rPr>
        <w:br/>
        <w:t xml:space="preserve"> (להלן:"דרישת תשלום"), </w:t>
      </w:r>
      <w:r w:rsidRPr="005C0589">
        <w:rPr>
          <w:rtl/>
        </w:rPr>
        <w:t>מלווה בדין וחשבון על אספקת השירותים על ידו.</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הרשות בידי המשרד לאשר את דרישת התשלום ואת הדין וחשבון במלואן או  </w:t>
      </w:r>
      <w:r w:rsidRPr="005C0589">
        <w:rPr>
          <w:rtl/>
        </w:rPr>
        <w:br/>
        <w:t xml:space="preserve"> בחלקן.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על המשרד להודיע לנותן השירותים בתוך שלושים יום מיום קבלת הדין וחשבון,  </w:t>
      </w:r>
      <w:r w:rsidRPr="005C0589">
        <w:rPr>
          <w:rtl/>
        </w:rPr>
        <w:br/>
        <w:t xml:space="preserve"> איזה חלק מן הדו"ח ומדרישת התשלום מקובל עליו, ולנמק מדוע לא קיבל את  </w:t>
      </w:r>
      <w:r w:rsidRPr="005C0589">
        <w:rPr>
          <w:rtl/>
        </w:rPr>
        <w:br/>
        <w:t xml:space="preserve"> החלקים שאינם מקובלים עליו.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על נותן השירותים להגיש למשרד חשבונית לאחר אישור דרישת התשלום על-ידי  </w:t>
      </w:r>
      <w:r w:rsidRPr="005C0589">
        <w:rPr>
          <w:rtl/>
        </w:rPr>
        <w:br/>
        <w:t xml:space="preserve">  נציג  המשרד.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תשלום תמיכת המשרד עבור החלק מדרישת התשלום המקובל על ידי המשרד ואושר ע"י   </w:t>
      </w:r>
      <w:r w:rsidRPr="005C0589">
        <w:rPr>
          <w:rtl/>
        </w:rPr>
        <w:br/>
        <w:t xml:space="preserve"> נציג המשרד, ייעשה, לאחר האישור ו</w:t>
      </w:r>
      <w:r>
        <w:rPr>
          <w:rtl/>
        </w:rPr>
        <w:t>הגשת חשבוניות, במועדים כדלהלן:</w:t>
      </w:r>
    </w:p>
    <w:p w:rsidR="003F66CB" w:rsidRPr="006E0E29" w:rsidRDefault="003F66CB" w:rsidP="00BB627B">
      <w:pPr>
        <w:pStyle w:val="1"/>
        <w:numPr>
          <w:ilvl w:val="2"/>
          <w:numId w:val="19"/>
        </w:numPr>
        <w:rPr>
          <w:rFonts w:cs="David"/>
          <w:sz w:val="24"/>
          <w:szCs w:val="24"/>
        </w:rPr>
      </w:pPr>
      <w:r w:rsidRPr="006E0E29">
        <w:rPr>
          <w:rFonts w:cs="David"/>
          <w:sz w:val="24"/>
          <w:szCs w:val="24"/>
          <w:rtl/>
        </w:rPr>
        <w:t>חשבוני</w:t>
      </w:r>
      <w:r>
        <w:rPr>
          <w:rFonts w:cs="David"/>
          <w:sz w:val="24"/>
          <w:szCs w:val="24"/>
          <w:rtl/>
        </w:rPr>
        <w:t>ו</w:t>
      </w:r>
      <w:r w:rsidRPr="006E0E29">
        <w:rPr>
          <w:rFonts w:cs="David"/>
          <w:sz w:val="24"/>
          <w:szCs w:val="24"/>
          <w:rtl/>
        </w:rPr>
        <w:t xml:space="preserve">ת אשר יוגשו בתאריכים 15-1 בחודש, </w:t>
      </w:r>
      <w:r>
        <w:rPr>
          <w:rFonts w:cs="David"/>
          <w:sz w:val="24"/>
          <w:szCs w:val="24"/>
          <w:rtl/>
        </w:rPr>
        <w:t>י</w:t>
      </w:r>
      <w:r w:rsidRPr="006E0E29">
        <w:rPr>
          <w:rFonts w:cs="David"/>
          <w:sz w:val="24"/>
          <w:szCs w:val="24"/>
          <w:rtl/>
        </w:rPr>
        <w:t>שול</w:t>
      </w:r>
      <w:r>
        <w:rPr>
          <w:rFonts w:cs="David"/>
          <w:sz w:val="24"/>
          <w:szCs w:val="24"/>
          <w:rtl/>
        </w:rPr>
        <w:t>מו</w:t>
      </w:r>
      <w:r w:rsidRPr="006E0E29">
        <w:rPr>
          <w:rFonts w:cs="David"/>
          <w:sz w:val="24"/>
          <w:szCs w:val="24"/>
          <w:rtl/>
        </w:rPr>
        <w:t xml:space="preserve"> בתחילת מועד התשלום הממשלתי של החודש העוקב.</w:t>
      </w:r>
    </w:p>
    <w:p w:rsidR="003F66CB" w:rsidRPr="006E0E29" w:rsidRDefault="003F66CB" w:rsidP="00BB627B">
      <w:pPr>
        <w:pStyle w:val="1"/>
        <w:numPr>
          <w:ilvl w:val="2"/>
          <w:numId w:val="19"/>
        </w:numPr>
        <w:rPr>
          <w:rFonts w:cs="David"/>
          <w:sz w:val="24"/>
          <w:szCs w:val="24"/>
        </w:rPr>
      </w:pPr>
      <w:r w:rsidRPr="006E0E29">
        <w:rPr>
          <w:rFonts w:cs="David"/>
          <w:sz w:val="24"/>
          <w:szCs w:val="24"/>
          <w:rtl/>
        </w:rPr>
        <w:t>חשבוני</w:t>
      </w:r>
      <w:r>
        <w:rPr>
          <w:rFonts w:cs="David"/>
          <w:sz w:val="24"/>
          <w:szCs w:val="24"/>
          <w:rtl/>
        </w:rPr>
        <w:t>ו</w:t>
      </w:r>
      <w:r w:rsidRPr="006E0E29">
        <w:rPr>
          <w:rFonts w:cs="David"/>
          <w:sz w:val="24"/>
          <w:szCs w:val="24"/>
          <w:rtl/>
        </w:rPr>
        <w:t>ת אשר יוגשו בתאריכים 24-16 בחודש, ישול</w:t>
      </w:r>
      <w:r>
        <w:rPr>
          <w:rFonts w:cs="David"/>
          <w:sz w:val="24"/>
          <w:szCs w:val="24"/>
          <w:rtl/>
        </w:rPr>
        <w:t>מו</w:t>
      </w:r>
      <w:r w:rsidRPr="006E0E29">
        <w:rPr>
          <w:rFonts w:cs="David"/>
          <w:sz w:val="24"/>
          <w:szCs w:val="24"/>
          <w:rtl/>
        </w:rPr>
        <w:t xml:space="preserve"> בחודש העוקב לפי יום הגשת החשבון, כלומר בדיוק 30 יום מיום הגשת החשבון.</w:t>
      </w:r>
    </w:p>
    <w:p w:rsidR="003F66CB" w:rsidRPr="006E0E29" w:rsidRDefault="003F66CB" w:rsidP="00BB627B">
      <w:pPr>
        <w:pStyle w:val="1"/>
        <w:numPr>
          <w:ilvl w:val="2"/>
          <w:numId w:val="19"/>
        </w:numPr>
        <w:rPr>
          <w:rFonts w:cs="David"/>
          <w:sz w:val="24"/>
          <w:szCs w:val="24"/>
        </w:rPr>
      </w:pPr>
      <w:r w:rsidRPr="006E0E29">
        <w:rPr>
          <w:rFonts w:cs="David"/>
          <w:sz w:val="24"/>
          <w:szCs w:val="24"/>
          <w:rtl/>
        </w:rPr>
        <w:t>חשבוני</w:t>
      </w:r>
      <w:r>
        <w:rPr>
          <w:rFonts w:cs="David"/>
          <w:sz w:val="24"/>
          <w:szCs w:val="24"/>
          <w:rtl/>
        </w:rPr>
        <w:t>ו</w:t>
      </w:r>
      <w:r w:rsidRPr="006E0E29">
        <w:rPr>
          <w:rFonts w:cs="David"/>
          <w:sz w:val="24"/>
          <w:szCs w:val="24"/>
          <w:rtl/>
        </w:rPr>
        <w:t>ת אשר יוגשו בתאריכים 31-25 בחודש, ישול</w:t>
      </w:r>
      <w:r>
        <w:rPr>
          <w:rFonts w:cs="David"/>
          <w:sz w:val="24"/>
          <w:szCs w:val="24"/>
          <w:rtl/>
        </w:rPr>
        <w:t>מו</w:t>
      </w:r>
      <w:r w:rsidRPr="006E0E29">
        <w:rPr>
          <w:rFonts w:cs="David"/>
          <w:sz w:val="24"/>
          <w:szCs w:val="24"/>
          <w:rtl/>
        </w:rPr>
        <w:t xml:space="preserve"> ב-24 בחודש העוקב, דהיינו בסוף מועד התשלום הממשלתי של החודש העוקב.</w:t>
      </w:r>
    </w:p>
    <w:p w:rsidR="003F66CB" w:rsidRPr="00B911E3" w:rsidRDefault="003F66CB" w:rsidP="00BB627B">
      <w:pPr>
        <w:tabs>
          <w:tab w:val="num" w:pos="1492"/>
        </w:tabs>
        <w:spacing w:line="360" w:lineRule="auto"/>
        <w:ind w:left="772"/>
        <w:jc w:val="both"/>
        <w:rPr>
          <w:b/>
          <w:bCs/>
        </w:rPr>
      </w:pPr>
    </w:p>
    <w:p w:rsidR="003F66CB" w:rsidRDefault="003F66CB" w:rsidP="00BB627B">
      <w:pPr>
        <w:numPr>
          <w:ilvl w:val="0"/>
          <w:numId w:val="19"/>
        </w:numPr>
        <w:bidi/>
        <w:spacing w:line="360" w:lineRule="auto"/>
        <w:jc w:val="both"/>
        <w:rPr>
          <w:b/>
          <w:bCs/>
        </w:rPr>
      </w:pPr>
      <w:r w:rsidRPr="00B911E3">
        <w:rPr>
          <w:b/>
          <w:bCs/>
          <w:u w:val="single"/>
          <w:rtl/>
        </w:rPr>
        <w:t>תמיכת המשרד – סופית ומוחלטת</w:t>
      </w:r>
    </w:p>
    <w:p w:rsidR="003F66CB" w:rsidRPr="005C0589" w:rsidRDefault="003F66CB" w:rsidP="00BB627B">
      <w:pPr>
        <w:tabs>
          <w:tab w:val="left" w:pos="746"/>
        </w:tabs>
        <w:spacing w:line="360" w:lineRule="auto"/>
        <w:ind w:left="360"/>
        <w:jc w:val="both"/>
      </w:pPr>
      <w:r>
        <w:rPr>
          <w:rtl/>
        </w:rPr>
        <w:t xml:space="preserve">מובהר ומוסכם בזאת כי תמיכת המשרד דלעיל היא התמורה היחידה שתשולם לנותן השירותים עבור אספקת השירותים כמפורט בהסכם. שום תשלום אחר או נוסף פרט לתמיכת המשרד לא ישולמו  על ידי המשרד לא במהלך תקופת הסכם זה ולא אחריה עבור מתן השירותים או בקשר ישיר או עקיף למתן השירותים, לא לנותן השירותים ולא לאדם אחר.  </w:t>
      </w:r>
    </w:p>
    <w:p w:rsidR="003F66CB" w:rsidRPr="00B911E3" w:rsidRDefault="003F66CB" w:rsidP="00BB627B">
      <w:pPr>
        <w:spacing w:line="360" w:lineRule="auto"/>
        <w:jc w:val="both"/>
        <w:rPr>
          <w:b/>
          <w:bCs/>
        </w:rPr>
      </w:pPr>
    </w:p>
    <w:p w:rsidR="003F66CB" w:rsidRDefault="003F66CB" w:rsidP="00BB627B">
      <w:pPr>
        <w:numPr>
          <w:ilvl w:val="0"/>
          <w:numId w:val="19"/>
        </w:numPr>
        <w:bidi/>
        <w:spacing w:line="360" w:lineRule="auto"/>
        <w:jc w:val="both"/>
        <w:rPr>
          <w:b/>
          <w:bCs/>
        </w:rPr>
      </w:pPr>
      <w:r w:rsidRPr="005C0589">
        <w:rPr>
          <w:b/>
          <w:bCs/>
          <w:u w:val="single"/>
          <w:rtl/>
        </w:rPr>
        <w:t>קיזוז</w:t>
      </w:r>
    </w:p>
    <w:p w:rsidR="003F66CB" w:rsidRPr="00B911E3" w:rsidRDefault="003F66CB" w:rsidP="00BB627B">
      <w:pPr>
        <w:spacing w:line="360" w:lineRule="auto"/>
        <w:ind w:left="360"/>
        <w:jc w:val="both"/>
        <w:rPr>
          <w:b/>
          <w:bCs/>
        </w:rPr>
      </w:pPr>
      <w:r w:rsidRPr="005C0589">
        <w:rPr>
          <w:rtl/>
        </w:rPr>
        <w:t xml:space="preserve">נותן השירותים מסכים ומצהיר בזאת כי המשרד יהא רשאי לקזז מתמיכת המשרד שעל המשרד לשלם לנותן השירותים על-פי הסכם זה על נספחיו ומכוח כל הסכם אחר - כל סכום המגיע למשרד מנותן השירותים על-פי הסכם זה או על-פי כל הסכם אחר. </w:t>
      </w:r>
    </w:p>
    <w:p w:rsidR="003F66CB" w:rsidRPr="000A584B" w:rsidRDefault="003F66CB" w:rsidP="00BB627B">
      <w:pPr>
        <w:spacing w:line="360" w:lineRule="auto"/>
        <w:jc w:val="both"/>
        <w:rPr>
          <w:b/>
          <w:bCs/>
        </w:rPr>
      </w:pPr>
    </w:p>
    <w:p w:rsidR="003F66CB" w:rsidRDefault="003F66CB" w:rsidP="00BB627B">
      <w:pPr>
        <w:numPr>
          <w:ilvl w:val="0"/>
          <w:numId w:val="19"/>
        </w:numPr>
        <w:bidi/>
        <w:spacing w:line="360" w:lineRule="auto"/>
        <w:jc w:val="both"/>
        <w:rPr>
          <w:b/>
          <w:bCs/>
        </w:rPr>
      </w:pPr>
      <w:r w:rsidRPr="005C0589">
        <w:rPr>
          <w:b/>
          <w:bCs/>
          <w:u w:val="single"/>
          <w:rtl/>
        </w:rPr>
        <w:t>משמעות קביעה כי נותן השירותים או מי מטעמו הם עובדי המשרד</w:t>
      </w:r>
    </w:p>
    <w:p w:rsidR="003F66CB" w:rsidRPr="000A584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 xml:space="preserve">היה וייקבע מסיבה כל שהיא כי למרות כוונת הצדדים כפי שבאה לידי ביטוי בהסכם זה כי עובד של נותן השירותים או מי מטעמו סיפק את השירותים כעובד  </w:t>
      </w:r>
      <w:r w:rsidRPr="005C0589">
        <w:rPr>
          <w:rtl/>
        </w:rPr>
        <w:br/>
        <w:t>המשרד, יהיה על נותן השירותים לשפות את המשרד, מיד עם דרישה על כל ההוצאות שיהיו למשרד בשל קביעה כאמור.</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בנוסף ומבלי לגרוע מהאמור לעיל, באם המשרד יחויב בתשלומים כלשהם כאמור בסעיף זה, רשאי יהיה המשרד לקזז סכומים אלו, מכל סכום שיגיע לנותן השירותים מהמשרד.</w:t>
      </w:r>
    </w:p>
    <w:p w:rsidR="003F66CB" w:rsidRDefault="003F66CB" w:rsidP="00BB627B">
      <w:pPr>
        <w:tabs>
          <w:tab w:val="num" w:pos="1332"/>
        </w:tabs>
        <w:spacing w:line="360" w:lineRule="auto"/>
        <w:ind w:left="386"/>
        <w:jc w:val="both"/>
      </w:pPr>
    </w:p>
    <w:p w:rsidR="003F66CB" w:rsidRDefault="003F66CB" w:rsidP="00BB627B">
      <w:pPr>
        <w:numPr>
          <w:ilvl w:val="0"/>
          <w:numId w:val="19"/>
        </w:numPr>
        <w:tabs>
          <w:tab w:val="num" w:pos="1332"/>
        </w:tabs>
        <w:bidi/>
        <w:spacing w:line="360" w:lineRule="auto"/>
        <w:jc w:val="both"/>
      </w:pPr>
      <w:r w:rsidRPr="005C0589">
        <w:rPr>
          <w:b/>
          <w:bCs/>
          <w:u w:val="single"/>
          <w:rtl/>
        </w:rPr>
        <w:t xml:space="preserve">נזיקין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נותן השירותים 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מוסכם בין הצדדים כי המשרד לא ישא בכל תשלום, הוצאה או נזק מכל סיבה שהיא שייגרמו לגופו או רכושו של נותן השירותים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נותן השירותים בלבד.</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7043C4">
        <w:rPr>
          <w:rtl/>
        </w:rPr>
        <w:t xml:space="preserve">להבטחת שיפוי המשרד בגין כל נזק כמפורט בסעיף זה, מתחייב נותן השירותים לערוך את הביטוחים המפורטים </w:t>
      </w:r>
      <w:r>
        <w:rPr>
          <w:rtl/>
        </w:rPr>
        <w:t xml:space="preserve">בסעיף 17 להלן </w:t>
      </w:r>
      <w:r w:rsidRPr="007043C4">
        <w:rPr>
          <w:rtl/>
        </w:rPr>
        <w:t>לטובתו ולטובת מדינת ישראל - משרד התעשייה המסחר והתעסוקה</w:t>
      </w:r>
      <w:r>
        <w:rPr>
          <w:rtl/>
        </w:rPr>
        <w:t>.</w:t>
      </w:r>
    </w:p>
    <w:p w:rsidR="003F66CB" w:rsidRDefault="003F66CB" w:rsidP="00BB627B">
      <w:pPr>
        <w:tabs>
          <w:tab w:val="num" w:pos="1332"/>
        </w:tabs>
        <w:spacing w:line="360" w:lineRule="auto"/>
        <w:ind w:left="386"/>
        <w:jc w:val="both"/>
      </w:pPr>
    </w:p>
    <w:p w:rsidR="003F66CB" w:rsidRPr="000A584B" w:rsidRDefault="003F66CB" w:rsidP="00BB627B">
      <w:pPr>
        <w:numPr>
          <w:ilvl w:val="0"/>
          <w:numId w:val="19"/>
        </w:numPr>
        <w:tabs>
          <w:tab w:val="num" w:pos="1332"/>
        </w:tabs>
        <w:bidi/>
        <w:spacing w:line="360" w:lineRule="auto"/>
        <w:jc w:val="both"/>
        <w:rPr>
          <w:b/>
          <w:bCs/>
        </w:rPr>
      </w:pPr>
      <w:r w:rsidRPr="000A584B">
        <w:rPr>
          <w:b/>
          <w:bCs/>
          <w:u w:val="single"/>
          <w:rtl/>
        </w:rPr>
        <w:t xml:space="preserve">חובת ביטוח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0A584B">
        <w:rPr>
          <w:rtl/>
        </w:rPr>
        <w:t xml:space="preserve">נותן השירותים מתחייב להציג למשרד התעשייה, המסחר והתעסקה את הביטוחים המפורטים בזה, לטובתו ולטובת מדינת ישראל כאשר הם כוללים את כל הכיסויים והתנאים הנדרשים וגבולות האחריות לא יפחתו מהמצוין להלן: </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ביטוח חבות המעבידים;</w:t>
      </w:r>
    </w:p>
    <w:p w:rsidR="003F66CB" w:rsidRDefault="003F66CB" w:rsidP="00BB627B">
      <w:pPr>
        <w:numPr>
          <w:ilvl w:val="2"/>
          <w:numId w:val="19"/>
        </w:numPr>
        <w:tabs>
          <w:tab w:val="num" w:pos="1332"/>
        </w:tabs>
        <w:bidi/>
        <w:spacing w:line="360" w:lineRule="auto"/>
        <w:jc w:val="both"/>
      </w:pPr>
      <w:r w:rsidRPr="005C0589">
        <w:rPr>
          <w:rtl/>
        </w:rPr>
        <w:t xml:space="preserve">נותן השירותים  יבטח את אחריותו החוקית כלפי עובדיו בביטוח חבות מעבידים בכל תחומי מדינת ישראל והשטחים המוחזקים. </w:t>
      </w:r>
    </w:p>
    <w:p w:rsidR="003F66CB" w:rsidRDefault="003F66CB" w:rsidP="00BB627B">
      <w:pPr>
        <w:numPr>
          <w:ilvl w:val="2"/>
          <w:numId w:val="19"/>
        </w:numPr>
        <w:bidi/>
        <w:spacing w:line="360" w:lineRule="auto"/>
        <w:jc w:val="both"/>
      </w:pPr>
      <w:r w:rsidRPr="005C0589">
        <w:rPr>
          <w:rtl/>
        </w:rPr>
        <w:t xml:space="preserve">גבול האחריות לעובד לא יפחת מ 1,500,000 דולר ארה"ב, ו 5,000,000 דולר ארה"ב   למקרה ולתקופת הביטוח. </w:t>
      </w:r>
    </w:p>
    <w:p w:rsidR="003F66CB" w:rsidRDefault="003F66CB" w:rsidP="00BB627B">
      <w:pPr>
        <w:numPr>
          <w:ilvl w:val="2"/>
          <w:numId w:val="19"/>
        </w:numPr>
        <w:bidi/>
        <w:spacing w:line="360" w:lineRule="auto"/>
        <w:jc w:val="both"/>
      </w:pPr>
      <w:r w:rsidRPr="005C0589">
        <w:rPr>
          <w:rtl/>
        </w:rPr>
        <w:t>הביטוח יורחב לשפות את מדינת ישראל – משרד התעשייה המסחר והתעסוקה  היה ונטען  לעניין קרות תאונת  עבודה/מחלת מקצוע כלשהי כי הם נושאים בחבות מעביד  כלשהם</w:t>
      </w:r>
      <w:r w:rsidRPr="005C0589">
        <w:rPr>
          <w:b/>
          <w:bCs/>
          <w:rtl/>
        </w:rPr>
        <w:t xml:space="preserve"> </w:t>
      </w:r>
      <w:r w:rsidRPr="005C0589">
        <w:rPr>
          <w:rtl/>
        </w:rPr>
        <w:t>כלפי מי מעובדי נותן השירותים.</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ביטוח אחריות כלפי צד שלישי;</w:t>
      </w:r>
    </w:p>
    <w:p w:rsidR="003F66CB" w:rsidRDefault="003F66CB" w:rsidP="00BB627B">
      <w:pPr>
        <w:numPr>
          <w:ilvl w:val="2"/>
          <w:numId w:val="19"/>
        </w:numPr>
        <w:bidi/>
        <w:spacing w:line="360" w:lineRule="auto"/>
        <w:jc w:val="both"/>
      </w:pPr>
      <w:r w:rsidRPr="005C0589">
        <w:rPr>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rsidR="003F66CB" w:rsidRDefault="003F66CB" w:rsidP="00BB627B">
      <w:pPr>
        <w:numPr>
          <w:ilvl w:val="2"/>
          <w:numId w:val="19"/>
        </w:numPr>
        <w:bidi/>
        <w:spacing w:line="360" w:lineRule="auto"/>
        <w:jc w:val="both"/>
      </w:pPr>
      <w:r w:rsidRPr="005C0589">
        <w:rPr>
          <w:rtl/>
        </w:rPr>
        <w:t xml:space="preserve">גבולות  האחריות לא יפחתו מ - 500,000 דולר ארה"ב למקרה ולתקופת ביטוח  (שנה).                 </w:t>
      </w:r>
      <w:r>
        <w:rPr>
          <w:rtl/>
        </w:rPr>
        <w:t xml:space="preserve">                               </w:t>
      </w:r>
    </w:p>
    <w:p w:rsidR="003F66CB" w:rsidRDefault="003F66CB" w:rsidP="00BB627B">
      <w:pPr>
        <w:numPr>
          <w:ilvl w:val="2"/>
          <w:numId w:val="19"/>
        </w:numPr>
        <w:bidi/>
        <w:spacing w:line="360" w:lineRule="auto"/>
        <w:jc w:val="both"/>
      </w:pPr>
      <w:r w:rsidRPr="005C0589">
        <w:rPr>
          <w:rtl/>
        </w:rPr>
        <w:t>בפוליסה ייכלל סעיף אחריות צולבת (</w:t>
      </w:r>
      <w:r w:rsidRPr="005C0589">
        <w:t>CROSS LIABILITY</w:t>
      </w:r>
      <w:r w:rsidRPr="005C0589">
        <w:rPr>
          <w:rtl/>
        </w:rPr>
        <w:t xml:space="preserve">).  </w:t>
      </w:r>
    </w:p>
    <w:p w:rsidR="003F66CB" w:rsidRDefault="003F66CB" w:rsidP="00BB627B">
      <w:pPr>
        <w:numPr>
          <w:ilvl w:val="2"/>
          <w:numId w:val="19"/>
        </w:numPr>
        <w:bidi/>
        <w:spacing w:line="360" w:lineRule="auto"/>
        <w:jc w:val="both"/>
      </w:pPr>
      <w:r w:rsidRPr="005C0589">
        <w:rPr>
          <w:rtl/>
        </w:rPr>
        <w:t>הביטוח יורחב לשפות את מדינת ישראל –  משרד התעשייה המסחר והתעסוקה  ככל שייחשבו אחראים למעשי ו/או מחדל</w:t>
      </w:r>
      <w:r>
        <w:rPr>
          <w:rtl/>
        </w:rPr>
        <w:t>י נותן השירותים והפועלים מטעמו.</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ביטוח אחריות מקצועית;</w:t>
      </w:r>
    </w:p>
    <w:p w:rsidR="003F66CB" w:rsidRDefault="003F66CB" w:rsidP="00BB627B">
      <w:pPr>
        <w:numPr>
          <w:ilvl w:val="2"/>
          <w:numId w:val="19"/>
        </w:numPr>
        <w:tabs>
          <w:tab w:val="num" w:pos="1332"/>
        </w:tabs>
        <w:bidi/>
        <w:spacing w:line="360" w:lineRule="auto"/>
        <w:jc w:val="both"/>
      </w:pPr>
      <w:r w:rsidRPr="005C0589">
        <w:rPr>
          <w:rtl/>
        </w:rPr>
        <w:t>נותן השירותים יבטח את אחריותו המקצועית בגין פעילותו בביטוח אחריות מקצועית.</w:t>
      </w:r>
    </w:p>
    <w:p w:rsidR="003F66CB" w:rsidRDefault="003F66CB" w:rsidP="00BB627B">
      <w:pPr>
        <w:numPr>
          <w:ilvl w:val="2"/>
          <w:numId w:val="19"/>
        </w:numPr>
        <w:tabs>
          <w:tab w:val="num" w:pos="1332"/>
        </w:tabs>
        <w:bidi/>
        <w:spacing w:line="360" w:lineRule="auto"/>
        <w:jc w:val="both"/>
      </w:pPr>
      <w:r w:rsidRPr="005C0589">
        <w:rPr>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להפעלה של תוכנית יזמות צעירה.</w:t>
      </w:r>
    </w:p>
    <w:p w:rsidR="003F66CB" w:rsidRDefault="003F66CB" w:rsidP="00BB627B">
      <w:pPr>
        <w:numPr>
          <w:ilvl w:val="2"/>
          <w:numId w:val="19"/>
        </w:numPr>
        <w:tabs>
          <w:tab w:val="num" w:pos="1332"/>
        </w:tabs>
        <w:bidi/>
        <w:spacing w:line="360" w:lineRule="auto"/>
        <w:jc w:val="both"/>
      </w:pPr>
      <w:r w:rsidRPr="005C0589">
        <w:rPr>
          <w:rtl/>
        </w:rPr>
        <w:t>הכיסוי על פי הפוליסה יורחב לכסות את מדינת ישראל - משרד התעשייה, המסחר והתעסוקה ככל שייחשבו אחראים למעשי ו/או מחדלי נותן השירותים והפועלים מטעמו.</w:t>
      </w:r>
    </w:p>
    <w:p w:rsidR="003F66CB" w:rsidRDefault="003F66CB" w:rsidP="00BB627B">
      <w:pPr>
        <w:numPr>
          <w:ilvl w:val="2"/>
          <w:numId w:val="19"/>
        </w:numPr>
        <w:tabs>
          <w:tab w:val="num" w:pos="1332"/>
        </w:tabs>
        <w:bidi/>
        <w:spacing w:line="360" w:lineRule="auto"/>
        <w:jc w:val="both"/>
      </w:pPr>
      <w:r w:rsidRPr="005C0589">
        <w:rPr>
          <w:rtl/>
        </w:rPr>
        <w:t xml:space="preserve">גבולות  האחריות לא יפחתו מ 250,000 דולר ארה"ב  למקרה ולשנה. </w:t>
      </w:r>
    </w:p>
    <w:p w:rsidR="003F66CB" w:rsidRDefault="003F66CB" w:rsidP="00BB627B">
      <w:pPr>
        <w:numPr>
          <w:ilvl w:val="2"/>
          <w:numId w:val="19"/>
        </w:numPr>
        <w:tabs>
          <w:tab w:val="num" w:pos="1332"/>
        </w:tabs>
        <w:bidi/>
        <w:spacing w:line="360" w:lineRule="auto"/>
        <w:jc w:val="both"/>
      </w:pPr>
      <w:r w:rsidRPr="005C0589">
        <w:rPr>
          <w:rtl/>
        </w:rPr>
        <w:t>הכיסוי על פי הפוליסה יורחב לכלול את ההרחבות הבאות:-</w:t>
      </w:r>
    </w:p>
    <w:p w:rsidR="003F66CB" w:rsidRPr="005C0589" w:rsidRDefault="003F66CB" w:rsidP="00BB627B">
      <w:pPr>
        <w:numPr>
          <w:ilvl w:val="3"/>
          <w:numId w:val="27"/>
        </w:numPr>
        <w:bidi/>
        <w:spacing w:line="360" w:lineRule="auto"/>
        <w:jc w:val="both"/>
        <w:rPr>
          <w:rtl/>
        </w:rPr>
      </w:pPr>
      <w:r w:rsidRPr="005C0589">
        <w:rPr>
          <w:rtl/>
        </w:rPr>
        <w:t>מרמה ואי יושר של עובדים;</w:t>
      </w:r>
    </w:p>
    <w:p w:rsidR="003F66CB" w:rsidRPr="005C0589" w:rsidRDefault="003F66CB" w:rsidP="00BB627B">
      <w:pPr>
        <w:numPr>
          <w:ilvl w:val="3"/>
          <w:numId w:val="27"/>
        </w:numPr>
        <w:bidi/>
        <w:spacing w:line="360" w:lineRule="auto"/>
        <w:jc w:val="both"/>
        <w:rPr>
          <w:rtl/>
        </w:rPr>
      </w:pPr>
      <w:r w:rsidRPr="005C0589">
        <w:rPr>
          <w:rtl/>
        </w:rPr>
        <w:t>אובדן מסמכים, לרבות אובדן השימוש ו/או עיכוב;הארכת תקופת הגילוי לפחות ל- 6 חודשים;</w:t>
      </w:r>
    </w:p>
    <w:p w:rsidR="003F66CB" w:rsidRDefault="003F66CB" w:rsidP="00BB627B">
      <w:pPr>
        <w:numPr>
          <w:ilvl w:val="3"/>
          <w:numId w:val="27"/>
        </w:numPr>
        <w:bidi/>
        <w:spacing w:line="360" w:lineRule="auto"/>
        <w:jc w:val="both"/>
        <w:rPr>
          <w:rtl/>
        </w:rPr>
      </w:pPr>
      <w:r w:rsidRPr="005C0589">
        <w:rPr>
          <w:rtl/>
        </w:rPr>
        <w:t xml:space="preserve">אחריות צולבת </w:t>
      </w:r>
      <w:r w:rsidRPr="005C0589">
        <w:t xml:space="preserve">CROSS LIABILITY </w:t>
      </w:r>
      <w:r w:rsidRPr="005C0589">
        <w:rPr>
          <w:rtl/>
        </w:rPr>
        <w:t>.</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כללי;</w:t>
      </w:r>
    </w:p>
    <w:p w:rsidR="003F66CB" w:rsidRDefault="003F66CB" w:rsidP="00BB627B">
      <w:pPr>
        <w:numPr>
          <w:ilvl w:val="2"/>
          <w:numId w:val="19"/>
        </w:numPr>
        <w:tabs>
          <w:tab w:val="num" w:pos="1332"/>
        </w:tabs>
        <w:bidi/>
        <w:spacing w:line="360" w:lineRule="auto"/>
        <w:jc w:val="both"/>
      </w:pPr>
      <w:r w:rsidRPr="005C0589">
        <w:rPr>
          <w:rtl/>
        </w:rPr>
        <w:t>בכל פוליסות הביטוח הנ"ל יכללו התנאים הבאים:-</w:t>
      </w:r>
    </w:p>
    <w:p w:rsidR="003F66CB" w:rsidRDefault="003F66CB" w:rsidP="00BB627B">
      <w:pPr>
        <w:numPr>
          <w:ilvl w:val="3"/>
          <w:numId w:val="19"/>
        </w:numPr>
        <w:bidi/>
        <w:spacing w:line="360" w:lineRule="auto"/>
        <w:jc w:val="both"/>
      </w:pPr>
      <w:r w:rsidRPr="005C0589">
        <w:rPr>
          <w:rtl/>
        </w:rPr>
        <w:t xml:space="preserve">לשם המבוטח תתווסף </w:t>
      </w:r>
      <w:r w:rsidRPr="005C0589">
        <w:rPr>
          <w:b/>
          <w:bCs/>
          <w:rtl/>
        </w:rPr>
        <w:t>מדינת ישראל - משרד התעשייה, המסחר והתעסוקה.</w:t>
      </w:r>
    </w:p>
    <w:p w:rsidR="003F66CB" w:rsidRDefault="003F66CB" w:rsidP="00BB627B">
      <w:pPr>
        <w:numPr>
          <w:ilvl w:val="3"/>
          <w:numId w:val="19"/>
        </w:numPr>
        <w:bidi/>
        <w:spacing w:line="360" w:lineRule="auto"/>
        <w:jc w:val="both"/>
      </w:pPr>
      <w:r w:rsidRPr="005C0589">
        <w:rPr>
          <w:rtl/>
        </w:rPr>
        <w:t>בכל מקרה של צמצום או ביטול הביטוח ע"י אחד הצדדים לא יהיה להם כל תוקף אלא, אם ניתנה על כך הודעה מוקדמת של 60 יום לפחות במכתב רשום למשרד התעשייה, המסחר והתעסוקה.</w:t>
      </w:r>
    </w:p>
    <w:p w:rsidR="003F66CB" w:rsidRDefault="003F66CB" w:rsidP="00BB627B">
      <w:pPr>
        <w:numPr>
          <w:ilvl w:val="3"/>
          <w:numId w:val="19"/>
        </w:numPr>
        <w:bidi/>
        <w:spacing w:line="360" w:lineRule="auto"/>
        <w:jc w:val="both"/>
      </w:pPr>
      <w:r w:rsidRPr="005C0589">
        <w:rPr>
          <w:rtl/>
        </w:rPr>
        <w:t xml:space="preserve">המבטח מוותר על כל זכות תחלוף, תביעה, השתתפות או חזרה  כלפי מדינת ישראל - המשרד התעשייה, המסחר והתעסוקה, עובדיהם ובלבד שהויתור לא יחול לטובת אדם שגרם לנזק מתוך כוונת זדון.  </w:t>
      </w:r>
    </w:p>
    <w:p w:rsidR="003F66CB" w:rsidRDefault="003F66CB" w:rsidP="00BB627B">
      <w:pPr>
        <w:numPr>
          <w:ilvl w:val="3"/>
          <w:numId w:val="19"/>
        </w:numPr>
        <w:bidi/>
        <w:spacing w:line="360" w:lineRule="auto"/>
        <w:jc w:val="both"/>
      </w:pPr>
      <w:r w:rsidRPr="005C0589">
        <w:rPr>
          <w:rtl/>
        </w:rPr>
        <w:t>נותן השירותים לבדו אחראי כלפי המבטח לתשלום הפרמיות עבור הפוליסות ולמילוי כל החובות המוטלות על המבוטח על פי תנאי הפוליסות.</w:t>
      </w:r>
    </w:p>
    <w:p w:rsidR="003F66CB" w:rsidRDefault="003F66CB" w:rsidP="00BB627B">
      <w:pPr>
        <w:numPr>
          <w:ilvl w:val="3"/>
          <w:numId w:val="19"/>
        </w:numPr>
        <w:bidi/>
        <w:spacing w:line="360" w:lineRule="auto"/>
        <w:jc w:val="both"/>
      </w:pPr>
      <w:r w:rsidRPr="005C0589">
        <w:rPr>
          <w:rtl/>
        </w:rPr>
        <w:t xml:space="preserve">ההשתתפות העצמית הנקובה בכל פוליסה תחול בלעדית על נותן השירותים.                                                        </w:t>
      </w:r>
    </w:p>
    <w:p w:rsidR="003F66CB" w:rsidRDefault="003F66CB" w:rsidP="00BB627B">
      <w:pPr>
        <w:numPr>
          <w:ilvl w:val="3"/>
          <w:numId w:val="19"/>
        </w:numPr>
        <w:bidi/>
        <w:spacing w:line="360" w:lineRule="auto"/>
        <w:jc w:val="both"/>
      </w:pPr>
      <w:r w:rsidRPr="005C0589">
        <w:rPr>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3F66CB" w:rsidRDefault="003F66CB" w:rsidP="00BB627B">
      <w:pPr>
        <w:numPr>
          <w:ilvl w:val="2"/>
          <w:numId w:val="19"/>
        </w:numPr>
        <w:bidi/>
        <w:spacing w:line="360" w:lineRule="auto"/>
        <w:jc w:val="both"/>
      </w:pPr>
      <w:r w:rsidRPr="005C0589">
        <w:rPr>
          <w:rtl/>
        </w:rPr>
        <w:t xml:space="preserve">העתקי פוליסות הביטוח מאושרות ע"י המבטח או אישור בחתימתו על ביצוע הביטוחים כאמור לעיל, יומצאו על ידי נותן השירותים למשרד התעשייה, המסחר והתעסוקה עד למועד חתימת  ההסכם. </w:t>
      </w:r>
    </w:p>
    <w:p w:rsidR="003F66CB" w:rsidRDefault="003F66CB" w:rsidP="00BB627B">
      <w:pPr>
        <w:numPr>
          <w:ilvl w:val="2"/>
          <w:numId w:val="19"/>
        </w:numPr>
        <w:bidi/>
        <w:spacing w:line="360" w:lineRule="auto"/>
        <w:jc w:val="both"/>
      </w:pPr>
      <w:r w:rsidRPr="005C0589">
        <w:rPr>
          <w:rtl/>
        </w:rPr>
        <w:t xml:space="preserve">נותן השירותים מתחייב כי בכל תקופת ההתקשרות החוזית עם מדינת ישראל – משרד התעשייה  המסחר והתעסוקה,יחזיק בתוקף  את פוליסות הביטוח . נותן השירותים  מתחייב כי פוליסות  הביטוח תחודשנה על ידו מדי שנה בשנה, כל עוד החוזה עם  מדינת ישראל - משרד התעשייה, המסחר והתעסוקה בתוקף. נותן השירותים מתחייב להציג את העתקי הפוליסות המחודשות מאושרות וחתומות ע"י המבטח או אישור חתום על ידי המבטח על חידושן למשרד התעשייה, המסחר והתעסוקה, לכל המאוחר שבועיים לפני סיום תקופת הביטוח.   </w:t>
      </w:r>
    </w:p>
    <w:p w:rsidR="003F66CB" w:rsidRDefault="003F66CB" w:rsidP="00BB627B">
      <w:pPr>
        <w:numPr>
          <w:ilvl w:val="2"/>
          <w:numId w:val="19"/>
        </w:numPr>
        <w:bidi/>
        <w:spacing w:line="360" w:lineRule="auto"/>
        <w:jc w:val="both"/>
      </w:pPr>
      <w:r w:rsidRPr="005C0589">
        <w:rPr>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rsidR="003F66CB" w:rsidRDefault="003F66CB" w:rsidP="00BB627B">
      <w:pPr>
        <w:numPr>
          <w:ilvl w:val="1"/>
          <w:numId w:val="19"/>
        </w:numPr>
        <w:tabs>
          <w:tab w:val="clear" w:pos="746"/>
          <w:tab w:val="num" w:pos="1020"/>
          <w:tab w:val="num" w:pos="1332"/>
        </w:tabs>
        <w:bidi/>
        <w:spacing w:line="360" w:lineRule="auto"/>
        <w:ind w:left="1020" w:hanging="634"/>
        <w:jc w:val="both"/>
      </w:pPr>
      <w:r w:rsidRPr="005C0589">
        <w:rPr>
          <w:rtl/>
        </w:rPr>
        <w:t>נותן השירותים מתחייב לחתום על אישור עריכת ביטוחים  המצורף  כ</w:t>
      </w:r>
      <w:r w:rsidRPr="000A584B">
        <w:rPr>
          <w:b/>
          <w:bCs/>
          <w:u w:val="single"/>
          <w:rtl/>
        </w:rPr>
        <w:t>נספח ה'</w:t>
      </w:r>
      <w:r w:rsidRPr="005C0589">
        <w:rPr>
          <w:rtl/>
        </w:rPr>
        <w:t xml:space="preserve">  להסכם זה.</w:t>
      </w:r>
    </w:p>
    <w:p w:rsidR="003F66CB" w:rsidRDefault="003F66CB" w:rsidP="00BB627B">
      <w:pPr>
        <w:tabs>
          <w:tab w:val="num" w:pos="1332"/>
        </w:tabs>
        <w:spacing w:line="360" w:lineRule="auto"/>
        <w:ind w:left="386"/>
        <w:jc w:val="both"/>
      </w:pPr>
    </w:p>
    <w:p w:rsidR="003F66CB" w:rsidRDefault="003F66CB" w:rsidP="00BB627B">
      <w:pPr>
        <w:numPr>
          <w:ilvl w:val="0"/>
          <w:numId w:val="19"/>
        </w:numPr>
        <w:tabs>
          <w:tab w:val="num" w:pos="1332"/>
        </w:tabs>
        <w:bidi/>
        <w:spacing w:line="360" w:lineRule="auto"/>
        <w:jc w:val="both"/>
      </w:pPr>
      <w:r w:rsidRPr="005C0589">
        <w:rPr>
          <w:b/>
          <w:bCs/>
          <w:u w:val="single"/>
          <w:rtl/>
        </w:rPr>
        <w:t xml:space="preserve">זכויות יוצרים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כל השירותים שיסופקו על-ידי נותן השירותים במסגרת הסכם זה </w:t>
      </w:r>
      <w:r w:rsidRPr="005C0589">
        <w:rPr>
          <w:rtl/>
        </w:rPr>
        <w:br/>
        <w:t xml:space="preserve">ותוצאותיהם, ללא יוצא מן הכלל, ייחשבו כקניינו המוחלט של המשרד. </w:t>
      </w:r>
      <w:r w:rsidRPr="005C0589">
        <w:rPr>
          <w:rtl/>
        </w:rPr>
        <w:br/>
        <w:t xml:space="preserve">נותן השירותים לא ישתמש במסמך כלשהו או בכל חלק מהשירותים, או </w:t>
      </w:r>
      <w:r w:rsidRPr="005C0589">
        <w:rPr>
          <w:rtl/>
        </w:rPr>
        <w:br/>
        <w:t xml:space="preserve">תוצאותיהם, ללא אישור מראש ובכתב של המשרד. המשרד יהיה זכאי </w:t>
      </w:r>
      <w:r w:rsidRPr="005C0589">
        <w:rPr>
          <w:rtl/>
        </w:rPr>
        <w:br/>
        <w:t xml:space="preserve">לדרוש ולקבל מנותן השירותים במהלך מתן השירותים, או לאחר מכן, כל </w:t>
      </w:r>
      <w:r w:rsidRPr="005C0589">
        <w:rPr>
          <w:rtl/>
        </w:rPr>
        <w:br/>
        <w:t xml:space="preserve">תכנית, מסמך, או דבר הקשור למתן השירותים נשוא הסכם זה. </w:t>
      </w:r>
    </w:p>
    <w:p w:rsidR="003F66CB" w:rsidRPr="00160A97" w:rsidRDefault="003F66CB" w:rsidP="00BB627B">
      <w:pPr>
        <w:numPr>
          <w:ilvl w:val="1"/>
          <w:numId w:val="19"/>
        </w:numPr>
        <w:tabs>
          <w:tab w:val="clear" w:pos="746"/>
          <w:tab w:val="left" w:pos="1020"/>
          <w:tab w:val="num" w:pos="1332"/>
        </w:tabs>
        <w:bidi/>
        <w:spacing w:line="360" w:lineRule="auto"/>
        <w:ind w:left="1020" w:hanging="634"/>
        <w:jc w:val="both"/>
        <w:rPr>
          <w:u w:val="single"/>
        </w:rPr>
      </w:pPr>
      <w:r w:rsidRPr="005C0589">
        <w:rPr>
          <w:rtl/>
        </w:rPr>
        <w:t>זכויות היוצרים בכל השירותים שיסופקו למדינה כחלק מהסכם זה, לרבות חוות-</w:t>
      </w:r>
      <w:r w:rsidRPr="005C0589">
        <w:rPr>
          <w:rtl/>
        </w:rPr>
        <w:br/>
        <w:t xml:space="preserve">דעת,  דוחו"ת, מחקרים וכל כיוצא באלה יהיו שייכות למדינה, ותמיכת המשרד דלעיל </w:t>
      </w:r>
      <w:r w:rsidRPr="005C0589">
        <w:rPr>
          <w:rtl/>
        </w:rPr>
        <w:br/>
        <w:t xml:space="preserve">תהווה תמורה גם עבור זכויות אלה. </w:t>
      </w:r>
    </w:p>
    <w:p w:rsidR="003F66CB" w:rsidRDefault="003F66CB" w:rsidP="00BB627B">
      <w:pPr>
        <w:numPr>
          <w:ilvl w:val="1"/>
          <w:numId w:val="19"/>
        </w:numPr>
        <w:tabs>
          <w:tab w:val="clear" w:pos="746"/>
          <w:tab w:val="left" w:pos="1020"/>
          <w:tab w:val="num" w:pos="1332"/>
        </w:tabs>
        <w:bidi/>
        <w:spacing w:line="360" w:lineRule="auto"/>
        <w:ind w:left="1020" w:hanging="634"/>
        <w:jc w:val="both"/>
        <w:rPr>
          <w:u w:val="single"/>
        </w:rPr>
      </w:pPr>
      <w:r w:rsidRPr="005C0589">
        <w:rPr>
          <w:rtl/>
        </w:rPr>
        <w:t xml:space="preserve">המשרד יהיה רשאי לפרסם כל חומר שיימסר לו על ידי נותן השירותים כחלק </w:t>
      </w:r>
      <w:r w:rsidRPr="005C0589">
        <w:rPr>
          <w:rtl/>
        </w:rPr>
        <w:br/>
        <w:t xml:space="preserve">מהסכם זה, ובלבד שתישמר לנותן השירותים, או למי שיצר את החומר "הזכות </w:t>
      </w:r>
      <w:r w:rsidRPr="005C0589">
        <w:rPr>
          <w:rtl/>
        </w:rPr>
        <w:br/>
        <w:t>המוסרית".</w:t>
      </w:r>
    </w:p>
    <w:p w:rsidR="003F66CB" w:rsidRDefault="003F66CB" w:rsidP="00BB627B">
      <w:pPr>
        <w:numPr>
          <w:ilvl w:val="1"/>
          <w:numId w:val="19"/>
        </w:numPr>
        <w:tabs>
          <w:tab w:val="clear" w:pos="746"/>
          <w:tab w:val="left" w:pos="1020"/>
          <w:tab w:val="num" w:pos="1332"/>
        </w:tabs>
        <w:bidi/>
        <w:spacing w:line="360" w:lineRule="auto"/>
        <w:ind w:left="1020" w:hanging="634"/>
        <w:jc w:val="both"/>
        <w:rPr>
          <w:u w:val="single"/>
        </w:rPr>
      </w:pPr>
      <w:r w:rsidRPr="005C0589">
        <w:rPr>
          <w:rtl/>
        </w:rPr>
        <w:t xml:space="preserve">נותן השירותים מתחייב לשתף פעולה ולסייע לחוקרים שיורשו על-ידי המשרד </w:t>
      </w:r>
      <w:r w:rsidRPr="005C0589">
        <w:rPr>
          <w:rtl/>
        </w:rPr>
        <w:br/>
        <w:t xml:space="preserve">בביצוע מחקרים בהתייחס לשירותים נשוא הסכם זה, בכפוף להוראות הדין. </w:t>
      </w:r>
    </w:p>
    <w:p w:rsidR="003F66CB" w:rsidRDefault="003F66CB" w:rsidP="00BB627B">
      <w:pPr>
        <w:tabs>
          <w:tab w:val="left" w:pos="1020"/>
        </w:tabs>
        <w:spacing w:line="360" w:lineRule="auto"/>
        <w:ind w:left="386"/>
        <w:jc w:val="both"/>
        <w:rPr>
          <w:u w:val="single"/>
        </w:rPr>
      </w:pPr>
    </w:p>
    <w:p w:rsidR="003F66CB" w:rsidRDefault="003F66CB" w:rsidP="00BB627B">
      <w:pPr>
        <w:numPr>
          <w:ilvl w:val="0"/>
          <w:numId w:val="19"/>
        </w:numPr>
        <w:tabs>
          <w:tab w:val="left" w:pos="1020"/>
        </w:tabs>
        <w:bidi/>
        <w:spacing w:line="360" w:lineRule="auto"/>
        <w:jc w:val="both"/>
        <w:rPr>
          <w:u w:val="single"/>
        </w:rPr>
      </w:pPr>
      <w:r w:rsidRPr="005C0589">
        <w:rPr>
          <w:b/>
          <w:bCs/>
          <w:u w:val="single"/>
          <w:rtl/>
        </w:rPr>
        <w:t>שמירת סודיות</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נותן השירותים </w:t>
      </w:r>
      <w:r w:rsidRPr="00160A97">
        <w:rPr>
          <w:rtl/>
        </w:rPr>
        <w:t>מתחייב</w:t>
      </w:r>
      <w:r w:rsidRPr="005C0589">
        <w:rPr>
          <w:rtl/>
        </w:rPr>
        <w:t xml:space="preserve"> לשמור בסוד ולא להעביר, להודיע, למסור או להביא </w:t>
      </w:r>
      <w:r w:rsidRPr="005C0589">
        <w:rPr>
          <w:rtl/>
        </w:rPr>
        <w:br/>
        <w:t xml:space="preserve">לידיעת כל גורם, במישרין, בעקיפין ו/או בכל דרך שהיא, כל מידע, ידיעה, סוד </w:t>
      </w:r>
      <w:r w:rsidRPr="005C0589">
        <w:rPr>
          <w:rtl/>
        </w:rPr>
        <w:br/>
        <w:t xml:space="preserve">מסחרי, נתונים, חפץ, מסמך מכל סוג שהוא או כל דבר אחר שלפי טיבם אינם </w:t>
      </w:r>
      <w:r w:rsidRPr="005C0589">
        <w:rPr>
          <w:rtl/>
        </w:rPr>
        <w:br/>
        <w:t>נכסי הכלל (להלן: "</w:t>
      </w:r>
      <w:r w:rsidRPr="00DD319D">
        <w:rPr>
          <w:b/>
          <w:bCs/>
          <w:rtl/>
        </w:rPr>
        <w:t>מידע סודי</w:t>
      </w:r>
      <w:r w:rsidRPr="005C0589">
        <w:rPr>
          <w:rtl/>
        </w:rPr>
        <w:t xml:space="preserve">") שיגיעו לידי נותן השירותים, עובדיו או מי </w:t>
      </w:r>
      <w:r w:rsidRPr="005C0589">
        <w:rPr>
          <w:rtl/>
        </w:rPr>
        <w:br/>
        <w:t xml:space="preserve">מטעמו עקב או בקשר להסכם זה, בתוקף או בקשר עם ביצועו ו/או בקשר עם </w:t>
      </w:r>
      <w:r w:rsidRPr="005C0589">
        <w:rPr>
          <w:rtl/>
        </w:rPr>
        <w:br/>
        <w:t xml:space="preserve">המשרד, וזאת במהלך ביצוע ההסכם, לפניו ו/או לאחר מכן - ללא אישור המשרד </w:t>
      </w:r>
      <w:r w:rsidRPr="005C0589">
        <w:rPr>
          <w:rtl/>
        </w:rPr>
        <w:br/>
        <w:t>מראש ובכתב.</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נותן השירותים מתחייב לשמור בתנאים בטוחים כל מידע סודי או מסמך רשמי </w:t>
      </w:r>
      <w:r w:rsidRPr="005C0589">
        <w:rPr>
          <w:rtl/>
        </w:rPr>
        <w:br/>
        <w:t xml:space="preserve">שנמסר לו או שיגיעו אליו עקב ביצוע הסכם זה, בתוקף או בקשר עם ביצועו או </w:t>
      </w:r>
      <w:r w:rsidRPr="005C0589">
        <w:rPr>
          <w:rtl/>
        </w:rPr>
        <w:br/>
        <w:t xml:space="preserve">בקשר עם המשרד.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המשרד רשאי להורות לנותן השירותים בדבר הסדרים מיוחדים לעניין שמירת </w:t>
      </w:r>
      <w:r w:rsidRPr="005C0589">
        <w:rPr>
          <w:rtl/>
        </w:rPr>
        <w:br/>
        <w:t xml:space="preserve">סודיות, לרבות קביעת הסדרי בטחון מיוחדים, הסדרי מידור או נוהלי עבודה </w:t>
      </w:r>
      <w:r w:rsidRPr="005C0589">
        <w:rPr>
          <w:rtl/>
        </w:rPr>
        <w:br/>
        <w:t xml:space="preserve">מיוחדים ונותן השירותים מתחייב למלא אחר דרישות המשרד בנדון.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נותן השירותים מתחייב שלא להשתמש במידע סודי למטרה כלשהי מלבד לביצוע </w:t>
      </w:r>
      <w:r w:rsidRPr="005C0589">
        <w:rPr>
          <w:rtl/>
        </w:rPr>
        <w:br/>
        <w:t xml:space="preserve">הסכם זה, אלא באישור מראש ובכתב מאת נציג המשרד המוסמך. </w:t>
      </w:r>
    </w:p>
    <w:p w:rsidR="003F66CB" w:rsidRPr="00160A97"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נותן השירותים מתחייב למסור למשרד מיד עם סיום מתן השירותים על פי הסכם </w:t>
      </w:r>
      <w:r w:rsidRPr="005C0589">
        <w:rPr>
          <w:rtl/>
        </w:rPr>
        <w:br/>
        <w:t xml:space="preserve">זה את כל המידע הסודי שנאסף על ידו במסגרת מתן השירותים וכן כל מידע, </w:t>
      </w:r>
      <w:r w:rsidRPr="005C0589">
        <w:rPr>
          <w:rtl/>
        </w:rPr>
        <w:br/>
        <w:t xml:space="preserve">מסמך או נכס  שנמסר לו על ידי המשרד, ולא להשאיר בידיו כל מידע כלשהו      </w:t>
      </w:r>
      <w:r w:rsidRPr="005C0589">
        <w:rPr>
          <w:rtl/>
        </w:rPr>
        <w:br/>
        <w:t>שנאסף על ידו במסגרת מתן השירותים על פי הסכם זה</w:t>
      </w:r>
      <w:r>
        <w:rPr>
          <w:rtl/>
        </w:rPr>
        <w:t>.</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נותן השירותים מצהיר כי ידוע לו שמסירת מידע בניגוד לאמור לעיל, מהווה עבירה </w:t>
      </w:r>
      <w:r w:rsidRPr="005C0589">
        <w:rPr>
          <w:rtl/>
        </w:rPr>
        <w:br/>
        <w:t>על חוק העונשין, התשל"ז-1977.</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עם סיום הסכם זה מכל סיבה שהיא נותן השירותים יעמיד לרשות המשרד בצורה </w:t>
      </w:r>
      <w:r w:rsidRPr="005C0589">
        <w:rPr>
          <w:rtl/>
        </w:rPr>
        <w:br/>
        <w:t xml:space="preserve">מלאה, מסודרת ועניינית את כל הידע והמידע הנמצאים ברשותו בקשר לשירות </w:t>
      </w:r>
      <w:r w:rsidRPr="005C0589">
        <w:rPr>
          <w:rtl/>
        </w:rPr>
        <w:br/>
        <w:t>ולביצוע הסכם  זה (להלן - "</w:t>
      </w:r>
      <w:r w:rsidRPr="005C0589">
        <w:rPr>
          <w:b/>
          <w:bCs/>
          <w:rtl/>
        </w:rPr>
        <w:t>המידע</w:t>
      </w:r>
      <w:r w:rsidRPr="005C0589">
        <w:rPr>
          <w:rtl/>
        </w:rPr>
        <w:t xml:space="preserve">"). כל המידע יועבר למשרד ו/או לצד שלישי </w:t>
      </w:r>
      <w:r w:rsidRPr="005C0589">
        <w:rPr>
          <w:rtl/>
        </w:rPr>
        <w:br/>
        <w:t xml:space="preserve">שימנה המשרד, בכל אופן שבו הוא קיים (בכתב, בקבצי מחשב, בע"פ ו/או כל אופן </w:t>
      </w:r>
      <w:r w:rsidRPr="005C0589">
        <w:rPr>
          <w:rtl/>
        </w:rPr>
        <w:br/>
        <w:t xml:space="preserve">אחר), בלוח זמנים שייקבע ע"י המשרד, וללא כל תמורה נוספת. למען הסר ספק, </w:t>
      </w:r>
      <w:r w:rsidRPr="005C0589">
        <w:rPr>
          <w:rtl/>
        </w:rPr>
        <w:br/>
        <w:t>מובהר בזאת כי כל המידע הינו קניינו הבלעדי של המשרד.</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נותן השירותים מתחייב לחתום ולהחתים כל מי שעובד אצלו ושעשוי להיחשף </w:t>
      </w:r>
      <w:r w:rsidRPr="005C0589">
        <w:rPr>
          <w:rtl/>
        </w:rPr>
        <w:br/>
        <w:t xml:space="preserve">למידע כאמור על </w:t>
      </w:r>
      <w:r w:rsidRPr="005C0589">
        <w:rPr>
          <w:b/>
          <w:bCs/>
          <w:u w:val="single"/>
          <w:rtl/>
        </w:rPr>
        <w:t>נספח ו'</w:t>
      </w:r>
      <w:r w:rsidRPr="005C0589">
        <w:rPr>
          <w:b/>
          <w:bCs/>
          <w:rtl/>
        </w:rPr>
        <w:t xml:space="preserve"> </w:t>
      </w:r>
      <w:r w:rsidRPr="005C0589">
        <w:rPr>
          <w:rtl/>
        </w:rPr>
        <w:t xml:space="preserve">"התחייבות לשמירת סודיות ולמניעת ניגוד עניינים" </w:t>
      </w:r>
      <w:r w:rsidRPr="005C0589">
        <w:rPr>
          <w:rtl/>
        </w:rPr>
        <w:br/>
        <w:t xml:space="preserve">המצורף כנספח להסכם זה ומהווה חלק בלתי נפרד מהסכם זה. </w:t>
      </w:r>
    </w:p>
    <w:p w:rsidR="003F66CB" w:rsidRDefault="003F66CB" w:rsidP="00BB627B">
      <w:pPr>
        <w:tabs>
          <w:tab w:val="left" w:pos="1020"/>
        </w:tabs>
        <w:spacing w:line="360" w:lineRule="auto"/>
        <w:ind w:left="386"/>
        <w:jc w:val="both"/>
      </w:pPr>
    </w:p>
    <w:p w:rsidR="003F66CB" w:rsidRDefault="003F66CB" w:rsidP="00BB627B">
      <w:pPr>
        <w:numPr>
          <w:ilvl w:val="0"/>
          <w:numId w:val="19"/>
        </w:numPr>
        <w:tabs>
          <w:tab w:val="left" w:pos="1020"/>
        </w:tabs>
        <w:bidi/>
        <w:spacing w:line="360" w:lineRule="auto"/>
        <w:jc w:val="both"/>
      </w:pPr>
      <w:r w:rsidRPr="005C0589">
        <w:rPr>
          <w:b/>
          <w:bCs/>
          <w:u w:val="single"/>
          <w:rtl/>
        </w:rPr>
        <w:t>נציג המשרד</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נציגת המשרד לצורך ביצוע הסכם זה היא עובדת המשרד הנושא בתפקיד סגנית המדע"ר לענייני תקציב וכספים.</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הזכות בידי המשרד להחליף את נציגו מעת לעת, ובלבד שייתן על כך הודעה בכתב.</w:t>
      </w:r>
    </w:p>
    <w:p w:rsidR="003F66CB" w:rsidRDefault="003F66CB" w:rsidP="00BB627B">
      <w:pPr>
        <w:tabs>
          <w:tab w:val="left" w:pos="1020"/>
        </w:tabs>
        <w:spacing w:line="360" w:lineRule="auto"/>
        <w:ind w:left="386"/>
        <w:jc w:val="both"/>
      </w:pPr>
    </w:p>
    <w:p w:rsidR="003F66CB" w:rsidRDefault="003F66CB" w:rsidP="00BB627B">
      <w:pPr>
        <w:numPr>
          <w:ilvl w:val="0"/>
          <w:numId w:val="19"/>
        </w:numPr>
        <w:tabs>
          <w:tab w:val="left" w:pos="1020"/>
        </w:tabs>
        <w:bidi/>
        <w:spacing w:line="360" w:lineRule="auto"/>
        <w:jc w:val="both"/>
      </w:pPr>
      <w:r w:rsidRPr="005C0589">
        <w:rPr>
          <w:b/>
          <w:bCs/>
          <w:u w:val="single"/>
          <w:rtl/>
        </w:rPr>
        <w:t>ישוב חילוקי דעות</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אם יתעוררו בין הצדדים חילוקי דעות הקשורים לחוזה, מסכימים הצדדים לנסות   </w:t>
      </w:r>
      <w:r w:rsidRPr="005C0589">
        <w:rPr>
          <w:rtl/>
        </w:rPr>
        <w:br/>
        <w:t xml:space="preserve">וליישב את הסכסוך בדרך של משא ומתן ישיר, או בסיועו של מגשר, שזהותו תקבע  </w:t>
      </w:r>
      <w:r w:rsidRPr="005C0589">
        <w:rPr>
          <w:rtl/>
        </w:rPr>
        <w:br/>
        <w:t xml:space="preserve">בהסכמת שני הצדדים.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היה והצדדים לא יישבו את הסכסוך במשא ומתן ישיר, רשאי כל צד לזמן ישיבת </w:t>
      </w:r>
      <w:r w:rsidRPr="005C0589">
        <w:rPr>
          <w:rtl/>
        </w:rPr>
        <w:br/>
        <w:t xml:space="preserve">היוועדות עם המגשר בתוך שלושים ימים; המגשר יבחן עם הצדדים, בישיבה </w:t>
      </w:r>
      <w:r w:rsidRPr="005C0589">
        <w:rPr>
          <w:rtl/>
        </w:rPr>
        <w:br/>
        <w:t xml:space="preserve">משותפת או בישיבה נפרדת, את האפשרות ליישב את חילוקי הדעות ביניהם </w:t>
      </w:r>
      <w:r w:rsidRPr="005C0589">
        <w:rPr>
          <w:rtl/>
        </w:rPr>
        <w:br/>
      </w:r>
      <w:r>
        <w:rPr>
          <w:rtl/>
        </w:rPr>
        <w:t>בגישור.</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לא הסכימו הצדדים לפנות לגישור, רשא</w:t>
      </w:r>
      <w:r>
        <w:rPr>
          <w:rtl/>
        </w:rPr>
        <w:t>י כל צד להגיש תובענה לבית המשפט.</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פנו הצדדים לגישור, והגישור לא הסתיים בתוך שלושה חודשים מיום הפניה   הראשונה         למגשר, רשאי כל צד להגיש תובענה לבית המשפט, אלא אם כן הסכימו </w:t>
      </w:r>
      <w:r w:rsidRPr="005C0589">
        <w:rPr>
          <w:rtl/>
        </w:rPr>
        <w:br/>
        <w:t>הצדדים להמשיך את הגישור לתקופה נוספת שקבעו.</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אין בסעיף זה כדי לפגוע בזכותם של הצדדים להגיש לבית המשפט תובענה, לרבות  </w:t>
      </w:r>
      <w:r w:rsidRPr="005C0589">
        <w:rPr>
          <w:rtl/>
        </w:rPr>
        <w:br/>
        <w:t>בקשה לסעד זמני, כדי למנוע נזק ממשי לצד לחוזה או לצד שלישי.</w:t>
      </w:r>
    </w:p>
    <w:p w:rsidR="003F66CB" w:rsidRDefault="003F66CB" w:rsidP="00BB627B">
      <w:pPr>
        <w:tabs>
          <w:tab w:val="left" w:pos="1020"/>
        </w:tabs>
        <w:spacing w:line="360" w:lineRule="auto"/>
        <w:ind w:left="386"/>
        <w:jc w:val="both"/>
      </w:pPr>
    </w:p>
    <w:p w:rsidR="003F66CB" w:rsidRDefault="003F66CB" w:rsidP="00BB627B">
      <w:pPr>
        <w:numPr>
          <w:ilvl w:val="0"/>
          <w:numId w:val="19"/>
        </w:numPr>
        <w:tabs>
          <w:tab w:val="left" w:pos="1020"/>
        </w:tabs>
        <w:bidi/>
        <w:spacing w:line="360" w:lineRule="auto"/>
        <w:jc w:val="both"/>
      </w:pPr>
      <w:r w:rsidRPr="005C0589">
        <w:rPr>
          <w:b/>
          <w:bCs/>
          <w:u w:val="single"/>
          <w:rtl/>
        </w:rPr>
        <w:t>תניית שיפוט</w:t>
      </w:r>
    </w:p>
    <w:p w:rsidR="003F66CB" w:rsidRDefault="003F66CB" w:rsidP="00BB627B">
      <w:pPr>
        <w:tabs>
          <w:tab w:val="left" w:pos="746"/>
        </w:tabs>
        <w:spacing w:line="360" w:lineRule="auto"/>
        <w:ind w:left="360"/>
        <w:jc w:val="both"/>
      </w:pPr>
      <w:r w:rsidRPr="005C0589">
        <w:rPr>
          <w:rtl/>
        </w:rPr>
        <w:t>הצדדים מסכימים כי מקום השיפוט הבלעדי בכל הקשור להסכם זה יהיה בבתי המשפט המוסמכים בירושלים.</w:t>
      </w:r>
    </w:p>
    <w:p w:rsidR="003F66CB" w:rsidRPr="00523EDB" w:rsidRDefault="003F66CB" w:rsidP="00BB627B">
      <w:pPr>
        <w:tabs>
          <w:tab w:val="left" w:pos="1020"/>
        </w:tabs>
        <w:spacing w:line="360" w:lineRule="auto"/>
        <w:jc w:val="both"/>
      </w:pPr>
    </w:p>
    <w:p w:rsidR="003F66CB" w:rsidRDefault="003F66CB" w:rsidP="00BB627B">
      <w:pPr>
        <w:numPr>
          <w:ilvl w:val="0"/>
          <w:numId w:val="19"/>
        </w:numPr>
        <w:tabs>
          <w:tab w:val="left" w:pos="1020"/>
        </w:tabs>
        <w:bidi/>
        <w:spacing w:line="360" w:lineRule="auto"/>
        <w:jc w:val="both"/>
      </w:pPr>
      <w:r w:rsidRPr="005C0589">
        <w:rPr>
          <w:b/>
          <w:bCs/>
          <w:u w:val="single"/>
          <w:rtl/>
        </w:rPr>
        <w:t>כתובות והודעות</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כתובת נותן השירותים והמשרד הינן  כמפורט בראש ההסכם.</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כל הודעה שתימסר לכתובת דלעיל, תיחשב כאילו נמסרה לנותן השירותים, ובלבד שנשלחה בדואר רשום.</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נותן השירותים רשאי להודיע למשרד, מעת לעת, על שינוי בכתובתו. הודעה לפי סעיף זה      תינתן לנציג המשרד ולחשבות משרד התעשייה, המסחר והתעסוקה.</w:t>
      </w:r>
    </w:p>
    <w:p w:rsidR="003F66CB" w:rsidRDefault="003F66CB" w:rsidP="00BB627B">
      <w:pPr>
        <w:tabs>
          <w:tab w:val="left" w:pos="1020"/>
        </w:tabs>
        <w:spacing w:line="360" w:lineRule="auto"/>
        <w:ind w:left="386"/>
        <w:jc w:val="both"/>
      </w:pPr>
    </w:p>
    <w:p w:rsidR="003F66CB" w:rsidRDefault="003F66CB" w:rsidP="00BB627B">
      <w:pPr>
        <w:numPr>
          <w:ilvl w:val="0"/>
          <w:numId w:val="19"/>
        </w:numPr>
        <w:tabs>
          <w:tab w:val="left" w:pos="1020"/>
        </w:tabs>
        <w:bidi/>
        <w:spacing w:line="360" w:lineRule="auto"/>
        <w:jc w:val="both"/>
      </w:pPr>
      <w:r w:rsidRPr="005C0589">
        <w:rPr>
          <w:b/>
          <w:bCs/>
          <w:u w:val="single"/>
          <w:rtl/>
        </w:rPr>
        <w:t>ביקורת</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נותן השירותים מתחייב לקיים את האמור לעיל גם בכל הקשור למידע הקשור לביצוע ההסכם ומצוי בידי צד שלישי. </w:t>
      </w:r>
    </w:p>
    <w:p w:rsidR="003F66CB" w:rsidRDefault="003F66CB" w:rsidP="00BB627B">
      <w:pPr>
        <w:tabs>
          <w:tab w:val="left" w:pos="1020"/>
        </w:tabs>
        <w:spacing w:line="360" w:lineRule="auto"/>
        <w:ind w:left="386"/>
        <w:jc w:val="both"/>
      </w:pPr>
    </w:p>
    <w:p w:rsidR="003F66CB" w:rsidRPr="00F06DC1" w:rsidRDefault="003F66CB" w:rsidP="00BB627B">
      <w:pPr>
        <w:numPr>
          <w:ilvl w:val="0"/>
          <w:numId w:val="19"/>
        </w:numPr>
        <w:tabs>
          <w:tab w:val="left" w:pos="1020"/>
        </w:tabs>
        <w:bidi/>
        <w:spacing w:line="360" w:lineRule="auto"/>
        <w:jc w:val="both"/>
      </w:pPr>
      <w:r w:rsidRPr="00F06DC1">
        <w:rPr>
          <w:b/>
          <w:bCs/>
          <w:u w:val="single"/>
          <w:rtl/>
        </w:rPr>
        <w:t>שינוי בהסכם או בתנאים</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מוסכם על הצדדים כי כל שינוי בהסכם או בתנאים הכלליים יהיה תקף רק אם   </w:t>
      </w:r>
      <w:r w:rsidRPr="005C0589">
        <w:rPr>
          <w:rtl/>
        </w:rPr>
        <w:br/>
        <w:t xml:space="preserve">  נעשה בכתב ונחתם על ידי הנציגים המוסמכים של הצדדים. מוסכם כי הימנעות  </w:t>
      </w:r>
      <w:r w:rsidRPr="005C0589">
        <w:rPr>
          <w:rtl/>
        </w:rPr>
        <w:br/>
        <w:t xml:space="preserve">  מתביעת זכות לא תחשב כוויתור על אותה זכות.</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נותן השירותים מתחייב לבצע את השירותים בעצמו ולא להעביר את הביצוע לצד  </w:t>
      </w:r>
      <w:r w:rsidRPr="005C0589">
        <w:rPr>
          <w:rtl/>
        </w:rPr>
        <w:br/>
        <w:t xml:space="preserve">  שלישי כלשהו, אלא באישור מראש ובכתב של המשרד. זכויותיו וחובותיו של נותן </w:t>
      </w:r>
      <w:r w:rsidRPr="005C0589">
        <w:rPr>
          <w:rtl/>
        </w:rPr>
        <w:br/>
        <w:t xml:space="preserve">  השירותים על פי הסכם זה אינם ניתנים להמחאה לצד שלישי כלשהו, אלא באישור </w:t>
      </w:r>
      <w:r w:rsidRPr="005C0589">
        <w:rPr>
          <w:rtl/>
        </w:rPr>
        <w:br/>
        <w:t xml:space="preserve">  מראש ובכתב של המשרד.</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המשרד מודיע בזאת כי מדיניותו היא להתנגד להמחאת זכויות וחובות, ועל כן קרוב  </w:t>
      </w:r>
      <w:r w:rsidRPr="005C0589">
        <w:rPr>
          <w:rtl/>
        </w:rPr>
        <w:br/>
        <w:t xml:space="preserve">  לוודאי שלא יאשר בקשת נותן השירותים להסב זכויות או חובות.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גם במקרה של הסבת זכויות או חובות יישאר נותן השירותים בכל מקרה אחראי </w:t>
      </w:r>
      <w:r w:rsidRPr="005C0589">
        <w:rPr>
          <w:rtl/>
        </w:rPr>
        <w:br/>
        <w:t xml:space="preserve">  בפני המשרד לכל דבר הקשור לביצוע הוראות הסכם זה. </w:t>
      </w:r>
    </w:p>
    <w:p w:rsidR="003F66CB" w:rsidRDefault="003F66CB" w:rsidP="00BB627B">
      <w:pPr>
        <w:tabs>
          <w:tab w:val="left" w:pos="1020"/>
        </w:tabs>
        <w:spacing w:line="360" w:lineRule="auto"/>
        <w:ind w:left="386"/>
        <w:jc w:val="both"/>
      </w:pPr>
    </w:p>
    <w:p w:rsidR="003F66CB" w:rsidRDefault="003F66CB" w:rsidP="00BB627B">
      <w:pPr>
        <w:numPr>
          <w:ilvl w:val="0"/>
          <w:numId w:val="19"/>
        </w:numPr>
        <w:tabs>
          <w:tab w:val="left" w:pos="1020"/>
          <w:tab w:val="num" w:pos="1332"/>
        </w:tabs>
        <w:bidi/>
        <w:spacing w:line="360" w:lineRule="auto"/>
        <w:jc w:val="both"/>
      </w:pPr>
      <w:r w:rsidRPr="005C0589">
        <w:rPr>
          <w:b/>
          <w:bCs/>
          <w:u w:val="single"/>
          <w:rtl/>
        </w:rPr>
        <w:t>אי מילוי חיוב על-ידי נותן השירותים</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3F66CB" w:rsidRDefault="003F66CB" w:rsidP="00BB627B">
      <w:pPr>
        <w:numPr>
          <w:ilvl w:val="2"/>
          <w:numId w:val="19"/>
        </w:numPr>
        <w:tabs>
          <w:tab w:val="left" w:pos="746"/>
          <w:tab w:val="left" w:pos="1020"/>
        </w:tabs>
        <w:bidi/>
        <w:spacing w:line="360" w:lineRule="auto"/>
        <w:jc w:val="both"/>
      </w:pPr>
      <w:r w:rsidRPr="005C0589">
        <w:rPr>
          <w:rtl/>
        </w:rPr>
        <w:t xml:space="preserve">לבצע במקום נותן השירותים את החיוב בין בעצמו ובין באמצעות מי   </w:t>
      </w:r>
      <w:r w:rsidRPr="005C0589">
        <w:rPr>
          <w:rtl/>
        </w:rPr>
        <w:br/>
        <w:t xml:space="preserve">  מטעמו, ולקזז את ההוצאות שנגרמו לו בשל כך מהתשלומים המגיעים  </w:t>
      </w:r>
      <w:r w:rsidRPr="005C0589">
        <w:rPr>
          <w:rtl/>
        </w:rPr>
        <w:br/>
        <w:t xml:space="preserve">  לנותן השירותים לפי הסכם זה. </w:t>
      </w:r>
    </w:p>
    <w:p w:rsidR="003F66CB" w:rsidRDefault="003F66CB" w:rsidP="00BB627B">
      <w:pPr>
        <w:numPr>
          <w:ilvl w:val="2"/>
          <w:numId w:val="19"/>
        </w:numPr>
        <w:tabs>
          <w:tab w:val="left" w:pos="746"/>
          <w:tab w:val="left" w:pos="1020"/>
        </w:tabs>
        <w:bidi/>
        <w:spacing w:line="360" w:lineRule="auto"/>
        <w:jc w:val="both"/>
      </w:pPr>
      <w:r w:rsidRPr="005C0589">
        <w:rPr>
          <w:rtl/>
        </w:rPr>
        <w:t>לבטל את ההסכם בהודעה בכתב.</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3F66CB" w:rsidRDefault="003F66CB" w:rsidP="00BB627B">
      <w:pPr>
        <w:tabs>
          <w:tab w:val="left" w:pos="1020"/>
        </w:tabs>
        <w:spacing w:line="360" w:lineRule="auto"/>
        <w:ind w:left="386"/>
        <w:jc w:val="both"/>
      </w:pPr>
    </w:p>
    <w:p w:rsidR="003F66CB" w:rsidRDefault="003F66CB" w:rsidP="00BB627B">
      <w:pPr>
        <w:numPr>
          <w:ilvl w:val="0"/>
          <w:numId w:val="19"/>
        </w:numPr>
        <w:tabs>
          <w:tab w:val="left" w:pos="1020"/>
          <w:tab w:val="num" w:pos="1332"/>
        </w:tabs>
        <w:bidi/>
        <w:spacing w:line="360" w:lineRule="auto"/>
        <w:jc w:val="both"/>
      </w:pPr>
      <w:r w:rsidRPr="005C0589">
        <w:rPr>
          <w:b/>
          <w:bCs/>
          <w:u w:val="single"/>
          <w:rtl/>
        </w:rPr>
        <w:t>ערבות ביצוע</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rtl/>
        </w:rPr>
        <w:t xml:space="preserve">של 75,000 </w:t>
      </w:r>
      <w:r w:rsidRPr="00F4742F">
        <w:rPr>
          <w:rtl/>
        </w:rPr>
        <w:t>₪</w:t>
      </w:r>
      <w:r>
        <w:rPr>
          <w:rtl/>
        </w:rPr>
        <w:t xml:space="preserve"> (שבעים וחמישה אלף שקלים חדשים)</w:t>
      </w:r>
      <w:r w:rsidRPr="00F4742F">
        <w:rPr>
          <w:rtl/>
        </w:rPr>
        <w:t xml:space="preserve"> </w:t>
      </w:r>
      <w:r>
        <w:rPr>
          <w:rtl/>
        </w:rPr>
        <w:t xml:space="preserve">עבור כל איזור בו תתבצע הפעילות (דרום הארץ או צפון הארץ) המהווים </w:t>
      </w:r>
      <w:r w:rsidRPr="005C0589">
        <w:rPr>
          <w:rtl/>
        </w:rPr>
        <w:t xml:space="preserve">5% מסכום </w:t>
      </w:r>
      <w:r>
        <w:rPr>
          <w:rtl/>
        </w:rPr>
        <w:t xml:space="preserve">שווי </w:t>
      </w:r>
      <w:r w:rsidRPr="005C0589">
        <w:rPr>
          <w:rtl/>
        </w:rPr>
        <w:t xml:space="preserve">ההתקשרות </w:t>
      </w:r>
      <w:r w:rsidRPr="00FE3A7C">
        <w:rPr>
          <w:rtl/>
        </w:rPr>
        <w:t>כהגדרתו בתקנות חובת המכרזים, התשנ"ג-1993</w:t>
      </w:r>
      <w:r>
        <w:rPr>
          <w:rtl/>
        </w:rPr>
        <w:t>. למען הסר ספק יצוין, כי במקרה שנותן השירותים יבצע את השירותים בכל הארץ (בהתאם לאישור שנתנה לו ועדת המכרזים במסגרת ההכרזה על הזוכה במכרז) ימציא נותן השירותים ערבות ביצוע בשווי 150,000 ₪ (מאה וחמישים אלף שקלים חדשים).</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הערבות תהא צמודה למדד המחירים לצרכן המתפרסם על-ידי הלשכה המרכזית לסטטיסטיקה</w:t>
      </w:r>
      <w:r>
        <w:rPr>
          <w:rtl/>
        </w:rPr>
        <w:t>, ובהתאם להוראת תכ"ם 7.17 כפי תוקפה מעת לעת</w:t>
      </w:r>
      <w:r w:rsidRPr="005C0589">
        <w:rPr>
          <w:rtl/>
        </w:rPr>
        <w:t xml:space="preserve">.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הערבות תהיה בתוקף לתקופה של לפחות </w:t>
      </w:r>
      <w:r>
        <w:rPr>
          <w:rtl/>
        </w:rPr>
        <w:t>60</w:t>
      </w:r>
      <w:r w:rsidRPr="005C0589">
        <w:rPr>
          <w:rtl/>
        </w:rPr>
        <w:t xml:space="preserve"> ימים לאחר תום תקופת ההסכם.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נוסח הערבות יהיה כמפורט </w:t>
      </w:r>
      <w:r w:rsidRPr="00F4742F">
        <w:rPr>
          <w:rtl/>
        </w:rPr>
        <w:t>ב</w:t>
      </w:r>
      <w:r w:rsidRPr="00620F67">
        <w:rPr>
          <w:b/>
          <w:bCs/>
          <w:u w:val="single"/>
          <w:rtl/>
        </w:rPr>
        <w:t>נספח ז'</w:t>
      </w:r>
      <w:r w:rsidRPr="005C0589">
        <w:rPr>
          <w:rtl/>
        </w:rPr>
        <w:t xml:space="preserve"> המצורף להסכם.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עלויות הערבות יחולו על נותן השירותים בלבד.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מבלי לגרוע מהאמור לעיל, המשרד יהיה רשאי לחלט את הערבות בכל מקרה שבו לדעת המשרד הפר נותן השירותים או לא קיים תנאי מתנאי הסכם זה, או </w:t>
      </w:r>
      <w:r>
        <w:rPr>
          <w:rtl/>
        </w:rPr>
        <w:t xml:space="preserve">מתנאי </w:t>
      </w:r>
      <w:r w:rsidRPr="005C0589">
        <w:rPr>
          <w:rtl/>
        </w:rPr>
        <w:t>הצע</w:t>
      </w:r>
      <w:r>
        <w:rPr>
          <w:rtl/>
        </w:rPr>
        <w:t>תו</w:t>
      </w:r>
      <w:r w:rsidRPr="005C0589">
        <w:rPr>
          <w:rtl/>
        </w:rPr>
        <w:t xml:space="preserve">.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 xml:space="preserve">הערבות תחולט בדרישה חד צדדית של המשרד לבנק שעליה תינתן הודעה בכתב גם לנותן השירותים. </w:t>
      </w:r>
    </w:p>
    <w:p w:rsidR="003F66CB" w:rsidRDefault="003F66CB" w:rsidP="00BB627B">
      <w:pPr>
        <w:numPr>
          <w:ilvl w:val="1"/>
          <w:numId w:val="19"/>
        </w:numPr>
        <w:tabs>
          <w:tab w:val="clear" w:pos="746"/>
          <w:tab w:val="left" w:pos="1020"/>
          <w:tab w:val="num" w:pos="1332"/>
        </w:tabs>
        <w:bidi/>
        <w:spacing w:line="360" w:lineRule="auto"/>
        <w:ind w:left="1020" w:hanging="634"/>
        <w:jc w:val="both"/>
      </w:pPr>
      <w:r w:rsidRPr="005C0589">
        <w:rPr>
          <w:rtl/>
        </w:rPr>
        <w:t>חילט המשרד את הערבות, והסכם זה לא בוטל או הופסק, יהיה על נותן השירותים לדאוג על חשבונו לערבות חדשה בסכום דומה.</w:t>
      </w:r>
    </w:p>
    <w:p w:rsidR="003F66CB" w:rsidRDefault="003F66CB" w:rsidP="00BB627B">
      <w:pPr>
        <w:tabs>
          <w:tab w:val="left" w:pos="1020"/>
        </w:tabs>
        <w:spacing w:line="360" w:lineRule="auto"/>
        <w:ind w:left="386"/>
        <w:jc w:val="both"/>
      </w:pPr>
    </w:p>
    <w:p w:rsidR="003F66CB" w:rsidRPr="00F4742F" w:rsidRDefault="003F66CB" w:rsidP="00BB627B">
      <w:pPr>
        <w:numPr>
          <w:ilvl w:val="0"/>
          <w:numId w:val="19"/>
        </w:numPr>
        <w:tabs>
          <w:tab w:val="left" w:pos="1020"/>
        </w:tabs>
        <w:bidi/>
        <w:spacing w:line="360" w:lineRule="auto"/>
        <w:jc w:val="both"/>
        <w:rPr>
          <w:rtl/>
        </w:rPr>
      </w:pPr>
      <w:r w:rsidRPr="005C0589">
        <w:rPr>
          <w:b/>
          <w:bCs/>
          <w:u w:val="single"/>
          <w:rtl/>
        </w:rPr>
        <w:t>מיצוי זכויות</w:t>
      </w:r>
    </w:p>
    <w:p w:rsidR="003F66CB" w:rsidRPr="005C0589" w:rsidRDefault="003F66CB" w:rsidP="00BB627B">
      <w:pPr>
        <w:tabs>
          <w:tab w:val="left" w:pos="746"/>
        </w:tabs>
        <w:spacing w:line="360" w:lineRule="auto"/>
        <w:jc w:val="both"/>
      </w:pPr>
    </w:p>
    <w:p w:rsidR="003F66CB" w:rsidRPr="005C0589" w:rsidRDefault="003F66CB" w:rsidP="00BB627B">
      <w:pPr>
        <w:tabs>
          <w:tab w:val="left" w:pos="746"/>
        </w:tabs>
        <w:spacing w:line="360" w:lineRule="auto"/>
        <w:jc w:val="both"/>
        <w:rPr>
          <w:rtl/>
        </w:rPr>
      </w:pPr>
      <w:r w:rsidRPr="005C0589">
        <w:rPr>
          <w:rtl/>
        </w:rPr>
        <w:t>מוצהר ומוסכם בין הצדדים כי תנאי הסכם זה מהווים ביטוי שלם ומלא של זכויות הצדדים, והם מבטלים כל הסכם, מצג, הבטחה או נוהג שקדם לחתימתו.</w:t>
      </w:r>
    </w:p>
    <w:p w:rsidR="003F66CB" w:rsidRPr="005C0589" w:rsidRDefault="003F66CB" w:rsidP="00BB627B">
      <w:pPr>
        <w:tabs>
          <w:tab w:val="left" w:pos="746"/>
        </w:tabs>
        <w:spacing w:line="360" w:lineRule="auto"/>
        <w:ind w:left="288"/>
        <w:jc w:val="both"/>
        <w:rPr>
          <w:rtl/>
        </w:rPr>
      </w:pPr>
    </w:p>
    <w:p w:rsidR="003F66CB" w:rsidRPr="005C0589" w:rsidRDefault="003F66CB" w:rsidP="00BB627B">
      <w:pPr>
        <w:tabs>
          <w:tab w:val="left" w:pos="746"/>
        </w:tabs>
        <w:spacing w:line="360" w:lineRule="auto"/>
        <w:ind w:left="288"/>
        <w:jc w:val="both"/>
        <w:rPr>
          <w:rtl/>
        </w:rPr>
      </w:pPr>
    </w:p>
    <w:p w:rsidR="003F66CB" w:rsidRPr="005C0589" w:rsidRDefault="003F66CB" w:rsidP="00BB627B">
      <w:pPr>
        <w:tabs>
          <w:tab w:val="left" w:pos="746"/>
        </w:tabs>
        <w:spacing w:line="360" w:lineRule="auto"/>
        <w:jc w:val="both"/>
        <w:rPr>
          <w:sz w:val="32"/>
          <w:szCs w:val="32"/>
          <w:rtl/>
        </w:rPr>
      </w:pPr>
      <w:r w:rsidRPr="005C0589">
        <w:rPr>
          <w:sz w:val="32"/>
          <w:szCs w:val="32"/>
          <w:rtl/>
        </w:rPr>
        <w:t>ולראייה באו הצדדים על החתום</w:t>
      </w:r>
    </w:p>
    <w:p w:rsidR="003F66CB" w:rsidRPr="005C0589" w:rsidRDefault="003F66CB" w:rsidP="00BB627B">
      <w:pPr>
        <w:tabs>
          <w:tab w:val="left" w:pos="746"/>
        </w:tabs>
        <w:spacing w:line="360" w:lineRule="auto"/>
        <w:jc w:val="both"/>
        <w:rPr>
          <w:sz w:val="32"/>
          <w:szCs w:val="32"/>
          <w:rtl/>
        </w:rPr>
      </w:pPr>
    </w:p>
    <w:p w:rsidR="003F66CB" w:rsidRPr="005C0589" w:rsidRDefault="003F66CB" w:rsidP="00BB627B">
      <w:pPr>
        <w:tabs>
          <w:tab w:val="left" w:pos="746"/>
        </w:tabs>
        <w:spacing w:line="360" w:lineRule="auto"/>
        <w:jc w:val="both"/>
        <w:rPr>
          <w:rtl/>
        </w:rPr>
      </w:pPr>
      <w:r w:rsidRPr="005C0589">
        <w:rPr>
          <w:rtl/>
        </w:rPr>
        <w:t xml:space="preserve">ֹ_________     </w:t>
      </w:r>
      <w:r w:rsidRPr="005C0589">
        <w:rPr>
          <w:rtl/>
        </w:rPr>
        <w:tab/>
        <w:t xml:space="preserve">__________     </w:t>
      </w:r>
      <w:r w:rsidRPr="005C0589">
        <w:rPr>
          <w:rtl/>
        </w:rPr>
        <w:tab/>
        <w:t xml:space="preserve"> __________</w:t>
      </w:r>
    </w:p>
    <w:p w:rsidR="003F66CB" w:rsidRPr="005C0589" w:rsidRDefault="003F66CB" w:rsidP="00BB627B">
      <w:pPr>
        <w:tabs>
          <w:tab w:val="left" w:pos="746"/>
        </w:tabs>
        <w:spacing w:line="360" w:lineRule="auto"/>
        <w:jc w:val="both"/>
        <w:rPr>
          <w:rtl/>
        </w:rPr>
      </w:pPr>
    </w:p>
    <w:p w:rsidR="003F66CB" w:rsidRPr="005C0589" w:rsidRDefault="003F66CB" w:rsidP="00BB627B">
      <w:pPr>
        <w:tabs>
          <w:tab w:val="left" w:pos="746"/>
        </w:tabs>
        <w:spacing w:line="360" w:lineRule="auto"/>
        <w:jc w:val="both"/>
        <w:rPr>
          <w:rtl/>
        </w:rPr>
      </w:pPr>
      <w:r w:rsidRPr="005C0589">
        <w:rPr>
          <w:rtl/>
        </w:rPr>
        <w:t xml:space="preserve">המנהל הכללי   </w:t>
      </w:r>
      <w:r w:rsidRPr="005C0589">
        <w:rPr>
          <w:rtl/>
        </w:rPr>
        <w:tab/>
        <w:t xml:space="preserve">  חשבת המשרד     </w:t>
      </w:r>
      <w:r w:rsidRPr="005C0589">
        <w:rPr>
          <w:rtl/>
        </w:rPr>
        <w:tab/>
        <w:t>ֹנותן השירותים</w:t>
      </w:r>
    </w:p>
    <w:p w:rsidR="003F66CB" w:rsidRPr="005C0589" w:rsidRDefault="003F66CB" w:rsidP="00BB627B">
      <w:pPr>
        <w:tabs>
          <w:tab w:val="left" w:pos="746"/>
        </w:tabs>
        <w:spacing w:line="360" w:lineRule="auto"/>
        <w:jc w:val="both"/>
        <w:rPr>
          <w:b/>
          <w:bCs/>
          <w:rtl/>
        </w:rPr>
      </w:pPr>
    </w:p>
    <w:p w:rsidR="003F66CB" w:rsidRDefault="003F66CB" w:rsidP="00BB627B">
      <w:pPr>
        <w:tabs>
          <w:tab w:val="left" w:pos="746"/>
        </w:tabs>
        <w:spacing w:line="360" w:lineRule="auto"/>
        <w:jc w:val="both"/>
        <w:rPr>
          <w:b/>
          <w:bCs/>
          <w:rtl/>
        </w:rPr>
      </w:pPr>
      <w:r w:rsidRPr="005C0589">
        <w:rPr>
          <w:b/>
          <w:bCs/>
          <w:rtl/>
        </w:rPr>
        <w:t>יש לחתום בחתימת יד ובחותמת</w:t>
      </w:r>
    </w:p>
    <w:p w:rsidR="003F66CB" w:rsidRDefault="003F66CB" w:rsidP="00BB627B">
      <w:pPr>
        <w:tabs>
          <w:tab w:val="left" w:pos="746"/>
        </w:tabs>
        <w:spacing w:line="360" w:lineRule="auto"/>
        <w:jc w:val="both"/>
        <w:rPr>
          <w:b/>
          <w:bCs/>
          <w:rtl/>
        </w:rPr>
      </w:pPr>
    </w:p>
    <w:p w:rsidR="003F66CB" w:rsidRPr="005C0589" w:rsidRDefault="003F66CB" w:rsidP="00BB627B">
      <w:pPr>
        <w:tabs>
          <w:tab w:val="left" w:pos="746"/>
        </w:tabs>
        <w:spacing w:line="360" w:lineRule="auto"/>
        <w:jc w:val="both"/>
        <w:rPr>
          <w:b/>
          <w:bCs/>
          <w:rtl/>
        </w:rPr>
      </w:pPr>
      <w:r w:rsidRPr="005C0589">
        <w:rPr>
          <w:b/>
          <w:bCs/>
          <w:rtl/>
        </w:rPr>
        <w:t>אימות חתימה:</w:t>
      </w:r>
    </w:p>
    <w:p w:rsidR="003F66CB" w:rsidRPr="005C0589" w:rsidRDefault="003F66CB" w:rsidP="00BB627B">
      <w:pPr>
        <w:tabs>
          <w:tab w:val="left" w:pos="746"/>
        </w:tabs>
        <w:spacing w:line="360" w:lineRule="auto"/>
        <w:jc w:val="both"/>
        <w:rPr>
          <w:rtl/>
        </w:rPr>
      </w:pPr>
    </w:p>
    <w:p w:rsidR="003F66CB" w:rsidRPr="005C0589" w:rsidRDefault="003F66CB" w:rsidP="00BB627B">
      <w:pPr>
        <w:tabs>
          <w:tab w:val="left" w:pos="746"/>
        </w:tabs>
        <w:spacing w:line="360" w:lineRule="auto"/>
        <w:jc w:val="both"/>
        <w:rPr>
          <w:rtl/>
        </w:rPr>
      </w:pPr>
      <w:r w:rsidRPr="005C0589">
        <w:rPr>
          <w:rtl/>
        </w:rPr>
        <w:t>אני ______________הח"מ עו"ד/רו"ח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3F66CB" w:rsidRPr="005C0589" w:rsidRDefault="003F66CB" w:rsidP="00BB627B">
      <w:pPr>
        <w:tabs>
          <w:tab w:val="left" w:pos="746"/>
        </w:tabs>
        <w:spacing w:line="360" w:lineRule="auto"/>
        <w:jc w:val="both"/>
        <w:rPr>
          <w:rtl/>
        </w:rPr>
      </w:pPr>
    </w:p>
    <w:p w:rsidR="003F66CB" w:rsidRPr="005C0589" w:rsidRDefault="003F66CB" w:rsidP="00BB627B">
      <w:pPr>
        <w:tabs>
          <w:tab w:val="left" w:pos="746"/>
        </w:tabs>
        <w:spacing w:line="360" w:lineRule="auto"/>
        <w:jc w:val="both"/>
        <w:rPr>
          <w:vertAlign w:val="superscript"/>
          <w:rtl/>
        </w:rPr>
      </w:pPr>
      <w:r w:rsidRPr="005C0589">
        <w:rPr>
          <w:rtl/>
        </w:rPr>
        <w:t>תאריך: ________</w:t>
      </w:r>
      <w:r w:rsidRPr="005C0589">
        <w:rPr>
          <w:rtl/>
        </w:rPr>
        <w:tab/>
      </w:r>
      <w:r w:rsidRPr="005C0589">
        <w:rPr>
          <w:rtl/>
        </w:rPr>
        <w:tab/>
      </w:r>
      <w:r w:rsidRPr="005C0589">
        <w:rPr>
          <w:rtl/>
        </w:rPr>
        <w:tab/>
      </w:r>
      <w:r w:rsidRPr="005C0589">
        <w:rPr>
          <w:rtl/>
        </w:rPr>
        <w:tab/>
      </w:r>
      <w:r w:rsidRPr="005C0589">
        <w:rPr>
          <w:rtl/>
        </w:rPr>
        <w:tab/>
      </w:r>
      <w:r w:rsidRPr="005C0589">
        <w:rPr>
          <w:rtl/>
        </w:rPr>
        <w:tab/>
      </w:r>
      <w:r w:rsidRPr="005C0589">
        <w:rPr>
          <w:rtl/>
        </w:rPr>
        <w:tab/>
        <w:t>___________</w:t>
      </w:r>
      <w:r w:rsidRPr="005C0589">
        <w:rPr>
          <w:rtl/>
        </w:rPr>
        <w:tab/>
      </w:r>
      <w:r w:rsidRPr="005C0589">
        <w:rPr>
          <w:rtl/>
        </w:rPr>
        <w:tab/>
      </w:r>
      <w:r w:rsidRPr="005C0589">
        <w:rPr>
          <w:rtl/>
        </w:rPr>
        <w:tab/>
      </w:r>
      <w:r w:rsidRPr="005C0589">
        <w:rPr>
          <w:rtl/>
        </w:rPr>
        <w:tab/>
      </w:r>
      <w:r w:rsidRPr="005C0589">
        <w:rPr>
          <w:rtl/>
        </w:rPr>
        <w:tab/>
      </w:r>
      <w:r w:rsidRPr="005C0589">
        <w:rPr>
          <w:rtl/>
        </w:rPr>
        <w:tab/>
      </w:r>
      <w:r w:rsidRPr="005C0589">
        <w:rPr>
          <w:rtl/>
        </w:rPr>
        <w:tab/>
      </w:r>
      <w:r w:rsidRPr="005C0589">
        <w:rPr>
          <w:rtl/>
        </w:rPr>
        <w:tab/>
      </w:r>
      <w:r w:rsidRPr="005C0589">
        <w:rPr>
          <w:rtl/>
        </w:rPr>
        <w:tab/>
      </w:r>
      <w:r w:rsidRPr="005C0589">
        <w:rPr>
          <w:rtl/>
        </w:rPr>
        <w:tab/>
        <w:t xml:space="preserve">              חתימה וחותמת</w:t>
      </w:r>
    </w:p>
    <w:p w:rsidR="003F66CB" w:rsidRPr="005C0589" w:rsidRDefault="003F66CB" w:rsidP="00BB627B">
      <w:pPr>
        <w:spacing w:line="360" w:lineRule="auto"/>
        <w:jc w:val="both"/>
        <w:rPr>
          <w:b/>
          <w:bCs/>
          <w:u w:val="single"/>
          <w:rtl/>
        </w:rPr>
      </w:pPr>
      <w:r>
        <w:rPr>
          <w:b/>
          <w:bCs/>
          <w:u w:val="single"/>
          <w:rtl/>
        </w:rPr>
        <w:br w:type="page"/>
      </w:r>
    </w:p>
    <w:p w:rsidR="003F66CB" w:rsidRPr="005C0589" w:rsidRDefault="003F66CB" w:rsidP="00BB627B">
      <w:pPr>
        <w:spacing w:line="360" w:lineRule="auto"/>
        <w:jc w:val="both"/>
        <w:rPr>
          <w:b/>
          <w:bCs/>
          <w:sz w:val="28"/>
          <w:szCs w:val="28"/>
          <w:rtl/>
        </w:rPr>
      </w:pPr>
      <w:r w:rsidRPr="005C0589">
        <w:rPr>
          <w:b/>
          <w:bCs/>
          <w:i/>
          <w:iCs/>
          <w:sz w:val="28"/>
          <w:szCs w:val="28"/>
          <w:u w:val="single"/>
          <w:rtl/>
        </w:rPr>
        <w:t>נספח א' להסכם</w:t>
      </w:r>
    </w:p>
    <w:p w:rsidR="003F66CB" w:rsidRPr="005C0589" w:rsidRDefault="003F66CB" w:rsidP="00BB627B">
      <w:pPr>
        <w:pStyle w:val="Heading2"/>
        <w:widowControl/>
        <w:adjustRightInd/>
        <w:spacing w:line="360" w:lineRule="auto"/>
        <w:textAlignment w:val="auto"/>
        <w:rPr>
          <w:u w:val="none"/>
          <w:rtl/>
          <w:lang w:eastAsia="en-US"/>
        </w:rPr>
      </w:pPr>
      <w:r w:rsidRPr="005C0589">
        <w:rPr>
          <w:u w:val="none"/>
          <w:rtl/>
          <w:lang w:eastAsia="en-US"/>
        </w:rPr>
        <w:t>מסמכי המכרז</w:t>
      </w:r>
    </w:p>
    <w:p w:rsidR="003F66CB" w:rsidRPr="005C0589" w:rsidRDefault="003F66CB" w:rsidP="00BB627B">
      <w:pPr>
        <w:pStyle w:val="Heading2"/>
        <w:widowControl/>
        <w:adjustRightInd/>
        <w:spacing w:line="360" w:lineRule="auto"/>
        <w:textAlignment w:val="auto"/>
        <w:rPr>
          <w:sz w:val="40"/>
          <w:szCs w:val="40"/>
          <w:u w:val="none"/>
          <w:rtl/>
          <w:lang w:eastAsia="en-US"/>
        </w:rPr>
      </w:pPr>
    </w:p>
    <w:p w:rsidR="003F66CB" w:rsidRPr="005C0589" w:rsidRDefault="003F66CB" w:rsidP="00BB627B">
      <w:pPr>
        <w:pStyle w:val="Heading2"/>
        <w:widowControl/>
        <w:adjustRightInd/>
        <w:spacing w:line="360" w:lineRule="auto"/>
        <w:textAlignment w:val="auto"/>
        <w:rPr>
          <w:sz w:val="40"/>
          <w:szCs w:val="40"/>
          <w:u w:val="none"/>
          <w:rtl/>
          <w:lang w:eastAsia="en-US"/>
        </w:rPr>
      </w:pPr>
    </w:p>
    <w:p w:rsidR="003F66CB" w:rsidRPr="005C0589" w:rsidRDefault="003F66CB" w:rsidP="00BB627B">
      <w:pPr>
        <w:pStyle w:val="Heading2"/>
        <w:widowControl/>
        <w:adjustRightInd/>
        <w:spacing w:line="360" w:lineRule="auto"/>
        <w:textAlignment w:val="auto"/>
        <w:rPr>
          <w:sz w:val="40"/>
          <w:szCs w:val="40"/>
          <w:u w:val="none"/>
          <w:rtl/>
          <w:lang w:eastAsia="en-US"/>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pStyle w:val="Heading2"/>
        <w:widowControl/>
        <w:adjustRightInd/>
        <w:spacing w:line="360" w:lineRule="auto"/>
        <w:textAlignment w:val="auto"/>
        <w:rPr>
          <w:u w:val="none"/>
          <w:rtl/>
          <w:lang w:eastAsia="en-US"/>
        </w:rPr>
      </w:pPr>
      <w:r w:rsidRPr="005C0589">
        <w:rPr>
          <w:i/>
          <w:iCs/>
          <w:rtl/>
          <w:lang w:eastAsia="en-US"/>
        </w:rPr>
        <w:t>נספח ב' להסכם</w:t>
      </w:r>
    </w:p>
    <w:p w:rsidR="003F66CB" w:rsidRDefault="003F66CB" w:rsidP="00BB627B">
      <w:pPr>
        <w:pStyle w:val="Heading2"/>
        <w:widowControl/>
        <w:adjustRightInd/>
        <w:spacing w:line="360" w:lineRule="auto"/>
        <w:textAlignment w:val="auto"/>
        <w:rPr>
          <w:u w:val="none"/>
          <w:rtl/>
          <w:lang w:eastAsia="en-US"/>
        </w:rPr>
      </w:pPr>
    </w:p>
    <w:p w:rsidR="003F66CB" w:rsidRPr="005C0589" w:rsidRDefault="003F66CB" w:rsidP="00BB627B">
      <w:pPr>
        <w:pStyle w:val="Heading2"/>
        <w:widowControl/>
        <w:adjustRightInd/>
        <w:spacing w:line="360" w:lineRule="auto"/>
        <w:textAlignment w:val="auto"/>
        <w:rPr>
          <w:u w:val="none"/>
          <w:rtl/>
          <w:lang w:eastAsia="en-US"/>
        </w:rPr>
      </w:pPr>
      <w:r w:rsidRPr="005C0589">
        <w:rPr>
          <w:u w:val="none"/>
          <w:rtl/>
          <w:lang w:eastAsia="en-US"/>
        </w:rPr>
        <w:t>הצעת נותן השירותים ותוכנית ההפעלה השנתית</w:t>
      </w:r>
    </w:p>
    <w:p w:rsidR="003F66CB" w:rsidRPr="005C0589" w:rsidRDefault="003F66CB" w:rsidP="00BB627B">
      <w:pPr>
        <w:pStyle w:val="Heading2"/>
        <w:widowControl/>
        <w:adjustRightInd/>
        <w:spacing w:line="360" w:lineRule="auto"/>
        <w:textAlignment w:val="auto"/>
        <w:rPr>
          <w:sz w:val="40"/>
          <w:szCs w:val="40"/>
          <w:u w:val="none"/>
          <w:rtl/>
          <w:lang w:eastAsia="en-US"/>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pStyle w:val="Heading2"/>
        <w:widowControl/>
        <w:adjustRightInd/>
        <w:spacing w:line="360" w:lineRule="auto"/>
        <w:textAlignment w:val="auto"/>
        <w:rPr>
          <w:i/>
          <w:iCs/>
          <w:rtl/>
          <w:lang w:eastAsia="en-US"/>
        </w:rPr>
      </w:pPr>
      <w:r>
        <w:rPr>
          <w:sz w:val="40"/>
          <w:szCs w:val="40"/>
          <w:u w:val="none"/>
          <w:rtl/>
          <w:lang w:eastAsia="en-US"/>
        </w:rPr>
        <w:br w:type="page"/>
      </w:r>
      <w:r w:rsidRPr="00540AED">
        <w:rPr>
          <w:i/>
          <w:iCs/>
          <w:rtl/>
          <w:lang w:eastAsia="en-US"/>
        </w:rPr>
        <w:tab/>
      </w:r>
      <w:r w:rsidRPr="005C0589">
        <w:rPr>
          <w:i/>
          <w:iCs/>
          <w:rtl/>
          <w:lang w:eastAsia="en-US"/>
        </w:rPr>
        <w:t xml:space="preserve">נספח ג' להסכם </w:t>
      </w:r>
    </w:p>
    <w:p w:rsidR="003F66CB" w:rsidRPr="005C0589" w:rsidRDefault="003F66CB" w:rsidP="00BB627B">
      <w:pPr>
        <w:pStyle w:val="Heading2"/>
        <w:widowControl/>
        <w:adjustRightInd/>
        <w:spacing w:line="360" w:lineRule="auto"/>
        <w:textAlignment w:val="auto"/>
        <w:rPr>
          <w:sz w:val="24"/>
          <w:szCs w:val="24"/>
          <w:rtl/>
          <w:lang w:eastAsia="en-US"/>
        </w:rPr>
      </w:pPr>
      <w:r>
        <w:rPr>
          <w:sz w:val="24"/>
          <w:szCs w:val="24"/>
          <w:rtl/>
          <w:lang w:eastAsia="en-US"/>
        </w:rPr>
        <w:t xml:space="preserve">תצהיר </w:t>
      </w:r>
      <w:r w:rsidRPr="005C0589">
        <w:rPr>
          <w:sz w:val="24"/>
          <w:szCs w:val="24"/>
          <w:rtl/>
          <w:lang w:eastAsia="en-US"/>
        </w:rPr>
        <w:t>בדבר העסקת עובדים זרים כדין ותשלום שכר מינימום</w:t>
      </w:r>
    </w:p>
    <w:p w:rsidR="003F66CB" w:rsidRPr="005C0589" w:rsidRDefault="003F66CB" w:rsidP="00BB627B">
      <w:pPr>
        <w:pStyle w:val="Heading2"/>
        <w:widowControl/>
        <w:adjustRightInd/>
        <w:spacing w:line="360" w:lineRule="auto"/>
        <w:textAlignment w:val="auto"/>
        <w:rPr>
          <w:sz w:val="24"/>
          <w:szCs w:val="24"/>
          <w:rtl/>
          <w:lang w:eastAsia="en-US"/>
        </w:rPr>
      </w:pPr>
      <w:r w:rsidRPr="005C0589">
        <w:rPr>
          <w:sz w:val="24"/>
          <w:szCs w:val="24"/>
          <w:rtl/>
          <w:lang w:eastAsia="en-US"/>
        </w:rPr>
        <w:t>(תאגיד)</w:t>
      </w:r>
    </w:p>
    <w:p w:rsidR="003F66CB" w:rsidRPr="005C0589" w:rsidRDefault="003F66CB" w:rsidP="00BB627B">
      <w:pPr>
        <w:spacing w:line="360" w:lineRule="auto"/>
        <w:jc w:val="both"/>
        <w:rPr>
          <w:u w:val="single"/>
          <w:rtl/>
        </w:rPr>
      </w:pPr>
    </w:p>
    <w:p w:rsidR="003F66CB" w:rsidRPr="005C0589" w:rsidRDefault="003F66CB" w:rsidP="00BB627B">
      <w:pPr>
        <w:spacing w:line="360" w:lineRule="auto"/>
        <w:ind w:left="-58"/>
        <w:jc w:val="both"/>
        <w:rPr>
          <w:rtl/>
        </w:rPr>
      </w:pPr>
      <w:r w:rsidRPr="005C0589">
        <w:rPr>
          <w:rtl/>
        </w:rPr>
        <w:t>אני הח"מ ______________, נושא ת.ז. מס' _______, מורשה החתימה מטעם __________________ שמספרו ____________(להלן: "</w:t>
      </w:r>
      <w:r w:rsidRPr="005C0589">
        <w:rPr>
          <w:b/>
          <w:bCs/>
          <w:rtl/>
        </w:rPr>
        <w:t>נותן השירותים</w:t>
      </w:r>
      <w:r w:rsidRPr="005C0589">
        <w:rPr>
          <w:rtl/>
        </w:rPr>
        <w:t xml:space="preserve">") לאחר שהוזהרתי כחוק כי עלי לומר את האמת וכי אהיה צפוי לכל העונשים הקבועים בחוק אם לא אעשה כן,  מצהיר בזאת, בכתב, כדלקמן: </w:t>
      </w:r>
    </w:p>
    <w:p w:rsidR="003F66CB" w:rsidRPr="005C0589" w:rsidRDefault="003F66CB" w:rsidP="00BB627B">
      <w:pPr>
        <w:spacing w:line="360" w:lineRule="auto"/>
        <w:jc w:val="both"/>
        <w:rPr>
          <w:rtl/>
        </w:rPr>
      </w:pPr>
    </w:p>
    <w:p w:rsidR="003F66CB" w:rsidRPr="0035509D" w:rsidRDefault="003F66CB" w:rsidP="00BB627B">
      <w:pPr>
        <w:pStyle w:val="BodyText"/>
        <w:widowControl/>
        <w:numPr>
          <w:ilvl w:val="0"/>
          <w:numId w:val="20"/>
        </w:numPr>
        <w:tabs>
          <w:tab w:val="clear" w:pos="720"/>
          <w:tab w:val="clear" w:pos="2160"/>
          <w:tab w:val="clear" w:pos="2736"/>
          <w:tab w:val="clear" w:pos="4320"/>
          <w:tab w:val="clear" w:pos="4608"/>
          <w:tab w:val="clear" w:pos="5760"/>
          <w:tab w:val="clear" w:pos="6912"/>
          <w:tab w:val="clear" w:pos="8063"/>
          <w:tab w:val="clear" w:pos="9216"/>
        </w:tabs>
        <w:adjustRightInd/>
        <w:spacing w:after="120" w:line="360" w:lineRule="auto"/>
        <w:jc w:val="both"/>
        <w:textAlignment w:val="auto"/>
      </w:pPr>
      <w:r w:rsidRPr="0035509D">
        <w:rPr>
          <w:rtl/>
        </w:rPr>
        <w:t xml:space="preserve">הנני מצהיר כי התקיים בנותן השירותים אחד מאלה: </w:t>
      </w:r>
    </w:p>
    <w:p w:rsidR="003F66CB" w:rsidRDefault="003F66CB" w:rsidP="00BB627B">
      <w:pPr>
        <w:pStyle w:val="BodyText"/>
        <w:widowControl/>
        <w:numPr>
          <w:ilvl w:val="1"/>
          <w:numId w:val="20"/>
        </w:numPr>
        <w:tabs>
          <w:tab w:val="clear" w:pos="720"/>
          <w:tab w:val="clear" w:pos="2160"/>
          <w:tab w:val="clear" w:pos="2736"/>
          <w:tab w:val="clear" w:pos="4320"/>
          <w:tab w:val="clear" w:pos="4608"/>
          <w:tab w:val="clear" w:pos="5760"/>
          <w:tab w:val="clear" w:pos="6912"/>
          <w:tab w:val="clear" w:pos="8063"/>
          <w:tab w:val="clear" w:pos="9216"/>
        </w:tabs>
        <w:adjustRightInd/>
        <w:spacing w:after="120" w:line="360" w:lineRule="auto"/>
        <w:jc w:val="both"/>
        <w:textAlignment w:val="auto"/>
      </w:pPr>
      <w:r w:rsidRPr="005C0589">
        <w:rPr>
          <w:rtl/>
        </w:rPr>
        <w:t xml:space="preserve">נותן השירותים ובעל הזיקה אליו, לא הורשעו בפסק דין חלוט בעבירה לפי חוק עובדים זרים בשנה שקדמה למועד חתימת התצהיר. </w:t>
      </w:r>
    </w:p>
    <w:p w:rsidR="003F66CB" w:rsidRPr="005C0589" w:rsidRDefault="003F66CB" w:rsidP="00BB627B">
      <w:pPr>
        <w:pStyle w:val="BodyText"/>
        <w:widowControl/>
        <w:numPr>
          <w:ilvl w:val="1"/>
          <w:numId w:val="20"/>
        </w:numPr>
        <w:tabs>
          <w:tab w:val="clear" w:pos="720"/>
          <w:tab w:val="clear" w:pos="2160"/>
          <w:tab w:val="clear" w:pos="2736"/>
          <w:tab w:val="clear" w:pos="4320"/>
          <w:tab w:val="clear" w:pos="4608"/>
          <w:tab w:val="clear" w:pos="5760"/>
          <w:tab w:val="clear" w:pos="6912"/>
          <w:tab w:val="clear" w:pos="8063"/>
          <w:tab w:val="clear" w:pos="9216"/>
        </w:tabs>
        <w:adjustRightInd/>
        <w:spacing w:after="120" w:line="360" w:lineRule="auto"/>
        <w:jc w:val="both"/>
        <w:textAlignment w:val="auto"/>
        <w:rPr>
          <w:rtl/>
        </w:rPr>
      </w:pPr>
      <w:r w:rsidRPr="005C0589">
        <w:rPr>
          <w:rtl/>
        </w:rPr>
        <w:t xml:space="preserve">אם נותן השירותים או בעל הזיקה אליו הורשעו בפסק דין חלוט בשתי עבירות או יותר לפי חוק עובדים זרים – ההרשעה האחרונה לא היתה בשלוש השנים שקדמו למועד חתימת התצהיר. </w:t>
      </w:r>
    </w:p>
    <w:p w:rsidR="003F66CB" w:rsidRPr="005C0589" w:rsidRDefault="003F66CB" w:rsidP="00BB627B">
      <w:pPr>
        <w:spacing w:line="360" w:lineRule="auto"/>
        <w:jc w:val="both"/>
        <w:rPr>
          <w:rtl/>
        </w:rPr>
      </w:pPr>
      <w:r w:rsidRPr="005C0589">
        <w:rPr>
          <w:rtl/>
        </w:rPr>
        <w:tab/>
        <w:t>לעניין סעיף זה–</w:t>
      </w:r>
    </w:p>
    <w:p w:rsidR="003F66CB" w:rsidRPr="005C0589" w:rsidRDefault="003F66CB" w:rsidP="00BB627B">
      <w:pPr>
        <w:spacing w:line="360" w:lineRule="auto"/>
        <w:ind w:left="720"/>
        <w:jc w:val="both"/>
        <w:rPr>
          <w:rtl/>
        </w:rPr>
      </w:pPr>
      <w:r w:rsidRPr="005C0589">
        <w:rPr>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3F66CB" w:rsidRPr="005C0589" w:rsidRDefault="003F66CB" w:rsidP="00BB627B">
      <w:pPr>
        <w:spacing w:line="360" w:lineRule="auto"/>
        <w:ind w:left="720"/>
        <w:jc w:val="both"/>
        <w:rPr>
          <w:rtl/>
        </w:rPr>
      </w:pPr>
      <w:r w:rsidRPr="005C0589">
        <w:rPr>
          <w:rtl/>
        </w:rPr>
        <w:t>"חוק עובדים זרים" – חוק עובדים זרים (איסור העסקה שלא כדין והבטחת תנאים הוגנים), התשנ"א- 1991.</w:t>
      </w:r>
    </w:p>
    <w:p w:rsidR="003F66CB" w:rsidRPr="005C0589" w:rsidRDefault="003F66CB" w:rsidP="00BB627B">
      <w:pPr>
        <w:spacing w:line="360" w:lineRule="auto"/>
        <w:ind w:firstLine="720"/>
        <w:jc w:val="both"/>
      </w:pPr>
      <w:r w:rsidRPr="005C0589">
        <w:rPr>
          <w:rtl/>
        </w:rPr>
        <w:t>"שליטה" – כמשמעותה בחוק ניירות ערך, התשכ"ח- 1968.</w:t>
      </w:r>
    </w:p>
    <w:p w:rsidR="003F66CB" w:rsidRPr="002F3F63" w:rsidRDefault="003F66CB" w:rsidP="00BB627B">
      <w:pPr>
        <w:pStyle w:val="BodyText"/>
        <w:widowControl/>
        <w:numPr>
          <w:ilvl w:val="0"/>
          <w:numId w:val="20"/>
        </w:numPr>
        <w:tabs>
          <w:tab w:val="clear" w:pos="720"/>
          <w:tab w:val="clear" w:pos="2160"/>
          <w:tab w:val="clear" w:pos="2736"/>
          <w:tab w:val="clear" w:pos="4320"/>
          <w:tab w:val="clear" w:pos="4608"/>
          <w:tab w:val="clear" w:pos="5760"/>
          <w:tab w:val="clear" w:pos="6912"/>
          <w:tab w:val="clear" w:pos="8063"/>
          <w:tab w:val="clear" w:pos="9216"/>
        </w:tabs>
        <w:adjustRightInd/>
        <w:spacing w:after="120" w:line="360" w:lineRule="auto"/>
        <w:jc w:val="both"/>
        <w:textAlignment w:val="auto"/>
      </w:pPr>
      <w:r w:rsidRPr="002F3F63">
        <w:rPr>
          <w:rtl/>
        </w:rPr>
        <w:t>הנני מצהיר כי התקיים בנותן השירותים אחד מאלה:</w:t>
      </w:r>
    </w:p>
    <w:p w:rsidR="003F66CB" w:rsidRPr="0035509D" w:rsidRDefault="003F66CB" w:rsidP="00BB627B">
      <w:pPr>
        <w:pStyle w:val="BodyText"/>
        <w:widowControl/>
        <w:numPr>
          <w:ilvl w:val="1"/>
          <w:numId w:val="20"/>
        </w:numPr>
        <w:tabs>
          <w:tab w:val="clear" w:pos="720"/>
          <w:tab w:val="clear" w:pos="2160"/>
          <w:tab w:val="clear" w:pos="2736"/>
          <w:tab w:val="clear" w:pos="4320"/>
          <w:tab w:val="clear" w:pos="4608"/>
          <w:tab w:val="clear" w:pos="5760"/>
          <w:tab w:val="clear" w:pos="6912"/>
          <w:tab w:val="clear" w:pos="8063"/>
          <w:tab w:val="clear" w:pos="9216"/>
        </w:tabs>
        <w:adjustRightInd/>
        <w:spacing w:after="120" w:line="360" w:lineRule="auto"/>
        <w:jc w:val="both"/>
        <w:textAlignment w:val="auto"/>
      </w:pPr>
      <w:r w:rsidRPr="0035509D">
        <w:rPr>
          <w:rtl/>
        </w:rPr>
        <w:t>נותן השירותים ובעל הזיקה אליו לא הורשעו בעבירה לפי חוק שכר מינימום.</w:t>
      </w:r>
    </w:p>
    <w:p w:rsidR="003F66CB" w:rsidRPr="0035509D" w:rsidRDefault="003F66CB" w:rsidP="00BB627B">
      <w:pPr>
        <w:pStyle w:val="BodyText"/>
        <w:widowControl/>
        <w:numPr>
          <w:ilvl w:val="1"/>
          <w:numId w:val="20"/>
        </w:numPr>
        <w:tabs>
          <w:tab w:val="clear" w:pos="720"/>
          <w:tab w:val="clear" w:pos="2160"/>
          <w:tab w:val="clear" w:pos="2736"/>
          <w:tab w:val="clear" w:pos="4320"/>
          <w:tab w:val="clear" w:pos="4608"/>
          <w:tab w:val="clear" w:pos="5760"/>
          <w:tab w:val="clear" w:pos="6912"/>
          <w:tab w:val="clear" w:pos="8063"/>
          <w:tab w:val="clear" w:pos="9216"/>
        </w:tabs>
        <w:adjustRightInd/>
        <w:spacing w:after="120" w:line="360" w:lineRule="auto"/>
        <w:jc w:val="both"/>
        <w:textAlignment w:val="auto"/>
      </w:pPr>
      <w:r w:rsidRPr="0035509D">
        <w:rPr>
          <w:rtl/>
        </w:rPr>
        <w:t xml:space="preserve">נותן השירותים או בעל הזיקה אליו הורשעו בעבירה אחת לפי חוק שכר מינימום, אך במועד חתימת התצהיר חלפה שנה לפחות ממועד ההרשעה. </w:t>
      </w:r>
    </w:p>
    <w:p w:rsidR="003F66CB" w:rsidRPr="0035509D" w:rsidRDefault="003F66CB" w:rsidP="00BB627B">
      <w:pPr>
        <w:pStyle w:val="BodyText"/>
        <w:widowControl/>
        <w:numPr>
          <w:ilvl w:val="1"/>
          <w:numId w:val="20"/>
        </w:numPr>
        <w:tabs>
          <w:tab w:val="clear" w:pos="720"/>
          <w:tab w:val="clear" w:pos="2160"/>
          <w:tab w:val="clear" w:pos="2736"/>
          <w:tab w:val="clear" w:pos="4320"/>
          <w:tab w:val="clear" w:pos="4608"/>
          <w:tab w:val="clear" w:pos="5760"/>
          <w:tab w:val="clear" w:pos="6912"/>
          <w:tab w:val="clear" w:pos="8063"/>
          <w:tab w:val="clear" w:pos="9216"/>
        </w:tabs>
        <w:adjustRightInd/>
        <w:spacing w:after="120" w:line="360" w:lineRule="auto"/>
        <w:jc w:val="both"/>
        <w:textAlignment w:val="auto"/>
        <w:rPr>
          <w:rtl/>
        </w:rPr>
      </w:pPr>
      <w:r w:rsidRPr="0035509D">
        <w:rPr>
          <w:rtl/>
        </w:rPr>
        <w:t xml:space="preserve">נותן השירותים או בעל הזיקה אליו הורשעו בשתי עבירות או יותר לפי חוק שכר מינימום, אך במועד חתימת התצהיר חלפו שלוש שנים לפחות ממועד ההרשעה האחרונה. </w:t>
      </w:r>
    </w:p>
    <w:p w:rsidR="003F66CB" w:rsidRPr="005C0589" w:rsidRDefault="003F66CB" w:rsidP="00BB627B">
      <w:pPr>
        <w:spacing w:line="360" w:lineRule="auto"/>
        <w:jc w:val="both"/>
        <w:rPr>
          <w:rtl/>
        </w:rPr>
      </w:pPr>
      <w:r w:rsidRPr="0035509D">
        <w:rPr>
          <w:rtl/>
        </w:rPr>
        <w:tab/>
      </w:r>
      <w:r w:rsidRPr="005C0589">
        <w:rPr>
          <w:rtl/>
        </w:rPr>
        <w:t>לעניין סעיף זה-</w:t>
      </w:r>
    </w:p>
    <w:p w:rsidR="003F66CB" w:rsidRPr="005C0589" w:rsidRDefault="003F66CB" w:rsidP="00BB627B">
      <w:pPr>
        <w:spacing w:line="360" w:lineRule="auto"/>
        <w:ind w:left="720"/>
        <w:jc w:val="both"/>
        <w:rPr>
          <w:rtl/>
        </w:rPr>
      </w:pPr>
      <w:r w:rsidRPr="005C0589">
        <w:rPr>
          <w:rtl/>
        </w:rPr>
        <w:t xml:space="preserve">"אמצעי שליטה", "החזקה" ו- "שליטה" – כמשמעותם בחוק הבנקאות (רישוי), התשמ"א- 1981. </w:t>
      </w:r>
    </w:p>
    <w:p w:rsidR="003F66CB" w:rsidRPr="005C0589" w:rsidRDefault="003F66CB" w:rsidP="00BB627B">
      <w:pPr>
        <w:spacing w:line="360" w:lineRule="auto"/>
        <w:jc w:val="both"/>
        <w:rPr>
          <w:rtl/>
        </w:rPr>
      </w:pPr>
      <w:r w:rsidRPr="005C0589">
        <w:rPr>
          <w:rtl/>
        </w:rPr>
        <w:tab/>
        <w:t>"בעל זיקה" - כל אחד מאלה:</w:t>
      </w:r>
    </w:p>
    <w:p w:rsidR="003F66CB" w:rsidRPr="005C0589" w:rsidRDefault="003F66CB" w:rsidP="00BB627B">
      <w:pPr>
        <w:spacing w:line="360" w:lineRule="auto"/>
        <w:jc w:val="both"/>
        <w:rPr>
          <w:rtl/>
        </w:rPr>
      </w:pPr>
      <w:r w:rsidRPr="005C0589">
        <w:rPr>
          <w:rtl/>
        </w:rPr>
        <w:tab/>
        <w:t>(1)</w:t>
      </w:r>
      <w:r w:rsidRPr="005C0589">
        <w:rPr>
          <w:rtl/>
        </w:rPr>
        <w:tab/>
        <w:t>חבר בני אדם שנשלט על ידי נותן השירותים.</w:t>
      </w:r>
    </w:p>
    <w:p w:rsidR="003F66CB" w:rsidRPr="005C0589" w:rsidRDefault="003F66CB" w:rsidP="00BB627B">
      <w:pPr>
        <w:spacing w:line="360" w:lineRule="auto"/>
        <w:ind w:left="1440" w:hanging="720"/>
        <w:jc w:val="both"/>
        <w:rPr>
          <w:rtl/>
        </w:rPr>
      </w:pPr>
      <w:r w:rsidRPr="005C0589">
        <w:rPr>
          <w:rtl/>
        </w:rPr>
        <w:t>(2)</w:t>
      </w:r>
      <w:r w:rsidRPr="005C0589">
        <w:rPr>
          <w:rtl/>
        </w:rPr>
        <w:tab/>
        <w:t>אם נותן השירותים הוא חבר בני אדם, אחד מאלה:</w:t>
      </w:r>
    </w:p>
    <w:p w:rsidR="003F66CB" w:rsidRPr="005C0589" w:rsidRDefault="003F66CB" w:rsidP="00BB627B">
      <w:pPr>
        <w:spacing w:line="360" w:lineRule="auto"/>
        <w:jc w:val="both"/>
      </w:pPr>
      <w:r w:rsidRPr="005C0589">
        <w:rPr>
          <w:rtl/>
        </w:rPr>
        <w:tab/>
      </w:r>
      <w:r w:rsidRPr="005C0589">
        <w:rPr>
          <w:rtl/>
        </w:rPr>
        <w:tab/>
        <w:t>(א)</w:t>
      </w:r>
      <w:r w:rsidRPr="005C0589">
        <w:rPr>
          <w:rtl/>
        </w:rPr>
        <w:tab/>
        <w:t>בעל השליטה בו</w:t>
      </w:r>
      <w:r w:rsidRPr="005C0589">
        <w:t>;</w:t>
      </w:r>
    </w:p>
    <w:p w:rsidR="003F66CB" w:rsidRPr="005C0589" w:rsidRDefault="003F66CB" w:rsidP="00BB627B">
      <w:pPr>
        <w:spacing w:line="360" w:lineRule="auto"/>
        <w:ind w:left="1440" w:hanging="1440"/>
        <w:jc w:val="both"/>
        <w:rPr>
          <w:rtl/>
        </w:rPr>
      </w:pPr>
      <w:r w:rsidRPr="005C0589">
        <w:tab/>
      </w:r>
      <w:r w:rsidRPr="005C0589">
        <w:rPr>
          <w:rtl/>
        </w:rPr>
        <w:t>(ב)</w:t>
      </w:r>
      <w:r w:rsidRPr="005C0589">
        <w:rPr>
          <w:rtl/>
        </w:rPr>
        <w:tab/>
        <w:t xml:space="preserve">חבר בני אדם שהרכב בעלי מניותיו או שותפיו, לפי הענין, דומה </w:t>
      </w:r>
    </w:p>
    <w:p w:rsidR="003F66CB" w:rsidRPr="005C0589" w:rsidRDefault="003F66CB" w:rsidP="00BB627B">
      <w:pPr>
        <w:spacing w:line="360" w:lineRule="auto"/>
        <w:ind w:left="2160"/>
        <w:jc w:val="both"/>
        <w:rPr>
          <w:rtl/>
        </w:rPr>
      </w:pPr>
      <w:r w:rsidRPr="005C0589">
        <w:rPr>
          <w:rtl/>
        </w:rPr>
        <w:t>במהותו להרכב כאמור של נותן השירותים, ותחומי פעילותו  של חבר בני האדם דומים במהותם לתחומי פעילותו של נותן השירותים</w:t>
      </w:r>
      <w:r w:rsidRPr="005C0589">
        <w:t>;</w:t>
      </w:r>
    </w:p>
    <w:p w:rsidR="003F66CB" w:rsidRPr="005C0589" w:rsidRDefault="003F66CB" w:rsidP="00BB627B">
      <w:pPr>
        <w:spacing w:line="360" w:lineRule="auto"/>
        <w:ind w:left="2160" w:hanging="720"/>
        <w:jc w:val="both"/>
        <w:rPr>
          <w:rtl/>
        </w:rPr>
      </w:pPr>
      <w:r w:rsidRPr="005C0589">
        <w:rPr>
          <w:rtl/>
        </w:rPr>
        <w:t xml:space="preserve">(ג) </w:t>
      </w:r>
      <w:r w:rsidRPr="005C0589">
        <w:rPr>
          <w:rtl/>
        </w:rPr>
        <w:tab/>
        <w:t>מי שאחראי מטעם נותן השירותים על תשלום שכר העבודה</w:t>
      </w:r>
      <w:r w:rsidRPr="005C0589">
        <w:t>;</w:t>
      </w:r>
    </w:p>
    <w:p w:rsidR="003F66CB" w:rsidRPr="005C0589" w:rsidRDefault="003F66CB" w:rsidP="00BB627B">
      <w:pPr>
        <w:spacing w:line="360" w:lineRule="auto"/>
        <w:ind w:left="1440" w:hanging="720"/>
        <w:jc w:val="both"/>
        <w:rPr>
          <w:rtl/>
        </w:rPr>
      </w:pPr>
      <w:r w:rsidRPr="005C0589">
        <w:rPr>
          <w:rtl/>
        </w:rPr>
        <w:t>(3)</w:t>
      </w:r>
      <w:r w:rsidRPr="005C0589">
        <w:rPr>
          <w:rtl/>
        </w:rPr>
        <w:tab/>
        <w:t>אם נותן השירותים הוא חבר בני אדם שנשלט שליטה מהותית – חבר בני אדם אחר, שנשלט שליטה מהותית בידי מי ששולט בנותן השירותים</w:t>
      </w:r>
      <w:r w:rsidRPr="005C0589">
        <w:t>;</w:t>
      </w:r>
    </w:p>
    <w:p w:rsidR="003F66CB" w:rsidRPr="005C0589" w:rsidRDefault="003F66CB" w:rsidP="00BB627B">
      <w:pPr>
        <w:spacing w:line="360" w:lineRule="auto"/>
        <w:ind w:left="720"/>
        <w:jc w:val="both"/>
        <w:rPr>
          <w:rtl/>
        </w:rPr>
      </w:pPr>
      <w:r w:rsidRPr="005C0589">
        <w:rPr>
          <w:rtl/>
        </w:rPr>
        <w:t xml:space="preserve">"הורשע" – הורשע בפסק דין חלוט, בעבירה לפי חוק שכר מינימום, שנעברה לאחר יום כ"ה בחשון התשס"ג (31.10.02). </w:t>
      </w:r>
    </w:p>
    <w:p w:rsidR="003F66CB" w:rsidRPr="005C0589" w:rsidRDefault="003F66CB" w:rsidP="00BB627B">
      <w:pPr>
        <w:spacing w:line="360" w:lineRule="auto"/>
        <w:jc w:val="both"/>
        <w:rPr>
          <w:rtl/>
        </w:rPr>
      </w:pPr>
      <w:r w:rsidRPr="005C0589">
        <w:rPr>
          <w:rtl/>
        </w:rPr>
        <w:tab/>
        <w:t xml:space="preserve">"חוק שכר מינימום" – חוק שכר מינימום, התשמ"ז- 1987. </w:t>
      </w:r>
    </w:p>
    <w:p w:rsidR="003F66CB" w:rsidRPr="005C0589" w:rsidRDefault="003F66CB" w:rsidP="00BB627B">
      <w:pPr>
        <w:spacing w:line="360" w:lineRule="auto"/>
        <w:ind w:left="720"/>
        <w:jc w:val="both"/>
        <w:rPr>
          <w:rtl/>
        </w:rPr>
      </w:pPr>
      <w:r w:rsidRPr="005C0589">
        <w:rPr>
          <w:rtl/>
        </w:rPr>
        <w:t>"שליטה מהותית" – החזקה של שלושה רבעים או יותר בסוג מסוים של אמצעי שליטה בחבר בני אדם.</w:t>
      </w:r>
    </w:p>
    <w:p w:rsidR="003F66CB" w:rsidRPr="002F3F63" w:rsidRDefault="003F66CB" w:rsidP="00BB627B">
      <w:pPr>
        <w:pStyle w:val="BodyText"/>
        <w:widowControl/>
        <w:numPr>
          <w:ilvl w:val="0"/>
          <w:numId w:val="20"/>
        </w:numPr>
        <w:tabs>
          <w:tab w:val="clear" w:pos="720"/>
          <w:tab w:val="clear" w:pos="2160"/>
          <w:tab w:val="clear" w:pos="2736"/>
          <w:tab w:val="clear" w:pos="4320"/>
          <w:tab w:val="clear" w:pos="4608"/>
          <w:tab w:val="clear" w:pos="5760"/>
          <w:tab w:val="clear" w:pos="6912"/>
          <w:tab w:val="clear" w:pos="8063"/>
          <w:tab w:val="clear" w:pos="9216"/>
        </w:tabs>
        <w:adjustRightInd/>
        <w:spacing w:after="120" w:line="360" w:lineRule="auto"/>
        <w:jc w:val="both"/>
        <w:textAlignment w:val="auto"/>
        <w:rPr>
          <w:rtl/>
        </w:rPr>
      </w:pPr>
      <w:r w:rsidRPr="002F3F63">
        <w:rPr>
          <w:rtl/>
        </w:rPr>
        <w:t xml:space="preserve">הנני מצהיר כי שמי הוא _____________, כי החתימה המופיעה בשולי גיליון זה היא חתימתי וכי תוכן תצהירי-אמת. </w:t>
      </w: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r w:rsidRPr="005C0589">
        <w:rPr>
          <w:rtl/>
        </w:rPr>
        <w:t>__________</w:t>
      </w:r>
      <w:r w:rsidRPr="005C0589">
        <w:rPr>
          <w:rtl/>
        </w:rPr>
        <w:tab/>
      </w:r>
      <w:r w:rsidRPr="005C0589">
        <w:rPr>
          <w:rtl/>
        </w:rPr>
        <w:tab/>
      </w:r>
      <w:r w:rsidRPr="005C0589">
        <w:rPr>
          <w:rtl/>
        </w:rPr>
        <w:tab/>
      </w:r>
      <w:r w:rsidRPr="005C0589">
        <w:rPr>
          <w:rtl/>
        </w:rPr>
        <w:tab/>
      </w:r>
      <w:r w:rsidRPr="005C0589">
        <w:rPr>
          <w:rtl/>
        </w:rPr>
        <w:tab/>
      </w:r>
      <w:r w:rsidRPr="005C0589">
        <w:rPr>
          <w:rtl/>
        </w:rPr>
        <w:tab/>
        <w:t xml:space="preserve">              </w:t>
      </w:r>
      <w:r w:rsidRPr="005C0589">
        <w:rPr>
          <w:rtl/>
        </w:rPr>
        <w:tab/>
        <w:t>______________</w:t>
      </w:r>
    </w:p>
    <w:p w:rsidR="003F66CB" w:rsidRPr="005C0589" w:rsidRDefault="003F66CB" w:rsidP="00BB627B">
      <w:pPr>
        <w:spacing w:line="360" w:lineRule="auto"/>
        <w:jc w:val="both"/>
        <w:rPr>
          <w:rtl/>
        </w:rPr>
      </w:pPr>
      <w:r w:rsidRPr="005C0589">
        <w:rPr>
          <w:rtl/>
        </w:rPr>
        <w:t>תאריך                                                                                                           שם המצהיר+ חתימה</w:t>
      </w:r>
    </w:p>
    <w:p w:rsidR="003F66CB" w:rsidRPr="005C0589" w:rsidRDefault="003F66CB" w:rsidP="00BB627B">
      <w:pPr>
        <w:spacing w:line="360" w:lineRule="auto"/>
        <w:jc w:val="both"/>
        <w:rPr>
          <w:rtl/>
        </w:rPr>
      </w:pPr>
    </w:p>
    <w:p w:rsidR="003F66CB" w:rsidRPr="002F3F63" w:rsidRDefault="003F66CB" w:rsidP="00BB627B">
      <w:pPr>
        <w:spacing w:line="360" w:lineRule="auto"/>
        <w:jc w:val="both"/>
        <w:rPr>
          <w:b/>
          <w:bCs/>
          <w:u w:val="single"/>
          <w:rtl/>
        </w:rPr>
      </w:pPr>
      <w:r w:rsidRPr="002F3F63">
        <w:rPr>
          <w:b/>
          <w:bCs/>
          <w:u w:val="single"/>
          <w:rtl/>
        </w:rPr>
        <w:t>אישור</w:t>
      </w:r>
    </w:p>
    <w:p w:rsidR="003F66CB" w:rsidRPr="005C0589" w:rsidRDefault="003F66CB" w:rsidP="00BB627B">
      <w:pPr>
        <w:spacing w:line="360" w:lineRule="auto"/>
        <w:jc w:val="both"/>
        <w:rPr>
          <w:rtl/>
        </w:rPr>
      </w:pPr>
      <w:r w:rsidRPr="005C0589">
        <w:rPr>
          <w:rtl/>
        </w:rPr>
        <w:t>בהתאם לסעיף 15 לפקודת הראיות (נוסח חדש), תשל"א- 1971</w:t>
      </w:r>
      <w:r>
        <w:rPr>
          <w:rtl/>
        </w:rPr>
        <w:t xml:space="preserve">, </w:t>
      </w:r>
      <w:r w:rsidRPr="005C0589">
        <w:rPr>
          <w:rtl/>
        </w:rPr>
        <w:t xml:space="preserve">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3F66CB" w:rsidRDefault="003F66CB" w:rsidP="00BB627B">
      <w:pPr>
        <w:spacing w:line="360" w:lineRule="auto"/>
        <w:jc w:val="both"/>
        <w:rPr>
          <w:rtl/>
        </w:rPr>
      </w:pPr>
    </w:p>
    <w:p w:rsidR="003F66CB" w:rsidRPr="005C0589" w:rsidRDefault="003F66CB" w:rsidP="00BB627B">
      <w:pPr>
        <w:spacing w:line="360" w:lineRule="auto"/>
        <w:jc w:val="both"/>
        <w:rPr>
          <w:rtl/>
        </w:rPr>
      </w:pPr>
      <w:r w:rsidRPr="005C0589">
        <w:rPr>
          <w:rtl/>
        </w:rPr>
        <w:tab/>
      </w:r>
      <w:r w:rsidRPr="005C0589">
        <w:rPr>
          <w:rtl/>
        </w:rPr>
        <w:tab/>
      </w:r>
      <w:r w:rsidRPr="005C0589">
        <w:rPr>
          <w:rtl/>
        </w:rPr>
        <w:tab/>
      </w:r>
      <w:r w:rsidRPr="005C0589">
        <w:rPr>
          <w:rtl/>
        </w:rPr>
        <w:tab/>
      </w:r>
      <w:r w:rsidRPr="005C0589">
        <w:rPr>
          <w:rtl/>
        </w:rPr>
        <w:tab/>
      </w:r>
      <w:r>
        <w:rPr>
          <w:rtl/>
        </w:rPr>
        <w:t xml:space="preserve">    </w:t>
      </w:r>
      <w:r w:rsidRPr="005C0589">
        <w:rPr>
          <w:rtl/>
        </w:rPr>
        <w:tab/>
      </w:r>
      <w:r w:rsidRPr="005C0589">
        <w:rPr>
          <w:rtl/>
        </w:rPr>
        <w:tab/>
      </w:r>
      <w:r>
        <w:rPr>
          <w:rtl/>
        </w:rPr>
        <w:t xml:space="preserve">                    </w:t>
      </w:r>
      <w:r w:rsidRPr="005C0589">
        <w:rPr>
          <w:rtl/>
        </w:rPr>
        <w:t>_________________</w:t>
      </w:r>
      <w:r w:rsidRPr="005C0589">
        <w:rPr>
          <w:rtl/>
        </w:rPr>
        <w:tab/>
      </w:r>
      <w:r w:rsidRPr="005C0589">
        <w:rPr>
          <w:rtl/>
        </w:rPr>
        <w:tab/>
      </w:r>
      <w:r w:rsidRPr="005C0589">
        <w:rPr>
          <w:rtl/>
        </w:rPr>
        <w:tab/>
      </w:r>
      <w:r w:rsidRPr="005C0589">
        <w:rPr>
          <w:rtl/>
        </w:rPr>
        <w:tab/>
      </w:r>
      <w:r w:rsidRPr="005C0589">
        <w:rPr>
          <w:rtl/>
        </w:rPr>
        <w:tab/>
      </w:r>
      <w:r w:rsidRPr="005C0589">
        <w:rPr>
          <w:rtl/>
        </w:rPr>
        <w:tab/>
      </w:r>
      <w:r w:rsidRPr="005C0589">
        <w:rPr>
          <w:rtl/>
        </w:rPr>
        <w:tab/>
      </w:r>
      <w:r w:rsidRPr="005C0589">
        <w:rPr>
          <w:rtl/>
        </w:rPr>
        <w:tab/>
        <w:t xml:space="preserve">                   </w:t>
      </w:r>
      <w:r>
        <w:rPr>
          <w:rtl/>
        </w:rPr>
        <w:t xml:space="preserve">     </w:t>
      </w:r>
      <w:r w:rsidRPr="005C0589">
        <w:rPr>
          <w:rtl/>
        </w:rPr>
        <w:t xml:space="preserve">                    , עו"ד</w:t>
      </w:r>
    </w:p>
    <w:p w:rsidR="003F66CB" w:rsidRPr="005C0589" w:rsidRDefault="003F66CB" w:rsidP="00BB627B">
      <w:pPr>
        <w:spacing w:line="360" w:lineRule="auto"/>
        <w:ind w:left="-58"/>
        <w:jc w:val="both"/>
        <w:rPr>
          <w:u w:val="single"/>
          <w:rtl/>
        </w:rPr>
      </w:pPr>
    </w:p>
    <w:p w:rsidR="003F66CB" w:rsidRPr="002F3F63" w:rsidRDefault="003F66CB" w:rsidP="00BB627B">
      <w:pPr>
        <w:spacing w:line="360" w:lineRule="auto"/>
        <w:ind w:left="-58"/>
        <w:jc w:val="both"/>
        <w:rPr>
          <w:b/>
          <w:bCs/>
          <w:u w:val="single"/>
          <w:rtl/>
        </w:rPr>
      </w:pPr>
      <w:r w:rsidRPr="002F3F63">
        <w:rPr>
          <w:b/>
          <w:bCs/>
          <w:u w:val="single"/>
          <w:rtl/>
        </w:rPr>
        <w:t>אימות חתימה</w:t>
      </w:r>
    </w:p>
    <w:p w:rsidR="003F66CB" w:rsidRPr="005C0589" w:rsidRDefault="003F66CB" w:rsidP="00BB627B">
      <w:pPr>
        <w:spacing w:line="360" w:lineRule="auto"/>
        <w:ind w:left="-58"/>
        <w:jc w:val="both"/>
        <w:rPr>
          <w:rtl/>
        </w:rPr>
      </w:pPr>
    </w:p>
    <w:p w:rsidR="003F66CB" w:rsidRPr="005C0589" w:rsidRDefault="003F66CB" w:rsidP="00BB627B">
      <w:pPr>
        <w:spacing w:line="360" w:lineRule="auto"/>
        <w:ind w:left="-58"/>
        <w:jc w:val="both"/>
        <w:rPr>
          <w:rtl/>
        </w:rPr>
      </w:pPr>
      <w:r w:rsidRPr="005C0589">
        <w:rPr>
          <w:rtl/>
        </w:rPr>
        <w:t>אני הח"מ עו"ד /רו"ח מאשר בזאת כי ______________ רשום בישראל על פי דין וכי ה"ה ___________________ אשר חתם על תצהיר זה בפני מוסמך לעשות כן בשמו.</w:t>
      </w:r>
    </w:p>
    <w:p w:rsidR="003F66CB" w:rsidRPr="005C0589" w:rsidRDefault="003F66CB" w:rsidP="00BB627B">
      <w:pPr>
        <w:spacing w:line="360" w:lineRule="auto"/>
        <w:ind w:left="-58"/>
        <w:jc w:val="both"/>
        <w:rPr>
          <w:rtl/>
        </w:rPr>
      </w:pPr>
      <w:r w:rsidRPr="005C0589">
        <w:rPr>
          <w:rtl/>
        </w:rPr>
        <w:t xml:space="preserve"> </w:t>
      </w:r>
    </w:p>
    <w:p w:rsidR="003F66CB" w:rsidRPr="005C0589" w:rsidRDefault="003F66CB" w:rsidP="00BB627B">
      <w:pPr>
        <w:spacing w:line="360" w:lineRule="auto"/>
        <w:ind w:left="-58"/>
        <w:jc w:val="both"/>
        <w:rPr>
          <w:rtl/>
        </w:rPr>
      </w:pPr>
    </w:p>
    <w:p w:rsidR="003F66CB" w:rsidRPr="005C0589" w:rsidRDefault="003F66CB" w:rsidP="00BB627B">
      <w:pPr>
        <w:spacing w:line="360" w:lineRule="auto"/>
        <w:ind w:left="-58"/>
        <w:jc w:val="both"/>
        <w:rPr>
          <w:rtl/>
        </w:rPr>
      </w:pPr>
      <w:r w:rsidRPr="005C0589">
        <w:rPr>
          <w:rtl/>
        </w:rPr>
        <w:t>___________                                               _____________                          _____________</w:t>
      </w:r>
    </w:p>
    <w:p w:rsidR="003F66CB" w:rsidRPr="005C0589" w:rsidRDefault="003F66CB" w:rsidP="00BB627B">
      <w:pPr>
        <w:spacing w:line="360" w:lineRule="auto"/>
        <w:ind w:left="-58"/>
        <w:jc w:val="both"/>
      </w:pPr>
      <w:r w:rsidRPr="005C0589">
        <w:rPr>
          <w:rtl/>
        </w:rPr>
        <w:t xml:space="preserve">        שם                                                           חותמת וחתימה                                   תאריך</w:t>
      </w:r>
    </w:p>
    <w:p w:rsidR="003F66CB" w:rsidRPr="005C0589" w:rsidRDefault="003F66CB" w:rsidP="00BB627B">
      <w:pPr>
        <w:spacing w:line="360" w:lineRule="auto"/>
        <w:jc w:val="both"/>
        <w:rPr>
          <w:b/>
          <w:bCs/>
          <w:i/>
          <w:iCs/>
          <w:sz w:val="28"/>
          <w:szCs w:val="28"/>
          <w:u w:val="single"/>
          <w:rtl/>
        </w:rPr>
      </w:pPr>
      <w:r w:rsidRPr="005C0589">
        <w:rPr>
          <w:b/>
          <w:bCs/>
          <w:sz w:val="28"/>
          <w:szCs w:val="28"/>
          <w:u w:val="single"/>
          <w:rtl/>
        </w:rPr>
        <w:br w:type="page"/>
      </w:r>
      <w:r w:rsidRPr="005C0589">
        <w:rPr>
          <w:b/>
          <w:bCs/>
          <w:i/>
          <w:iCs/>
          <w:sz w:val="28"/>
          <w:szCs w:val="28"/>
          <w:u w:val="single"/>
          <w:rtl/>
        </w:rPr>
        <w:t>נספח ד' להסכם</w:t>
      </w:r>
    </w:p>
    <w:p w:rsidR="003F66CB" w:rsidRPr="005C0589" w:rsidRDefault="003F66CB" w:rsidP="00BB627B">
      <w:pPr>
        <w:spacing w:line="360" w:lineRule="auto"/>
        <w:jc w:val="both"/>
        <w:rPr>
          <w:b/>
          <w:bCs/>
          <w:i/>
          <w:iCs/>
          <w:sz w:val="28"/>
          <w:szCs w:val="28"/>
          <w:u w:val="single"/>
          <w:rtl/>
        </w:rPr>
      </w:pPr>
    </w:p>
    <w:p w:rsidR="003F66CB" w:rsidRPr="005C0589" w:rsidRDefault="003F66CB" w:rsidP="00BB627B">
      <w:pPr>
        <w:pStyle w:val="Header"/>
        <w:tabs>
          <w:tab w:val="clear" w:pos="4153"/>
          <w:tab w:val="clear" w:pos="8306"/>
        </w:tabs>
        <w:spacing w:line="360" w:lineRule="auto"/>
        <w:jc w:val="both"/>
        <w:rPr>
          <w:rFonts w:cs="David"/>
          <w:b/>
          <w:bCs/>
          <w:u w:val="single"/>
          <w:rtl/>
        </w:rPr>
      </w:pPr>
    </w:p>
    <w:p w:rsidR="003F66CB" w:rsidRPr="005C0589" w:rsidRDefault="003F66CB" w:rsidP="00BB627B">
      <w:pPr>
        <w:spacing w:line="360" w:lineRule="auto"/>
        <w:jc w:val="both"/>
      </w:pPr>
      <w:r w:rsidRPr="005C0589">
        <w:rPr>
          <w:b/>
          <w:bCs/>
          <w:u w:val="single"/>
          <w:rtl/>
        </w:rPr>
        <w:t>הצהרה</w:t>
      </w:r>
      <w:r w:rsidRPr="005C0589">
        <w:rPr>
          <w:rtl/>
        </w:rPr>
        <w:br/>
      </w:r>
    </w:p>
    <w:p w:rsidR="003F66CB" w:rsidRPr="005C0589" w:rsidRDefault="003F66CB" w:rsidP="00BB627B">
      <w:pPr>
        <w:spacing w:line="360" w:lineRule="auto"/>
        <w:jc w:val="both"/>
        <w:rPr>
          <w:rtl/>
        </w:rPr>
      </w:pPr>
      <w:r w:rsidRPr="005C0589">
        <w:rPr>
          <w:rtl/>
        </w:rPr>
        <w:t>אני הח"מ מורשה חתימה מטעם ה</w:t>
      </w:r>
      <w:r>
        <w:rPr>
          <w:rtl/>
        </w:rPr>
        <w:t>נותן השירותים</w:t>
      </w:r>
      <w:r w:rsidRPr="005C0589">
        <w:rPr>
          <w:rtl/>
        </w:rPr>
        <w:t xml:space="preserve"> ______________ (להלן: "ה</w:t>
      </w:r>
      <w:r>
        <w:rPr>
          <w:rtl/>
        </w:rPr>
        <w:t>נותן השירותים</w:t>
      </w:r>
      <w:r w:rsidRPr="005C0589">
        <w:rPr>
          <w:rtl/>
        </w:rPr>
        <w:t>"), נושא ת.ז. ___________ מצהיר בזאת כי ה</w:t>
      </w:r>
      <w:r>
        <w:rPr>
          <w:rtl/>
        </w:rPr>
        <w:t>נותן השירותים</w:t>
      </w:r>
      <w:r w:rsidRPr="005C0589">
        <w:rPr>
          <w:rtl/>
        </w:rPr>
        <w:t xml:space="preserve"> שילם בקביעות בשנת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ind w:left="746"/>
        <w:jc w:val="both"/>
        <w:rPr>
          <w:rtl/>
        </w:rPr>
      </w:pPr>
      <w:r w:rsidRPr="005C0589">
        <w:rPr>
          <w:rtl/>
        </w:rPr>
        <w:t>___________  _______________   ____________            _____________</w:t>
      </w:r>
    </w:p>
    <w:p w:rsidR="003F66CB" w:rsidRPr="005C0589" w:rsidRDefault="003F66CB" w:rsidP="00BB627B">
      <w:pPr>
        <w:spacing w:line="360" w:lineRule="auto"/>
        <w:ind w:left="746"/>
        <w:jc w:val="both"/>
        <w:rPr>
          <w:rtl/>
        </w:rPr>
      </w:pPr>
      <w:r w:rsidRPr="005C0589">
        <w:rPr>
          <w:rtl/>
        </w:rPr>
        <w:t xml:space="preserve">     תאריך             שם מורשה החתימה          חתימה                             חותמת</w:t>
      </w: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C27901" w:rsidRDefault="003F66CB" w:rsidP="00BB627B">
      <w:pPr>
        <w:spacing w:line="360" w:lineRule="auto"/>
        <w:jc w:val="both"/>
        <w:rPr>
          <w:b/>
          <w:bCs/>
          <w:u w:val="single"/>
          <w:rtl/>
        </w:rPr>
      </w:pPr>
      <w:r w:rsidRPr="00C27901">
        <w:rPr>
          <w:b/>
          <w:bCs/>
          <w:u w:val="single"/>
          <w:rtl/>
        </w:rPr>
        <w:t>אישור</w:t>
      </w: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r w:rsidRPr="005C0589">
        <w:rPr>
          <w:rtl/>
        </w:rPr>
        <w:t>אני הח"מ ______________, עו"ד מאשר/ת בזאת כי ה</w:t>
      </w:r>
      <w:r>
        <w:rPr>
          <w:rtl/>
        </w:rPr>
        <w:t>נותן השירותים</w:t>
      </w:r>
      <w:r w:rsidRPr="005C0589">
        <w:rPr>
          <w:rtl/>
        </w:rPr>
        <w:t xml:space="preserve">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w:t>
      </w:r>
      <w:r>
        <w:rPr>
          <w:rtl/>
        </w:rPr>
        <w:t>נותן השירותים</w:t>
      </w:r>
      <w:r w:rsidRPr="005C0589">
        <w:rPr>
          <w:rtl/>
        </w:rPr>
        <w:t xml:space="preserve">, לאחר שהזהרתיו/ה כי עליו/ה להצהיר אמת וכי יהיה/תהיה צפוי/ה לעונשים הקבועים בחוק אם לא יעשה/תעשה כן. </w:t>
      </w: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r w:rsidRPr="005C0589">
        <w:rPr>
          <w:rtl/>
        </w:rPr>
        <w:t xml:space="preserve">_______                                              </w:t>
      </w:r>
      <w:r>
        <w:rPr>
          <w:rtl/>
        </w:rPr>
        <w:tab/>
      </w:r>
      <w:r>
        <w:rPr>
          <w:rtl/>
        </w:rPr>
        <w:tab/>
      </w:r>
      <w:r w:rsidRPr="005C0589">
        <w:rPr>
          <w:rtl/>
        </w:rPr>
        <w:t xml:space="preserve">                           ______ ____________</w:t>
      </w:r>
    </w:p>
    <w:p w:rsidR="003F66CB" w:rsidRPr="005C0589" w:rsidRDefault="003F66CB" w:rsidP="00BB627B">
      <w:pPr>
        <w:spacing w:line="360" w:lineRule="auto"/>
        <w:jc w:val="both"/>
      </w:pPr>
      <w:r w:rsidRPr="005C0589">
        <w:rPr>
          <w:rtl/>
        </w:rPr>
        <w:t xml:space="preserve">תאריך                                                                      </w:t>
      </w:r>
      <w:r>
        <w:rPr>
          <w:rtl/>
        </w:rPr>
        <w:tab/>
      </w:r>
      <w:r>
        <w:rPr>
          <w:rtl/>
        </w:rPr>
        <w:tab/>
        <w:t xml:space="preserve">      </w:t>
      </w:r>
      <w:r w:rsidRPr="005C0589">
        <w:rPr>
          <w:rtl/>
        </w:rPr>
        <w:t xml:space="preserve">       חתימה וחותמת עורך דין</w:t>
      </w:r>
    </w:p>
    <w:p w:rsidR="003F66CB" w:rsidRPr="005C0589" w:rsidRDefault="003F66CB" w:rsidP="00BB627B">
      <w:pPr>
        <w:pStyle w:val="Header"/>
        <w:tabs>
          <w:tab w:val="clear" w:pos="4153"/>
          <w:tab w:val="clear" w:pos="8306"/>
        </w:tabs>
        <w:spacing w:line="360" w:lineRule="auto"/>
        <w:jc w:val="both"/>
        <w:rPr>
          <w:rFonts w:cs="David"/>
          <w:b/>
          <w:bCs/>
          <w:u w:val="single"/>
          <w:rtl/>
        </w:rPr>
      </w:pPr>
    </w:p>
    <w:p w:rsidR="003F66CB" w:rsidRPr="005C0589" w:rsidRDefault="003F66CB" w:rsidP="00BB627B">
      <w:pPr>
        <w:pStyle w:val="Header"/>
        <w:tabs>
          <w:tab w:val="clear" w:pos="4153"/>
          <w:tab w:val="clear" w:pos="8306"/>
        </w:tabs>
        <w:spacing w:line="360" w:lineRule="auto"/>
        <w:jc w:val="both"/>
        <w:rPr>
          <w:rFonts w:cs="David"/>
          <w:b/>
          <w:bCs/>
          <w:u w:val="single"/>
          <w:rtl/>
        </w:rPr>
      </w:pPr>
    </w:p>
    <w:p w:rsidR="003F66CB" w:rsidRDefault="003F66CB" w:rsidP="00BB627B">
      <w:pPr>
        <w:spacing w:line="360" w:lineRule="auto"/>
        <w:jc w:val="both"/>
        <w:rPr>
          <w:b/>
          <w:bCs/>
          <w:i/>
          <w:iCs/>
          <w:sz w:val="28"/>
          <w:szCs w:val="28"/>
          <w:u w:val="single"/>
          <w:rtl/>
        </w:rPr>
      </w:pPr>
    </w:p>
    <w:p w:rsidR="003F66CB" w:rsidRPr="005C0589" w:rsidRDefault="003F66CB" w:rsidP="00BB627B">
      <w:pPr>
        <w:spacing w:line="360" w:lineRule="auto"/>
        <w:jc w:val="both"/>
        <w:rPr>
          <w:b/>
          <w:bCs/>
          <w:i/>
          <w:iCs/>
          <w:sz w:val="28"/>
          <w:szCs w:val="28"/>
          <w:u w:val="single"/>
          <w:rtl/>
        </w:rPr>
      </w:pPr>
    </w:p>
    <w:p w:rsidR="003F66CB" w:rsidRPr="005C0589" w:rsidRDefault="003F66CB" w:rsidP="00BB627B">
      <w:pPr>
        <w:spacing w:line="360" w:lineRule="auto"/>
        <w:jc w:val="both"/>
        <w:rPr>
          <w:b/>
          <w:bCs/>
          <w:i/>
          <w:iCs/>
          <w:sz w:val="28"/>
          <w:szCs w:val="28"/>
          <w:u w:val="single"/>
          <w:rtl/>
        </w:rPr>
      </w:pPr>
    </w:p>
    <w:p w:rsidR="003F66CB" w:rsidRPr="005C0589" w:rsidRDefault="003F66CB" w:rsidP="00BB627B">
      <w:pPr>
        <w:spacing w:line="360" w:lineRule="auto"/>
        <w:jc w:val="both"/>
        <w:rPr>
          <w:b/>
          <w:bCs/>
          <w:i/>
          <w:iCs/>
          <w:sz w:val="28"/>
          <w:szCs w:val="28"/>
          <w:u w:val="single"/>
          <w:rtl/>
        </w:rPr>
      </w:pPr>
    </w:p>
    <w:p w:rsidR="003F66CB" w:rsidRPr="005C0589" w:rsidRDefault="003F66CB" w:rsidP="00BB627B">
      <w:pPr>
        <w:spacing w:line="360" w:lineRule="auto"/>
        <w:jc w:val="both"/>
        <w:rPr>
          <w:b/>
          <w:bCs/>
          <w:i/>
          <w:iCs/>
          <w:sz w:val="28"/>
          <w:szCs w:val="28"/>
          <w:u w:val="single"/>
          <w:rtl/>
        </w:rPr>
      </w:pPr>
    </w:p>
    <w:p w:rsidR="003F66CB" w:rsidRPr="005C0589" w:rsidRDefault="003F66CB" w:rsidP="00BB627B">
      <w:pPr>
        <w:spacing w:line="360" w:lineRule="auto"/>
        <w:jc w:val="both"/>
        <w:rPr>
          <w:b/>
          <w:bCs/>
          <w:sz w:val="28"/>
          <w:szCs w:val="28"/>
          <w:u w:val="single"/>
          <w:rtl/>
        </w:rPr>
      </w:pPr>
      <w:r w:rsidRPr="005C0589">
        <w:rPr>
          <w:b/>
          <w:bCs/>
          <w:i/>
          <w:iCs/>
          <w:sz w:val="28"/>
          <w:szCs w:val="28"/>
          <w:u w:val="single"/>
          <w:rtl/>
        </w:rPr>
        <w:t xml:space="preserve">נספח </w:t>
      </w:r>
      <w:r>
        <w:rPr>
          <w:b/>
          <w:bCs/>
          <w:i/>
          <w:iCs/>
          <w:sz w:val="28"/>
          <w:szCs w:val="28"/>
          <w:u w:val="single"/>
          <w:rtl/>
        </w:rPr>
        <w:t>ה</w:t>
      </w:r>
      <w:r w:rsidRPr="005C0589">
        <w:rPr>
          <w:b/>
          <w:bCs/>
          <w:i/>
          <w:iCs/>
          <w:sz w:val="28"/>
          <w:szCs w:val="28"/>
          <w:u w:val="single"/>
          <w:rtl/>
        </w:rPr>
        <w:t>' להסכם</w:t>
      </w:r>
    </w:p>
    <w:p w:rsidR="003F66CB" w:rsidRDefault="003F66CB" w:rsidP="00BB627B">
      <w:pPr>
        <w:spacing w:line="360" w:lineRule="auto"/>
        <w:jc w:val="both"/>
        <w:rPr>
          <w:rtl/>
        </w:rPr>
      </w:pPr>
      <w:r w:rsidRPr="00C27901">
        <w:rPr>
          <w:rtl/>
        </w:rPr>
        <w:t>לכבוד</w:t>
      </w:r>
    </w:p>
    <w:p w:rsidR="003F66CB" w:rsidRPr="00C27901" w:rsidRDefault="003F66CB" w:rsidP="00BB627B">
      <w:pPr>
        <w:spacing w:line="360" w:lineRule="auto"/>
        <w:jc w:val="both"/>
        <w:rPr>
          <w:rtl/>
        </w:rPr>
      </w:pPr>
      <w:r w:rsidRPr="00C27901">
        <w:rPr>
          <w:b/>
          <w:bCs/>
          <w:u w:val="single"/>
          <w:rtl/>
        </w:rPr>
        <w:t>מדינת ישראל – משרד התעשייה, המסחר והתעסוקה</w:t>
      </w:r>
      <w:r w:rsidRPr="00C27901" w:rsidDel="00506DC2">
        <w:rPr>
          <w:b/>
          <w:bCs/>
          <w:rtl/>
        </w:rPr>
        <w:t xml:space="preserve"> </w:t>
      </w:r>
    </w:p>
    <w:p w:rsidR="003F66CB" w:rsidRDefault="003F66CB" w:rsidP="00BB627B">
      <w:pPr>
        <w:spacing w:line="360" w:lineRule="auto"/>
        <w:jc w:val="both"/>
        <w:rPr>
          <w:rtl/>
        </w:rPr>
      </w:pPr>
    </w:p>
    <w:p w:rsidR="003F66CB" w:rsidRPr="00506DC2" w:rsidRDefault="003F66CB" w:rsidP="00BB627B">
      <w:pPr>
        <w:spacing w:line="360" w:lineRule="auto"/>
        <w:jc w:val="both"/>
        <w:rPr>
          <w:rtl/>
        </w:rPr>
      </w:pPr>
      <w:r w:rsidRPr="00506DC2">
        <w:rPr>
          <w:rtl/>
        </w:rPr>
        <w:t>א.ג.נ.,</w:t>
      </w:r>
    </w:p>
    <w:p w:rsidR="003F66CB" w:rsidRPr="00506DC2" w:rsidRDefault="003F66CB" w:rsidP="00BB627B">
      <w:pPr>
        <w:spacing w:line="360" w:lineRule="auto"/>
        <w:jc w:val="both"/>
        <w:rPr>
          <w:rtl/>
        </w:rPr>
      </w:pPr>
      <w:r w:rsidRPr="00506DC2">
        <w:rPr>
          <w:rtl/>
        </w:rPr>
        <w:t xml:space="preserve"> </w:t>
      </w:r>
    </w:p>
    <w:p w:rsidR="003F66CB" w:rsidRPr="00506DC2" w:rsidRDefault="003F66CB" w:rsidP="00BB627B">
      <w:pPr>
        <w:spacing w:line="360" w:lineRule="auto"/>
        <w:jc w:val="both"/>
        <w:rPr>
          <w:rtl/>
        </w:rPr>
      </w:pPr>
      <w:r w:rsidRPr="00506DC2">
        <w:rPr>
          <w:rtl/>
        </w:rPr>
        <w:t xml:space="preserve">הנדון:  </w:t>
      </w:r>
      <w:r w:rsidRPr="00506DC2">
        <w:rPr>
          <w:b/>
          <w:bCs/>
          <w:u w:val="single"/>
          <w:rtl/>
        </w:rPr>
        <w:t>אישור עריכת ביטוחים</w:t>
      </w:r>
    </w:p>
    <w:p w:rsidR="003F66CB" w:rsidRPr="00506DC2" w:rsidRDefault="003F66CB" w:rsidP="00BB627B">
      <w:pPr>
        <w:spacing w:line="360" w:lineRule="auto"/>
        <w:jc w:val="both"/>
        <w:rPr>
          <w:rtl/>
        </w:rPr>
      </w:pPr>
    </w:p>
    <w:p w:rsidR="003F66CB" w:rsidRPr="00506DC2" w:rsidRDefault="003F66CB" w:rsidP="00BB627B">
      <w:pPr>
        <w:spacing w:line="360" w:lineRule="auto"/>
        <w:jc w:val="both"/>
        <w:rPr>
          <w:rtl/>
        </w:rPr>
      </w:pPr>
      <w:r w:rsidRPr="00506DC2">
        <w:rPr>
          <w:rtl/>
        </w:rPr>
        <w:t xml:space="preserve">הננו מאשרים בזה כי ערכנו למבוטחנו </w:t>
      </w:r>
      <w:r w:rsidRPr="00506DC2">
        <w:rPr>
          <w:b/>
          <w:bCs/>
          <w:rtl/>
        </w:rPr>
        <w:t>___________________</w:t>
      </w:r>
      <w:r w:rsidRPr="00506DC2">
        <w:rPr>
          <w:rtl/>
        </w:rPr>
        <w:t xml:space="preserve"> (נותן השירותים) לתקופת הביטוח</w:t>
      </w:r>
      <w:r>
        <w:rPr>
          <w:rtl/>
        </w:rPr>
        <w:t xml:space="preserve"> </w:t>
      </w:r>
      <w:r w:rsidRPr="00506DC2">
        <w:rPr>
          <w:rtl/>
        </w:rPr>
        <w:t>מיום __________  עד יום ________________בקשר למכרז ולהסכם  עם משרד התעשייה, המסחר</w:t>
      </w:r>
      <w:r>
        <w:rPr>
          <w:rtl/>
        </w:rPr>
        <w:t xml:space="preserve"> </w:t>
      </w:r>
      <w:r w:rsidRPr="00506DC2">
        <w:rPr>
          <w:rtl/>
        </w:rPr>
        <w:t>והתעסוקה להפעלה של תוכנית יזמות צעירה את הביטוחים המפורטים להלן:</w:t>
      </w:r>
    </w:p>
    <w:p w:rsidR="003F66CB" w:rsidRPr="00506DC2" w:rsidRDefault="003F66CB" w:rsidP="00BB627B">
      <w:pPr>
        <w:spacing w:line="360" w:lineRule="auto"/>
        <w:jc w:val="both"/>
        <w:rPr>
          <w:rtl/>
        </w:rPr>
      </w:pPr>
    </w:p>
    <w:p w:rsidR="003F66CB" w:rsidRDefault="003F66CB" w:rsidP="00BB627B">
      <w:pPr>
        <w:spacing w:line="360" w:lineRule="auto"/>
        <w:jc w:val="both"/>
        <w:rPr>
          <w:b/>
          <w:bCs/>
          <w:u w:val="single"/>
          <w:rtl/>
        </w:rPr>
      </w:pPr>
      <w:r w:rsidRPr="00506DC2">
        <w:rPr>
          <w:b/>
          <w:bCs/>
          <w:u w:val="single"/>
          <w:rtl/>
        </w:rPr>
        <w:t>ביטוח חבות המעבידי</w:t>
      </w:r>
      <w:r>
        <w:rPr>
          <w:b/>
          <w:bCs/>
          <w:u w:val="single"/>
          <w:rtl/>
        </w:rPr>
        <w:t>ם</w:t>
      </w:r>
    </w:p>
    <w:p w:rsidR="003F66CB" w:rsidRPr="00AD2ABF" w:rsidRDefault="003F66CB" w:rsidP="00BB627B">
      <w:pPr>
        <w:numPr>
          <w:ilvl w:val="0"/>
          <w:numId w:val="21"/>
        </w:numPr>
        <w:bidi/>
        <w:spacing w:line="360" w:lineRule="auto"/>
        <w:jc w:val="both"/>
        <w:rPr>
          <w:u w:val="single"/>
        </w:rPr>
      </w:pPr>
      <w:r w:rsidRPr="00AD2ABF">
        <w:rPr>
          <w:rtl/>
        </w:rPr>
        <w:t>אחריותו החוקית כלפי עובדיו העוסקים בכל תחומי מדינת ישראל והשטחים המוחזקים.</w:t>
      </w:r>
    </w:p>
    <w:p w:rsidR="003F66CB" w:rsidRDefault="003F66CB" w:rsidP="00BB627B">
      <w:pPr>
        <w:numPr>
          <w:ilvl w:val="0"/>
          <w:numId w:val="21"/>
        </w:numPr>
        <w:bidi/>
        <w:spacing w:line="360" w:lineRule="auto"/>
        <w:jc w:val="both"/>
      </w:pPr>
      <w:r w:rsidRPr="00AD2ABF">
        <w:rPr>
          <w:rtl/>
        </w:rPr>
        <w:t>גבולות האחריות לא יפחת מסך  1,500,000 דולר ארה"ב לעובד וסך 5,000,000 דולר למקרה ולתקופת הביטוח (שנה).</w:t>
      </w:r>
    </w:p>
    <w:p w:rsidR="003F66CB" w:rsidRPr="00AD2ABF" w:rsidRDefault="003F66CB" w:rsidP="00BB627B">
      <w:pPr>
        <w:numPr>
          <w:ilvl w:val="0"/>
          <w:numId w:val="21"/>
        </w:numPr>
        <w:bidi/>
        <w:spacing w:line="360" w:lineRule="auto"/>
        <w:jc w:val="both"/>
        <w:rPr>
          <w:rtl/>
        </w:rPr>
      </w:pPr>
      <w:r w:rsidRPr="00AD2ABF">
        <w:rPr>
          <w:rtl/>
        </w:rPr>
        <w:t>הביטוח יורחב לשפות את מדינת ישראל – משרד התעשייה, המסחר והתעסוקה  היה ונטען לעניין קרות תאונת עבודה/מחלת מקצוע כלשהי  כי הם נושאים בחבות מעביד  כלשהם כלפי מי מעובדי נותן השירותים.</w:t>
      </w:r>
    </w:p>
    <w:p w:rsidR="003F66CB" w:rsidRDefault="003F66CB" w:rsidP="00BB627B">
      <w:pPr>
        <w:spacing w:line="360" w:lineRule="auto"/>
        <w:jc w:val="both"/>
        <w:rPr>
          <w:b/>
          <w:bCs/>
          <w:u w:val="single"/>
          <w:rtl/>
        </w:rPr>
      </w:pPr>
    </w:p>
    <w:p w:rsidR="003F66CB" w:rsidRDefault="003F66CB" w:rsidP="00BB627B">
      <w:pPr>
        <w:spacing w:line="360" w:lineRule="auto"/>
        <w:jc w:val="both"/>
        <w:rPr>
          <w:b/>
          <w:bCs/>
          <w:u w:val="single"/>
          <w:rtl/>
        </w:rPr>
      </w:pPr>
      <w:r w:rsidRPr="00506DC2">
        <w:rPr>
          <w:b/>
          <w:bCs/>
          <w:u w:val="single"/>
          <w:rtl/>
        </w:rPr>
        <w:t>ביטוח אחריות כלפי צד שלישי</w:t>
      </w:r>
    </w:p>
    <w:p w:rsidR="003F66CB" w:rsidRDefault="003F66CB" w:rsidP="00BB627B">
      <w:pPr>
        <w:numPr>
          <w:ilvl w:val="0"/>
          <w:numId w:val="22"/>
        </w:numPr>
        <w:bidi/>
        <w:spacing w:line="360" w:lineRule="auto"/>
        <w:jc w:val="both"/>
      </w:pPr>
      <w:r w:rsidRPr="00506DC2">
        <w:rPr>
          <w:rtl/>
        </w:rPr>
        <w:t xml:space="preserve">אחריותו החוקית בביטוח אחריות כלפי צד שלישי על פי דיני מדינת ישראל, בגין נזקי גוף ורכוש בכל  תחומי מדינת ישראל והשטחים המוחזקים. </w:t>
      </w:r>
    </w:p>
    <w:p w:rsidR="003F66CB" w:rsidRDefault="003F66CB" w:rsidP="00BB627B">
      <w:pPr>
        <w:numPr>
          <w:ilvl w:val="0"/>
          <w:numId w:val="22"/>
        </w:numPr>
        <w:bidi/>
        <w:spacing w:line="360" w:lineRule="auto"/>
        <w:jc w:val="both"/>
      </w:pPr>
      <w:r w:rsidRPr="00506DC2">
        <w:rPr>
          <w:rtl/>
        </w:rPr>
        <w:t>גבולות האחריות שלא יפחתו מסך  500,000  דולר ארה"ב, למקרה ולתקופת הביט</w:t>
      </w:r>
      <w:r>
        <w:rPr>
          <w:rtl/>
        </w:rPr>
        <w:t>וח (שנה).</w:t>
      </w:r>
    </w:p>
    <w:p w:rsidR="003F66CB" w:rsidRDefault="003F66CB" w:rsidP="00BB627B">
      <w:pPr>
        <w:numPr>
          <w:ilvl w:val="0"/>
          <w:numId w:val="22"/>
        </w:numPr>
        <w:bidi/>
        <w:spacing w:line="360" w:lineRule="auto"/>
        <w:jc w:val="both"/>
      </w:pPr>
      <w:r w:rsidRPr="00506DC2">
        <w:rPr>
          <w:rtl/>
        </w:rPr>
        <w:t xml:space="preserve">הביטוח יורחב לשפות את מדינת ישראל –  משרד התעשייה, המסחר והתעסוקה ככל שייחשבו  אחראים למעשי ו/או מחדלי נותן השירותים והפועלים מטעמו. </w:t>
      </w:r>
    </w:p>
    <w:p w:rsidR="003F66CB" w:rsidRPr="00506DC2" w:rsidRDefault="003F66CB" w:rsidP="00BB627B">
      <w:pPr>
        <w:numPr>
          <w:ilvl w:val="0"/>
          <w:numId w:val="22"/>
        </w:numPr>
        <w:bidi/>
        <w:spacing w:line="360" w:lineRule="auto"/>
        <w:jc w:val="both"/>
        <w:rPr>
          <w:rtl/>
        </w:rPr>
      </w:pPr>
      <w:r w:rsidRPr="00506DC2">
        <w:rPr>
          <w:rtl/>
        </w:rPr>
        <w:t>בפוליסה ייכלל סעיף אחריות צולבת (</w:t>
      </w:r>
      <w:r w:rsidRPr="00506DC2">
        <w:t>CROSS LIABILITY</w:t>
      </w:r>
      <w:r w:rsidRPr="00506DC2">
        <w:rPr>
          <w:rtl/>
        </w:rPr>
        <w:t>).</w:t>
      </w:r>
    </w:p>
    <w:p w:rsidR="003F66CB" w:rsidRPr="00506DC2" w:rsidRDefault="003F66CB" w:rsidP="00BB627B">
      <w:pPr>
        <w:spacing w:line="360" w:lineRule="auto"/>
        <w:jc w:val="both"/>
        <w:rPr>
          <w:rtl/>
        </w:rPr>
      </w:pPr>
    </w:p>
    <w:p w:rsidR="003F66CB" w:rsidRPr="00506DC2" w:rsidRDefault="003F66CB" w:rsidP="00BB627B">
      <w:pPr>
        <w:spacing w:line="360" w:lineRule="auto"/>
        <w:jc w:val="both"/>
        <w:rPr>
          <w:rtl/>
        </w:rPr>
      </w:pPr>
      <w:r w:rsidRPr="00506DC2">
        <w:rPr>
          <w:rtl/>
        </w:rPr>
        <w:t xml:space="preserve"> </w:t>
      </w:r>
      <w:r w:rsidRPr="00506DC2">
        <w:rPr>
          <w:b/>
          <w:bCs/>
          <w:u w:val="single"/>
          <w:rtl/>
        </w:rPr>
        <w:t>ביטוח אחריות מקצועי</w:t>
      </w:r>
    </w:p>
    <w:p w:rsidR="003F66CB" w:rsidRDefault="003F66CB" w:rsidP="00BB627B">
      <w:pPr>
        <w:numPr>
          <w:ilvl w:val="0"/>
          <w:numId w:val="23"/>
        </w:numPr>
        <w:bidi/>
        <w:spacing w:line="360" w:lineRule="auto"/>
        <w:jc w:val="both"/>
      </w:pPr>
      <w:r w:rsidRPr="00506DC2">
        <w:rPr>
          <w:rtl/>
        </w:rPr>
        <w:t>נותן השירותים יבטח את אחריותו המקצועית בגין פעילותו בביטוח אחריות מקצועית.</w:t>
      </w:r>
    </w:p>
    <w:p w:rsidR="003F66CB" w:rsidRDefault="003F66CB" w:rsidP="00BB627B">
      <w:pPr>
        <w:numPr>
          <w:ilvl w:val="0"/>
          <w:numId w:val="23"/>
        </w:numPr>
        <w:bidi/>
        <w:spacing w:line="360" w:lineRule="auto"/>
        <w:jc w:val="both"/>
      </w:pPr>
      <w:r w:rsidRPr="00506DC2">
        <w:rPr>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w:t>
      </w:r>
      <w:r>
        <w:rPr>
          <w:rtl/>
        </w:rPr>
        <w:t>שר להפעלה של תוכנית יזמות צעירה.</w:t>
      </w:r>
    </w:p>
    <w:p w:rsidR="003F66CB" w:rsidRDefault="003F66CB" w:rsidP="00BB627B">
      <w:pPr>
        <w:numPr>
          <w:ilvl w:val="0"/>
          <w:numId w:val="23"/>
        </w:numPr>
        <w:bidi/>
        <w:spacing w:line="360" w:lineRule="auto"/>
        <w:jc w:val="both"/>
      </w:pPr>
      <w:r w:rsidRPr="00506DC2">
        <w:rPr>
          <w:rtl/>
        </w:rPr>
        <w:t xml:space="preserve">הכיסוי על פי הפוליסה יורחב לכסות את מדינת ישראל -משרד התעשייה, המסחר והתעסוקה ככל </w:t>
      </w:r>
      <w:r>
        <w:rPr>
          <w:rtl/>
        </w:rPr>
        <w:t xml:space="preserve"> </w:t>
      </w:r>
      <w:r w:rsidRPr="00506DC2">
        <w:rPr>
          <w:rtl/>
        </w:rPr>
        <w:t xml:space="preserve"> שייחשבו אחראים למעשי ו/או מחדלי נותן השירותים והפועלים מטעמו.</w:t>
      </w:r>
    </w:p>
    <w:p w:rsidR="003F66CB" w:rsidRDefault="003F66CB" w:rsidP="00BB627B">
      <w:pPr>
        <w:numPr>
          <w:ilvl w:val="0"/>
          <w:numId w:val="23"/>
        </w:numPr>
        <w:bidi/>
        <w:spacing w:line="360" w:lineRule="auto"/>
        <w:jc w:val="both"/>
      </w:pPr>
      <w:r w:rsidRPr="00506DC2">
        <w:rPr>
          <w:rtl/>
        </w:rPr>
        <w:t xml:space="preserve">גבולות  האחריות לא יפחתו מ 250,000 דולר ארה"ב  למקרה ולשנה. </w:t>
      </w:r>
    </w:p>
    <w:p w:rsidR="003F66CB" w:rsidRPr="00506DC2" w:rsidRDefault="003F66CB" w:rsidP="00BB627B">
      <w:pPr>
        <w:numPr>
          <w:ilvl w:val="0"/>
          <w:numId w:val="23"/>
        </w:numPr>
        <w:bidi/>
        <w:spacing w:line="360" w:lineRule="auto"/>
        <w:jc w:val="both"/>
        <w:rPr>
          <w:rtl/>
        </w:rPr>
      </w:pPr>
      <w:r w:rsidRPr="00506DC2">
        <w:rPr>
          <w:rtl/>
        </w:rPr>
        <w:t>הכיסוי על פי הפוליסה יורחב לכלול את ההרחבות הבאות:-</w:t>
      </w:r>
    </w:p>
    <w:p w:rsidR="003F66CB" w:rsidRPr="00506DC2" w:rsidRDefault="003F66CB" w:rsidP="00BB627B">
      <w:pPr>
        <w:spacing w:line="360" w:lineRule="auto"/>
        <w:jc w:val="both"/>
        <w:rPr>
          <w:rtl/>
        </w:rPr>
      </w:pPr>
      <w:r w:rsidRPr="00506DC2">
        <w:rPr>
          <w:rtl/>
        </w:rPr>
        <w:t xml:space="preserve">          - מרמה ואי יושר של עובדים;</w:t>
      </w:r>
    </w:p>
    <w:p w:rsidR="003F66CB" w:rsidRPr="00506DC2" w:rsidRDefault="003F66CB" w:rsidP="00BB627B">
      <w:pPr>
        <w:spacing w:line="360" w:lineRule="auto"/>
        <w:jc w:val="both"/>
        <w:rPr>
          <w:rtl/>
        </w:rPr>
      </w:pPr>
      <w:r w:rsidRPr="00506DC2">
        <w:rPr>
          <w:rtl/>
        </w:rPr>
        <w:t xml:space="preserve">          - אובדן מסמכים, לרבות אובדן השימוש ו/או עיכוב;</w:t>
      </w:r>
    </w:p>
    <w:p w:rsidR="003F66CB" w:rsidRPr="00506DC2" w:rsidRDefault="003F66CB" w:rsidP="00BB627B">
      <w:pPr>
        <w:spacing w:line="360" w:lineRule="auto"/>
        <w:jc w:val="both"/>
        <w:rPr>
          <w:rtl/>
        </w:rPr>
      </w:pPr>
      <w:r w:rsidRPr="00506DC2">
        <w:rPr>
          <w:rtl/>
        </w:rPr>
        <w:t xml:space="preserve">          - הארכת תקופת הגילוי לפחות ל  6 חודשים;</w:t>
      </w:r>
    </w:p>
    <w:p w:rsidR="003F66CB" w:rsidRPr="00506DC2" w:rsidRDefault="003F66CB" w:rsidP="00BB627B">
      <w:pPr>
        <w:spacing w:line="360" w:lineRule="auto"/>
        <w:jc w:val="both"/>
        <w:rPr>
          <w:rtl/>
        </w:rPr>
      </w:pPr>
      <w:r w:rsidRPr="00506DC2">
        <w:rPr>
          <w:rtl/>
        </w:rPr>
        <w:t xml:space="preserve">          - אחריות צולבת </w:t>
      </w:r>
      <w:r w:rsidRPr="00506DC2">
        <w:t xml:space="preserve">CROSS LIABILITY </w:t>
      </w:r>
      <w:r w:rsidRPr="00506DC2">
        <w:rPr>
          <w:rtl/>
        </w:rPr>
        <w:t>.</w:t>
      </w:r>
    </w:p>
    <w:p w:rsidR="003F66CB" w:rsidRPr="00506DC2" w:rsidRDefault="003F66CB" w:rsidP="00BB627B">
      <w:pPr>
        <w:spacing w:line="360" w:lineRule="auto"/>
        <w:jc w:val="both"/>
        <w:rPr>
          <w:b/>
          <w:bCs/>
          <w:u w:val="single"/>
          <w:rtl/>
        </w:rPr>
      </w:pPr>
      <w:r w:rsidRPr="00506DC2">
        <w:rPr>
          <w:b/>
          <w:bCs/>
          <w:u w:val="single"/>
          <w:rtl/>
        </w:rPr>
        <w:t xml:space="preserve">                                               </w:t>
      </w:r>
    </w:p>
    <w:p w:rsidR="003F66CB" w:rsidRPr="00506DC2" w:rsidRDefault="003F66CB" w:rsidP="00BB627B">
      <w:pPr>
        <w:spacing w:line="360" w:lineRule="auto"/>
        <w:jc w:val="both"/>
        <w:rPr>
          <w:b/>
          <w:bCs/>
          <w:u w:val="single"/>
          <w:rtl/>
        </w:rPr>
      </w:pPr>
      <w:r w:rsidRPr="00506DC2">
        <w:rPr>
          <w:b/>
          <w:bCs/>
          <w:u w:val="single"/>
          <w:rtl/>
        </w:rPr>
        <w:t xml:space="preserve"> כללי</w:t>
      </w:r>
    </w:p>
    <w:p w:rsidR="003F66CB" w:rsidRPr="00506DC2" w:rsidRDefault="003F66CB" w:rsidP="00BB627B">
      <w:pPr>
        <w:spacing w:line="360" w:lineRule="auto"/>
        <w:jc w:val="both"/>
        <w:rPr>
          <w:rtl/>
        </w:rPr>
      </w:pPr>
      <w:r w:rsidRPr="00506DC2">
        <w:rPr>
          <w:rtl/>
        </w:rPr>
        <w:t>בפוליסות הביטוח  נכללו התנאים הבאים:</w:t>
      </w:r>
    </w:p>
    <w:p w:rsidR="003F66CB" w:rsidRDefault="003F66CB" w:rsidP="00BB627B">
      <w:pPr>
        <w:numPr>
          <w:ilvl w:val="0"/>
          <w:numId w:val="24"/>
        </w:numPr>
        <w:bidi/>
        <w:spacing w:line="360" w:lineRule="auto"/>
        <w:jc w:val="both"/>
      </w:pPr>
      <w:r w:rsidRPr="00506DC2">
        <w:rPr>
          <w:rtl/>
        </w:rPr>
        <w:t xml:space="preserve">לשם המבוטח יתווספו כמבוטחים נוספים:  </w:t>
      </w:r>
      <w:r w:rsidRPr="00506DC2">
        <w:rPr>
          <w:b/>
          <w:bCs/>
          <w:rtl/>
        </w:rPr>
        <w:t xml:space="preserve"> מדינת ישראל – משרד התעשייה, המסחר והתעסוקה.</w:t>
      </w:r>
    </w:p>
    <w:p w:rsidR="003F66CB" w:rsidRDefault="003F66CB" w:rsidP="00BB627B">
      <w:pPr>
        <w:numPr>
          <w:ilvl w:val="0"/>
          <w:numId w:val="24"/>
        </w:numPr>
        <w:bidi/>
        <w:spacing w:line="360" w:lineRule="auto"/>
        <w:jc w:val="both"/>
      </w:pPr>
      <w:r w:rsidRPr="00506DC2">
        <w:rPr>
          <w:rtl/>
        </w:rPr>
        <w:t>בכל מקרה של צמצום או ביטול הביטוח ע"י אחד הצדדים לא יה</w:t>
      </w:r>
      <w:r>
        <w:rPr>
          <w:rtl/>
        </w:rPr>
        <w:t xml:space="preserve">יה להם כל תוקף אלא, אם ניתנה על </w:t>
      </w:r>
      <w:r w:rsidRPr="00506DC2">
        <w:rPr>
          <w:rtl/>
        </w:rPr>
        <w:t>כך הודעה מוקדמת של 60 יום לפחות במכתב רשום למשרד התעשייה, המסחר והתעסוקה.</w:t>
      </w:r>
    </w:p>
    <w:p w:rsidR="003F66CB" w:rsidRDefault="003F66CB" w:rsidP="00BB627B">
      <w:pPr>
        <w:numPr>
          <w:ilvl w:val="0"/>
          <w:numId w:val="24"/>
        </w:numPr>
        <w:bidi/>
        <w:spacing w:line="360" w:lineRule="auto"/>
        <w:jc w:val="both"/>
      </w:pPr>
      <w:r w:rsidRPr="00506DC2">
        <w:rPr>
          <w:rtl/>
        </w:rPr>
        <w:t>אנו מוותרים על כל זכות שיבוב, תביעה, השתתפות  או חזרה, כלפי מדינת ישראל- משרד התעשייה, המסחר והתעסוקה ועובדיהם,  ובלבד  שהויתור לא יחול לטובת אדם שג</w:t>
      </w:r>
      <w:r>
        <w:rPr>
          <w:rtl/>
        </w:rPr>
        <w:t>רם לנזק  מתוך כוונת זדון.</w:t>
      </w:r>
    </w:p>
    <w:p w:rsidR="003F66CB" w:rsidRDefault="003F66CB" w:rsidP="00BB627B">
      <w:pPr>
        <w:numPr>
          <w:ilvl w:val="0"/>
          <w:numId w:val="24"/>
        </w:numPr>
        <w:bidi/>
        <w:spacing w:line="360" w:lineRule="auto"/>
        <w:jc w:val="both"/>
        <w:rPr>
          <w:rtl/>
        </w:rPr>
      </w:pPr>
      <w:r w:rsidRPr="00506DC2">
        <w:rPr>
          <w:rtl/>
        </w:rPr>
        <w:t>נותן השירותים יהיה אחראי בלעדית כלפינו לתשלום דמי הביטוח עבור כל הפוליסות ולמילוי כל החובות המוטלו</w:t>
      </w:r>
      <w:r>
        <w:rPr>
          <w:rtl/>
        </w:rPr>
        <w:t>ת על המבוטח על פי תנאי הפוליסות.</w:t>
      </w:r>
    </w:p>
    <w:p w:rsidR="003F66CB" w:rsidRDefault="003F66CB" w:rsidP="00BB627B">
      <w:pPr>
        <w:numPr>
          <w:ilvl w:val="0"/>
          <w:numId w:val="24"/>
        </w:numPr>
        <w:bidi/>
        <w:spacing w:line="360" w:lineRule="auto"/>
        <w:jc w:val="both"/>
      </w:pPr>
      <w:r w:rsidRPr="00506DC2">
        <w:rPr>
          <w:rtl/>
        </w:rPr>
        <w:t>ההשתתפויות העצמיות הנקובות בכל פוליסה ופוליסה תחולנה בלעדית על נותן השירותים.</w:t>
      </w:r>
    </w:p>
    <w:p w:rsidR="003F66CB" w:rsidRPr="00506DC2" w:rsidRDefault="003F66CB" w:rsidP="00BB627B">
      <w:pPr>
        <w:numPr>
          <w:ilvl w:val="0"/>
          <w:numId w:val="24"/>
        </w:numPr>
        <w:bidi/>
        <w:spacing w:line="360" w:lineRule="auto"/>
        <w:jc w:val="both"/>
        <w:rPr>
          <w:rtl/>
        </w:rPr>
      </w:pPr>
      <w:r w:rsidRPr="00506DC2">
        <w:rPr>
          <w:rtl/>
        </w:rPr>
        <w:t>כל סעיף בפוליסות הביטוח המפקיע או מצמצם בדרך כל שהיא את אחריות המבטח, כאשר קיים ביטוח אחר לא יופעל כלפי מדינת ישראל, - משרד התעשייה המסחר והתעסוקה, והביטוח הינו  בחזקת ביטוח ראשוני המזכה במלוא הזכויות על פי הביטוח.</w:t>
      </w:r>
    </w:p>
    <w:p w:rsidR="003F66CB" w:rsidRDefault="003F66CB" w:rsidP="00BB627B">
      <w:pPr>
        <w:spacing w:line="360" w:lineRule="auto"/>
        <w:jc w:val="both"/>
        <w:rPr>
          <w:b/>
          <w:bCs/>
          <w:rtl/>
        </w:rPr>
      </w:pPr>
    </w:p>
    <w:p w:rsidR="003F66CB" w:rsidRPr="00506DC2" w:rsidRDefault="003F66CB" w:rsidP="00BB627B">
      <w:pPr>
        <w:spacing w:line="360" w:lineRule="auto"/>
        <w:jc w:val="both"/>
        <w:rPr>
          <w:b/>
          <w:bCs/>
          <w:rtl/>
        </w:rPr>
      </w:pPr>
      <w:r w:rsidRPr="00506DC2">
        <w:rPr>
          <w:b/>
          <w:bCs/>
          <w:rtl/>
        </w:rPr>
        <w:t>בכפוף לתנאי וסייגי הפוליסות עד כמה שלא שונו במפורש על פי האמור באישור זה.</w:t>
      </w:r>
    </w:p>
    <w:p w:rsidR="003F66CB" w:rsidRPr="00506DC2" w:rsidRDefault="003F66CB" w:rsidP="00BB627B">
      <w:pPr>
        <w:spacing w:line="360" w:lineRule="auto"/>
        <w:jc w:val="both"/>
        <w:rPr>
          <w:rtl/>
        </w:rPr>
      </w:pPr>
    </w:p>
    <w:p w:rsidR="003F66CB" w:rsidRPr="00506DC2" w:rsidRDefault="003F66CB" w:rsidP="00BB627B">
      <w:pPr>
        <w:jc w:val="both"/>
        <w:rPr>
          <w:rtl/>
        </w:rPr>
      </w:pPr>
    </w:p>
    <w:p w:rsidR="003F66CB" w:rsidRPr="00506DC2" w:rsidRDefault="003F66CB" w:rsidP="00BB627B">
      <w:pPr>
        <w:jc w:val="both"/>
        <w:rPr>
          <w:rtl/>
        </w:rPr>
      </w:pPr>
      <w:r w:rsidRPr="00506DC2">
        <w:rPr>
          <w:rtl/>
        </w:rPr>
        <w:t xml:space="preserve">                                                                                       </w:t>
      </w:r>
      <w:r>
        <w:rPr>
          <w:rtl/>
        </w:rPr>
        <w:t xml:space="preserve">                     </w:t>
      </w:r>
      <w:r w:rsidRPr="00506DC2">
        <w:rPr>
          <w:rtl/>
        </w:rPr>
        <w:t>בכבוד רב,</w:t>
      </w:r>
    </w:p>
    <w:p w:rsidR="003F66CB" w:rsidRPr="00506DC2" w:rsidRDefault="003F66CB" w:rsidP="00BB627B">
      <w:pPr>
        <w:jc w:val="both"/>
        <w:rPr>
          <w:rtl/>
        </w:rPr>
      </w:pPr>
      <w:r w:rsidRPr="00506DC2">
        <w:rPr>
          <w:rtl/>
        </w:rPr>
        <w:t xml:space="preserve">                   </w:t>
      </w:r>
    </w:p>
    <w:p w:rsidR="003F66CB" w:rsidRPr="00506DC2" w:rsidRDefault="003F66CB" w:rsidP="00BB627B">
      <w:pPr>
        <w:jc w:val="both"/>
        <w:rPr>
          <w:rtl/>
        </w:rPr>
      </w:pPr>
      <w:r w:rsidRPr="00506DC2">
        <w:rPr>
          <w:rtl/>
        </w:rPr>
        <w:t xml:space="preserve">                                                                    </w:t>
      </w:r>
    </w:p>
    <w:p w:rsidR="003F66CB" w:rsidRPr="00506DC2" w:rsidRDefault="003F66CB" w:rsidP="00BB627B">
      <w:pPr>
        <w:jc w:val="both"/>
        <w:rPr>
          <w:rtl/>
        </w:rPr>
      </w:pPr>
    </w:p>
    <w:p w:rsidR="003F66CB" w:rsidRPr="00506DC2" w:rsidRDefault="003F66CB" w:rsidP="00BB627B">
      <w:pPr>
        <w:jc w:val="both"/>
        <w:rPr>
          <w:rtl/>
        </w:rPr>
      </w:pPr>
    </w:p>
    <w:p w:rsidR="003F66CB" w:rsidRPr="00506DC2" w:rsidRDefault="003F66CB" w:rsidP="00BB627B">
      <w:pPr>
        <w:jc w:val="both"/>
        <w:rPr>
          <w:rtl/>
        </w:rPr>
      </w:pPr>
      <w:r w:rsidRPr="00506DC2">
        <w:rPr>
          <w:rtl/>
        </w:rPr>
        <w:t xml:space="preserve">                                                                    </w:t>
      </w:r>
      <w:r>
        <w:rPr>
          <w:rtl/>
        </w:rPr>
        <w:t xml:space="preserve">         </w:t>
      </w:r>
      <w:r w:rsidRPr="00506DC2">
        <w:rPr>
          <w:rtl/>
        </w:rPr>
        <w:t>___________________________</w:t>
      </w:r>
    </w:p>
    <w:p w:rsidR="003F66CB" w:rsidRPr="00506DC2" w:rsidRDefault="003F66CB" w:rsidP="00BB627B">
      <w:pPr>
        <w:jc w:val="both"/>
        <w:rPr>
          <w:rtl/>
        </w:rPr>
      </w:pPr>
      <w:r w:rsidRPr="00506DC2">
        <w:rPr>
          <w:rtl/>
        </w:rPr>
        <w:t>תאריך______________                                חתימת מורשה המבטח  וחותמת המבטח</w:t>
      </w:r>
    </w:p>
    <w:p w:rsidR="003F66CB" w:rsidRPr="00506DC2" w:rsidRDefault="003F66CB" w:rsidP="00BB627B">
      <w:pPr>
        <w:jc w:val="both"/>
        <w:rPr>
          <w:rtl/>
        </w:rPr>
      </w:pPr>
    </w:p>
    <w:p w:rsidR="003F66CB" w:rsidRPr="00506DC2" w:rsidRDefault="003F66CB" w:rsidP="00BB627B">
      <w:pPr>
        <w:jc w:val="both"/>
        <w:rPr>
          <w:rtl/>
        </w:rPr>
      </w:pPr>
    </w:p>
    <w:p w:rsidR="003F66CB" w:rsidRPr="00506DC2" w:rsidRDefault="003F66CB" w:rsidP="00BB627B">
      <w:pPr>
        <w:jc w:val="both"/>
        <w:rPr>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r>
        <w:rPr>
          <w:b/>
          <w:bCs/>
          <w:i/>
          <w:iCs/>
          <w:sz w:val="28"/>
          <w:szCs w:val="28"/>
          <w:u w:val="single"/>
          <w:rtl/>
        </w:rPr>
        <w:br w:type="page"/>
      </w:r>
    </w:p>
    <w:p w:rsidR="003F66CB" w:rsidRPr="005C0589" w:rsidRDefault="003F66CB" w:rsidP="00BB627B">
      <w:pPr>
        <w:spacing w:line="360" w:lineRule="auto"/>
        <w:jc w:val="both"/>
        <w:rPr>
          <w:b/>
          <w:bCs/>
          <w:i/>
          <w:iCs/>
          <w:sz w:val="28"/>
          <w:szCs w:val="28"/>
          <w:u w:val="single"/>
          <w:rtl/>
        </w:rPr>
      </w:pPr>
      <w:r w:rsidRPr="005C0589">
        <w:rPr>
          <w:b/>
          <w:bCs/>
          <w:i/>
          <w:iCs/>
          <w:sz w:val="28"/>
          <w:szCs w:val="28"/>
          <w:u w:val="single"/>
          <w:rtl/>
        </w:rPr>
        <w:t xml:space="preserve">נספח </w:t>
      </w:r>
      <w:r>
        <w:rPr>
          <w:b/>
          <w:bCs/>
          <w:i/>
          <w:iCs/>
          <w:sz w:val="28"/>
          <w:szCs w:val="28"/>
          <w:u w:val="single"/>
          <w:rtl/>
        </w:rPr>
        <w:t>ו</w:t>
      </w:r>
      <w:r w:rsidRPr="005C0589">
        <w:rPr>
          <w:b/>
          <w:bCs/>
          <w:i/>
          <w:iCs/>
          <w:sz w:val="28"/>
          <w:szCs w:val="28"/>
          <w:u w:val="single"/>
          <w:rtl/>
        </w:rPr>
        <w:t>' להסכם</w:t>
      </w:r>
    </w:p>
    <w:p w:rsidR="003F66CB" w:rsidRPr="005C0589" w:rsidRDefault="003F66CB" w:rsidP="00BB627B">
      <w:pPr>
        <w:pStyle w:val="Heading9"/>
        <w:spacing w:line="360" w:lineRule="auto"/>
        <w:jc w:val="both"/>
        <w:rPr>
          <w:b w:val="0"/>
          <w:bCs w:val="0"/>
          <w:sz w:val="24"/>
          <w:szCs w:val="24"/>
          <w:rtl/>
        </w:rPr>
      </w:pPr>
      <w:r w:rsidRPr="005C0589">
        <w:rPr>
          <w:b w:val="0"/>
          <w:bCs w:val="0"/>
          <w:sz w:val="24"/>
          <w:szCs w:val="24"/>
          <w:rtl/>
        </w:rPr>
        <w:t>התחייבות לשמירת סודיות ולמניעת ניגוד עניינים</w:t>
      </w:r>
    </w:p>
    <w:p w:rsidR="003F66CB" w:rsidRPr="005C0589" w:rsidRDefault="003F66CB" w:rsidP="00BB627B">
      <w:pPr>
        <w:spacing w:line="360" w:lineRule="auto"/>
        <w:jc w:val="both"/>
        <w:rPr>
          <w:b/>
          <w:bCs/>
          <w:u w:val="single"/>
          <w:rtl/>
        </w:rPr>
      </w:pPr>
      <w:r w:rsidRPr="005C0589">
        <w:rPr>
          <w:b/>
          <w:bCs/>
          <w:u w:val="single"/>
          <w:rtl/>
        </w:rPr>
        <w:t xml:space="preserve">מבוא </w:t>
      </w:r>
    </w:p>
    <w:p w:rsidR="003F66CB" w:rsidRPr="005C0589" w:rsidRDefault="003F66CB" w:rsidP="00BB627B">
      <w:pPr>
        <w:spacing w:line="360" w:lineRule="auto"/>
        <w:jc w:val="both"/>
        <w:rPr>
          <w:b/>
          <w:bCs/>
          <w:u w:val="single"/>
          <w:rtl/>
        </w:rPr>
      </w:pPr>
    </w:p>
    <w:p w:rsidR="003F66CB" w:rsidRPr="005C0589" w:rsidRDefault="003F66CB" w:rsidP="00BB627B">
      <w:pPr>
        <w:spacing w:line="360" w:lineRule="auto"/>
        <w:ind w:left="720" w:hanging="720"/>
        <w:jc w:val="both"/>
        <w:rPr>
          <w:b/>
          <w:bCs/>
          <w:rtl/>
        </w:rPr>
      </w:pPr>
      <w:r w:rsidRPr="00AD2ABF">
        <w:rPr>
          <w:b/>
          <w:bCs/>
          <w:rtl/>
        </w:rPr>
        <w:t>הואיל</w:t>
      </w:r>
      <w:r w:rsidRPr="005C0589">
        <w:rPr>
          <w:rtl/>
        </w:rPr>
        <w:tab/>
        <w:t>ונחתם בין _______________ (להלן:"</w:t>
      </w:r>
      <w:r w:rsidRPr="005C0589">
        <w:rPr>
          <w:b/>
          <w:bCs/>
          <w:rtl/>
        </w:rPr>
        <w:t>נותן השירותים</w:t>
      </w:r>
      <w:r w:rsidRPr="005C0589">
        <w:rPr>
          <w:rtl/>
        </w:rPr>
        <w:t>")</w:t>
      </w:r>
      <w:r w:rsidRPr="005C0589">
        <w:rPr>
          <w:b/>
          <w:bCs/>
          <w:rtl/>
        </w:rPr>
        <w:t xml:space="preserve"> </w:t>
      </w:r>
      <w:r w:rsidRPr="005C0589">
        <w:rPr>
          <w:rtl/>
        </w:rPr>
        <w:t>לבין משרד התעשייה המסחר והתעסוקה (להלן: "</w:t>
      </w:r>
      <w:r w:rsidRPr="005C0589">
        <w:rPr>
          <w:b/>
          <w:bCs/>
          <w:rtl/>
        </w:rPr>
        <w:t>המשרד</w:t>
      </w:r>
      <w:r w:rsidRPr="005C0589">
        <w:rPr>
          <w:rtl/>
        </w:rPr>
        <w:t>")</w:t>
      </w:r>
      <w:r w:rsidRPr="005C0589">
        <w:rPr>
          <w:b/>
          <w:bCs/>
          <w:rtl/>
        </w:rPr>
        <w:t xml:space="preserve"> </w:t>
      </w:r>
      <w:r w:rsidRPr="005C0589">
        <w:rPr>
          <w:rtl/>
        </w:rPr>
        <w:t>הסכם מספר _________מיום _______בחודש_______ שנת _____ (להלן: "</w:t>
      </w:r>
      <w:r w:rsidRPr="005C0589">
        <w:rPr>
          <w:b/>
          <w:bCs/>
          <w:rtl/>
        </w:rPr>
        <w:t>ההסכם</w:t>
      </w:r>
      <w:r w:rsidRPr="005C0589">
        <w:rPr>
          <w:rtl/>
        </w:rPr>
        <w:t>")</w:t>
      </w:r>
      <w:r w:rsidRPr="005C0589">
        <w:rPr>
          <w:b/>
          <w:bCs/>
          <w:rtl/>
        </w:rPr>
        <w:t xml:space="preserve"> </w:t>
      </w:r>
      <w:r w:rsidRPr="005C0589">
        <w:rPr>
          <w:rtl/>
        </w:rPr>
        <w:t>לאספקת השירותים המפורטים לעיל (להלן: "</w:t>
      </w:r>
      <w:r w:rsidRPr="005C0589">
        <w:rPr>
          <w:b/>
          <w:bCs/>
          <w:rtl/>
        </w:rPr>
        <w:t>השירותים</w:t>
      </w:r>
      <w:r w:rsidRPr="005C0589">
        <w:rPr>
          <w:rtl/>
        </w:rPr>
        <w:t>");</w:t>
      </w:r>
    </w:p>
    <w:p w:rsidR="003F66CB" w:rsidRPr="005C0589" w:rsidRDefault="003F66CB" w:rsidP="00BB627B">
      <w:pPr>
        <w:spacing w:line="360" w:lineRule="auto"/>
        <w:ind w:left="720" w:hanging="720"/>
        <w:jc w:val="both"/>
        <w:rPr>
          <w:b/>
          <w:bCs/>
        </w:rPr>
      </w:pPr>
    </w:p>
    <w:p w:rsidR="003F66CB" w:rsidRPr="005C0589" w:rsidRDefault="003F66CB" w:rsidP="00BB627B">
      <w:pPr>
        <w:spacing w:line="360" w:lineRule="auto"/>
        <w:ind w:left="720" w:hanging="720"/>
        <w:jc w:val="both"/>
        <w:rPr>
          <w:rtl/>
        </w:rPr>
      </w:pPr>
      <w:r w:rsidRPr="00AD2ABF">
        <w:rPr>
          <w:b/>
          <w:bCs/>
          <w:rtl/>
        </w:rPr>
        <w:t>והואיל</w:t>
      </w:r>
      <w:r w:rsidRPr="005C0589">
        <w:rPr>
          <w:rtl/>
        </w:rPr>
        <w:tab/>
        <w:t>ואני מועסק על-ידי נותן השירותים, כעובד או כקבלן, בין השאר, לשם אספקת השירותים למשרד</w:t>
      </w:r>
      <w:r>
        <w:rPr>
          <w:rtl/>
        </w:rPr>
        <w:t>;</w:t>
      </w:r>
    </w:p>
    <w:p w:rsidR="003F66CB" w:rsidRPr="005C0589" w:rsidRDefault="003F66CB" w:rsidP="00BB627B">
      <w:pPr>
        <w:spacing w:line="360" w:lineRule="auto"/>
        <w:ind w:left="720" w:hanging="720"/>
        <w:jc w:val="both"/>
        <w:rPr>
          <w:rtl/>
        </w:rPr>
      </w:pPr>
      <w:r w:rsidRPr="00AD2ABF">
        <w:rPr>
          <w:b/>
          <w:bCs/>
          <w:rtl/>
        </w:rPr>
        <w:t>והואיל</w:t>
      </w:r>
      <w:r w:rsidRPr="005C0589">
        <w:rPr>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5C0589">
        <w:t xml:space="preserve"> </w:t>
      </w:r>
    </w:p>
    <w:p w:rsidR="003F66CB" w:rsidRPr="005C0589" w:rsidRDefault="003F66CB" w:rsidP="00BB627B">
      <w:pPr>
        <w:spacing w:line="360" w:lineRule="auto"/>
        <w:ind w:left="720" w:hanging="720"/>
        <w:jc w:val="both"/>
        <w:rPr>
          <w:rtl/>
        </w:rPr>
      </w:pPr>
      <w:r w:rsidRPr="00AD2ABF">
        <w:rPr>
          <w:b/>
          <w:bCs/>
          <w:rtl/>
        </w:rPr>
        <w:t>והואיל</w:t>
      </w:r>
      <w:r w:rsidRPr="005C0589">
        <w:rPr>
          <w:rtl/>
        </w:rPr>
        <w:tab/>
        <w:t>והוסבר לי וידוע לי כי במהלך העסקתי או בקשר אליה יתכן כי אעסוק או אקבל לחזקתי או יבוא לידיעתי מידע (</w:t>
      </w:r>
      <w:r w:rsidRPr="005C0589">
        <w:t>Information</w:t>
      </w:r>
      <w:r w:rsidRPr="005C0589">
        <w:rPr>
          <w:rtl/>
        </w:rPr>
        <w:t xml:space="preserve">), או ידע </w:t>
      </w:r>
      <w:r w:rsidRPr="005C0589">
        <w:t>Know- How)</w:t>
      </w:r>
      <w:r w:rsidRPr="005C0589">
        <w:rPr>
          <w:rtl/>
        </w:rPr>
        <w:t>) כלשהם לרבות תכתובת, חוות דעת, חומר, תכנית, מסמך, רישום, סוד מסחרי/עסקי, שרטוט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5C0589">
        <w:rPr>
          <w:b/>
          <w:bCs/>
          <w:rtl/>
        </w:rPr>
        <w:t>המידע</w:t>
      </w:r>
      <w:r w:rsidRPr="005C0589">
        <w:rPr>
          <w:rtl/>
        </w:rPr>
        <w:t>");</w:t>
      </w:r>
    </w:p>
    <w:p w:rsidR="003F66CB" w:rsidRPr="005C0589" w:rsidRDefault="003F66CB" w:rsidP="00BB627B">
      <w:pPr>
        <w:spacing w:line="360" w:lineRule="auto"/>
        <w:ind w:left="720" w:hanging="720"/>
        <w:jc w:val="both"/>
        <w:rPr>
          <w:rtl/>
        </w:rPr>
      </w:pPr>
      <w:r w:rsidRPr="00AD2ABF">
        <w:rPr>
          <w:b/>
          <w:bCs/>
          <w:rtl/>
        </w:rPr>
        <w:t>והואיל</w:t>
      </w:r>
      <w:r w:rsidRPr="005C0589">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Pr>
          <w:rtl/>
        </w:rPr>
        <w:t>.</w:t>
      </w:r>
    </w:p>
    <w:p w:rsidR="003F66CB" w:rsidRDefault="003F66CB" w:rsidP="00BB627B">
      <w:pPr>
        <w:spacing w:line="360" w:lineRule="auto"/>
        <w:ind w:left="720" w:hanging="720"/>
        <w:jc w:val="both"/>
        <w:rPr>
          <w:b/>
          <w:bCs/>
          <w:u w:val="single"/>
          <w:rtl/>
        </w:rPr>
      </w:pPr>
    </w:p>
    <w:p w:rsidR="003F66CB" w:rsidRPr="005C0589" w:rsidRDefault="003F66CB" w:rsidP="00BB627B">
      <w:pPr>
        <w:spacing w:line="360" w:lineRule="auto"/>
        <w:ind w:left="720" w:hanging="720"/>
        <w:jc w:val="both"/>
        <w:rPr>
          <w:b/>
          <w:bCs/>
          <w:u w:val="single"/>
          <w:rtl/>
        </w:rPr>
      </w:pPr>
      <w:r w:rsidRPr="005C0589">
        <w:rPr>
          <w:b/>
          <w:bCs/>
          <w:u w:val="single"/>
          <w:rtl/>
        </w:rPr>
        <w:t>אי לזאת, אני הח"מ מתחייב כלפי משרד התעשייה המסחר והתעסוקה  כדלקמן:</w:t>
      </w:r>
    </w:p>
    <w:p w:rsidR="003F66CB" w:rsidRPr="005C0589" w:rsidRDefault="003F66CB" w:rsidP="00BB627B">
      <w:pPr>
        <w:spacing w:line="360" w:lineRule="auto"/>
        <w:ind w:left="720" w:hanging="720"/>
        <w:jc w:val="both"/>
        <w:rPr>
          <w:b/>
          <w:bCs/>
          <w:u w:val="single"/>
          <w:rtl/>
        </w:rPr>
      </w:pPr>
    </w:p>
    <w:p w:rsidR="003F66CB" w:rsidRPr="005C0589" w:rsidRDefault="003F66CB" w:rsidP="00BB627B">
      <w:pPr>
        <w:numPr>
          <w:ilvl w:val="0"/>
          <w:numId w:val="25"/>
        </w:numPr>
        <w:bidi/>
        <w:spacing w:line="360" w:lineRule="auto"/>
        <w:ind w:right="720"/>
        <w:jc w:val="both"/>
        <w:rPr>
          <w:rtl/>
        </w:rPr>
      </w:pPr>
      <w:r w:rsidRPr="005C0589">
        <w:rPr>
          <w:rtl/>
        </w:rPr>
        <w:t xml:space="preserve">המבוא להתחייבות זו מהווה חלק בלתי נפרד הימנה. </w:t>
      </w:r>
    </w:p>
    <w:p w:rsidR="003F66CB" w:rsidRPr="005C0589" w:rsidRDefault="003F66CB" w:rsidP="00BB627B">
      <w:pPr>
        <w:numPr>
          <w:ilvl w:val="0"/>
          <w:numId w:val="25"/>
        </w:numPr>
        <w:bidi/>
        <w:spacing w:line="360" w:lineRule="auto"/>
        <w:ind w:right="720"/>
        <w:jc w:val="both"/>
      </w:pPr>
      <w:r w:rsidRPr="005C0589">
        <w:rPr>
          <w:rtl/>
        </w:rPr>
        <w:t>לשמור על סודיות גמורה ומוחלטת של המידע ו/או כל הקשור או הנובע ממתן השירותים.</w:t>
      </w:r>
    </w:p>
    <w:p w:rsidR="003F66CB" w:rsidRDefault="003F66CB" w:rsidP="00BB627B">
      <w:pPr>
        <w:numPr>
          <w:ilvl w:val="0"/>
          <w:numId w:val="25"/>
        </w:numPr>
        <w:bidi/>
        <w:spacing w:line="360" w:lineRule="auto"/>
        <w:ind w:right="720"/>
        <w:jc w:val="both"/>
      </w:pPr>
      <w:r w:rsidRPr="005C0589">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3F66CB" w:rsidRDefault="003F66CB" w:rsidP="00BB627B">
      <w:pPr>
        <w:numPr>
          <w:ilvl w:val="0"/>
          <w:numId w:val="25"/>
        </w:numPr>
        <w:bidi/>
        <w:spacing w:line="360" w:lineRule="auto"/>
        <w:ind w:right="720"/>
        <w:jc w:val="both"/>
      </w:pPr>
      <w:r w:rsidRPr="005C0589">
        <w:rPr>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3F66CB" w:rsidRDefault="003F66CB" w:rsidP="00BB627B">
      <w:pPr>
        <w:numPr>
          <w:ilvl w:val="0"/>
          <w:numId w:val="25"/>
        </w:numPr>
        <w:bidi/>
        <w:spacing w:line="360" w:lineRule="auto"/>
        <w:ind w:right="720"/>
        <w:jc w:val="both"/>
      </w:pPr>
      <w:r w:rsidRPr="005C0589">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w:t>
      </w:r>
    </w:p>
    <w:p w:rsidR="003F66CB" w:rsidRDefault="003F66CB" w:rsidP="00BB627B">
      <w:pPr>
        <w:numPr>
          <w:ilvl w:val="0"/>
          <w:numId w:val="25"/>
        </w:numPr>
        <w:bidi/>
        <w:spacing w:line="360" w:lineRule="auto"/>
        <w:ind w:right="720"/>
        <w:jc w:val="both"/>
      </w:pPr>
      <w:r w:rsidRPr="005C0589">
        <w:rPr>
          <w:rtl/>
        </w:rPr>
        <w:t xml:space="preserve">להביא לידיעת עובדי או קבלני משנה או מי מטעמי את האמור בהתחייבות זו לרבות חובה זו של שמירת סודיות ואת העונש על אי מילוי החובה. </w:t>
      </w:r>
    </w:p>
    <w:p w:rsidR="003F66CB" w:rsidRDefault="003F66CB" w:rsidP="00BB627B">
      <w:pPr>
        <w:numPr>
          <w:ilvl w:val="0"/>
          <w:numId w:val="25"/>
        </w:numPr>
        <w:bidi/>
        <w:spacing w:line="360" w:lineRule="auto"/>
        <w:ind w:right="720"/>
        <w:jc w:val="both"/>
      </w:pPr>
      <w:r w:rsidRPr="005C0589">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3F66CB" w:rsidRDefault="003F66CB" w:rsidP="00BB627B">
      <w:pPr>
        <w:numPr>
          <w:ilvl w:val="0"/>
          <w:numId w:val="25"/>
        </w:numPr>
        <w:bidi/>
        <w:spacing w:line="360" w:lineRule="auto"/>
        <w:ind w:right="720"/>
        <w:jc w:val="both"/>
      </w:pPr>
      <w:r w:rsidRPr="005C0589">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3F66CB" w:rsidRDefault="003F66CB" w:rsidP="00442004">
      <w:pPr>
        <w:numPr>
          <w:ilvl w:val="0"/>
          <w:numId w:val="25"/>
        </w:numPr>
        <w:bidi/>
        <w:spacing w:line="360" w:lineRule="auto"/>
        <w:ind w:right="720"/>
      </w:pPr>
      <w:r w:rsidRPr="005C0589">
        <w:rPr>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חברים בו, מנהלים אותו או עובדים אחראים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5C0589">
        <w:rPr>
          <w:b/>
          <w:bCs/>
          <w:rtl/>
        </w:rPr>
        <w:t xml:space="preserve">(להלן: "עניין אחר"). </w:t>
      </w:r>
      <w:r w:rsidRPr="005C0589">
        <w:rPr>
          <w:rtl/>
        </w:rPr>
        <w:t xml:space="preserve"> </w:t>
      </w:r>
    </w:p>
    <w:p w:rsidR="003F66CB" w:rsidRDefault="003F66CB" w:rsidP="00BB627B">
      <w:pPr>
        <w:numPr>
          <w:ilvl w:val="0"/>
          <w:numId w:val="25"/>
        </w:numPr>
        <w:bidi/>
        <w:spacing w:line="360" w:lineRule="auto"/>
        <w:ind w:right="720"/>
        <w:jc w:val="both"/>
      </w:pPr>
      <w:r w:rsidRPr="005C0589">
        <w:rPr>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3F66CB" w:rsidRDefault="003F66CB" w:rsidP="00BB627B">
      <w:pPr>
        <w:numPr>
          <w:ilvl w:val="0"/>
          <w:numId w:val="25"/>
        </w:numPr>
        <w:bidi/>
        <w:spacing w:line="360" w:lineRule="auto"/>
        <w:ind w:right="720"/>
        <w:jc w:val="both"/>
      </w:pPr>
      <w:r w:rsidRPr="005C0589">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w:t>
      </w:r>
      <w:r>
        <w:rPr>
          <w:rtl/>
        </w:rPr>
        <w:t>י בגין הפרת חובת הסודיות שלעיל.</w:t>
      </w:r>
    </w:p>
    <w:p w:rsidR="003F66CB" w:rsidRDefault="003F66CB" w:rsidP="00BB627B">
      <w:pPr>
        <w:numPr>
          <w:ilvl w:val="0"/>
          <w:numId w:val="25"/>
        </w:numPr>
        <w:bidi/>
        <w:spacing w:line="360" w:lineRule="auto"/>
        <w:ind w:right="720"/>
        <w:jc w:val="both"/>
      </w:pPr>
      <w:r w:rsidRPr="005C0589">
        <w:rPr>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3F66CB" w:rsidRDefault="003F66CB" w:rsidP="00BB627B">
      <w:pPr>
        <w:numPr>
          <w:ilvl w:val="0"/>
          <w:numId w:val="25"/>
        </w:numPr>
        <w:bidi/>
        <w:spacing w:line="360" w:lineRule="auto"/>
        <w:ind w:right="720"/>
        <w:jc w:val="both"/>
      </w:pPr>
      <w:r w:rsidRPr="005C0589">
        <w:rPr>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תשי"ז – 1957.</w:t>
      </w:r>
    </w:p>
    <w:p w:rsidR="003F66CB" w:rsidRDefault="003F66CB" w:rsidP="00BB627B">
      <w:pPr>
        <w:numPr>
          <w:ilvl w:val="0"/>
          <w:numId w:val="25"/>
        </w:numPr>
        <w:bidi/>
        <w:spacing w:line="360" w:lineRule="auto"/>
        <w:ind w:right="720"/>
        <w:jc w:val="both"/>
      </w:pPr>
      <w:r w:rsidRPr="005C0589">
        <w:rPr>
          <w:rtl/>
        </w:rPr>
        <w:t xml:space="preserve">התחייבותי זו לא תפורש כיוצרת קשר אישי מכל סוג שהוא ביני לביניכם. </w:t>
      </w:r>
    </w:p>
    <w:p w:rsidR="003F66CB" w:rsidRDefault="003F66CB" w:rsidP="00BB627B">
      <w:pPr>
        <w:numPr>
          <w:ilvl w:val="0"/>
          <w:numId w:val="25"/>
        </w:numPr>
        <w:bidi/>
        <w:spacing w:line="360" w:lineRule="auto"/>
        <w:ind w:right="720"/>
        <w:jc w:val="both"/>
      </w:pPr>
      <w:r w:rsidRPr="005C0589">
        <w:rPr>
          <w:rtl/>
        </w:rPr>
        <w:t xml:space="preserve">מוסכם וידוע לי כי על העתקים של המידע, אשר התקבלו בכל דרך שהיא, יחולו כל הוראות כתב התחייבות זה.  </w:t>
      </w:r>
    </w:p>
    <w:p w:rsidR="003F66CB" w:rsidRPr="005C0589" w:rsidRDefault="003F66CB" w:rsidP="00BB627B">
      <w:pPr>
        <w:numPr>
          <w:ilvl w:val="0"/>
          <w:numId w:val="25"/>
        </w:numPr>
        <w:bidi/>
        <w:spacing w:line="360" w:lineRule="auto"/>
        <w:ind w:right="720"/>
        <w:jc w:val="both"/>
        <w:rPr>
          <w:rtl/>
        </w:rPr>
      </w:pPr>
      <w:r w:rsidRPr="005C0589">
        <w:rPr>
          <w:rtl/>
        </w:rPr>
        <w:t xml:space="preserve">מוסכם וידוע לי כי אין בהתחייבות זו כדי לגרוע מכל זכות או סעד או סמכות אחרת המוקנית למשרד על-פי כל דין או הסכם לרבות ההסכם. </w:t>
      </w:r>
    </w:p>
    <w:p w:rsidR="003F66CB" w:rsidRPr="005C0589" w:rsidRDefault="003F66CB" w:rsidP="00BB627B">
      <w:pPr>
        <w:spacing w:line="360" w:lineRule="auto"/>
        <w:ind w:left="720" w:hanging="720"/>
        <w:jc w:val="both"/>
      </w:pPr>
    </w:p>
    <w:p w:rsidR="003F66CB" w:rsidRPr="005C0589" w:rsidRDefault="003F66CB" w:rsidP="00442004">
      <w:pPr>
        <w:spacing w:line="360" w:lineRule="auto"/>
        <w:rPr>
          <w:b/>
          <w:bCs/>
          <w:rtl/>
        </w:rPr>
      </w:pPr>
      <w:r w:rsidRPr="005C0589">
        <w:rPr>
          <w:b/>
          <w:bCs/>
          <w:rtl/>
        </w:rPr>
        <w:t>ולראיה באתי על החתום</w:t>
      </w:r>
    </w:p>
    <w:p w:rsidR="003F66CB" w:rsidRPr="005C0589" w:rsidRDefault="003F66CB" w:rsidP="00BB627B">
      <w:pPr>
        <w:spacing w:line="360" w:lineRule="auto"/>
        <w:jc w:val="both"/>
        <w:rPr>
          <w:b/>
          <w:bCs/>
          <w:rtl/>
        </w:rPr>
      </w:pPr>
    </w:p>
    <w:p w:rsidR="003F66CB" w:rsidRPr="005C0589" w:rsidRDefault="003F66CB" w:rsidP="00BB627B">
      <w:pPr>
        <w:spacing w:line="360" w:lineRule="auto"/>
        <w:jc w:val="both"/>
        <w:rPr>
          <w:rtl/>
        </w:rPr>
      </w:pPr>
      <w:r w:rsidRPr="005C0589">
        <w:rPr>
          <w:rtl/>
        </w:rPr>
        <w:t>היום: __ בחודש: ___ שנת: ____</w:t>
      </w: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r w:rsidRPr="005C0589">
        <w:rPr>
          <w:rtl/>
        </w:rPr>
        <w:t>שם פרטי ומשפחה:__________________  ת"ז:______________</w:t>
      </w: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r w:rsidRPr="005C0589">
        <w:rPr>
          <w:rtl/>
        </w:rPr>
        <w:t>חתימה: _____________________</w:t>
      </w: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r w:rsidRPr="005C0589">
        <w:rPr>
          <w:rtl/>
        </w:rPr>
        <w:t xml:space="preserve"> </w:t>
      </w:r>
    </w:p>
    <w:p w:rsidR="003F66CB" w:rsidRPr="005C0589" w:rsidRDefault="003F66CB" w:rsidP="00BB627B">
      <w:pPr>
        <w:spacing w:line="360" w:lineRule="auto"/>
        <w:jc w:val="both"/>
      </w:pPr>
    </w:p>
    <w:p w:rsidR="003F66CB" w:rsidRPr="005C0589" w:rsidRDefault="003F66CB" w:rsidP="00BB627B">
      <w:pPr>
        <w:spacing w:line="360" w:lineRule="auto"/>
        <w:jc w:val="both"/>
        <w:rPr>
          <w:b/>
          <w:bCs/>
          <w:u w:val="single"/>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Pr="005C0589" w:rsidRDefault="003F66CB" w:rsidP="00BB627B">
      <w:pPr>
        <w:spacing w:line="360" w:lineRule="auto"/>
        <w:jc w:val="both"/>
        <w:rPr>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Pr="005C0589"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Default="003F66CB" w:rsidP="00BB627B">
      <w:pPr>
        <w:spacing w:line="360" w:lineRule="auto"/>
        <w:jc w:val="both"/>
        <w:rPr>
          <w:b/>
          <w:bCs/>
          <w:i/>
          <w:iCs/>
          <w:sz w:val="28"/>
          <w:szCs w:val="28"/>
          <w:u w:val="single"/>
          <w:rtl/>
        </w:rPr>
      </w:pPr>
    </w:p>
    <w:p w:rsidR="003F66CB" w:rsidRPr="005C0589" w:rsidRDefault="003F66CB" w:rsidP="00BB627B">
      <w:pPr>
        <w:spacing w:line="360" w:lineRule="auto"/>
        <w:jc w:val="both"/>
        <w:rPr>
          <w:b/>
          <w:bCs/>
          <w:sz w:val="28"/>
          <w:szCs w:val="28"/>
          <w:u w:val="single"/>
        </w:rPr>
      </w:pPr>
      <w:r w:rsidRPr="005962AF">
        <w:rPr>
          <w:b/>
          <w:bCs/>
          <w:i/>
          <w:iCs/>
          <w:sz w:val="28"/>
          <w:szCs w:val="28"/>
          <w:u w:val="single"/>
          <w:rtl/>
        </w:rPr>
        <w:t>נספח ז' להסכם</w:t>
      </w:r>
    </w:p>
    <w:tbl>
      <w:tblPr>
        <w:tblW w:w="5000" w:type="pct"/>
        <w:tblCellSpacing w:w="0" w:type="dxa"/>
        <w:tblCellMar>
          <w:left w:w="0" w:type="dxa"/>
          <w:right w:w="0" w:type="dxa"/>
        </w:tblCellMar>
        <w:tblLook w:val="0000"/>
      </w:tblPr>
      <w:tblGrid>
        <w:gridCol w:w="8306"/>
      </w:tblGrid>
      <w:tr w:rsidR="003F66CB" w:rsidRPr="00811494" w:rsidTr="00FF7C62">
        <w:trPr>
          <w:tblCellSpacing w:w="0" w:type="dxa"/>
        </w:trPr>
        <w:tc>
          <w:tcPr>
            <w:tcW w:w="5000" w:type="pct"/>
          </w:tcPr>
          <w:p w:rsidR="003F66CB" w:rsidRPr="00811494" w:rsidRDefault="003F66CB" w:rsidP="00442004">
            <w:pPr>
              <w:spacing w:line="360" w:lineRule="auto"/>
              <w:jc w:val="center"/>
              <w:rPr>
                <w:sz w:val="20"/>
                <w:szCs w:val="20"/>
              </w:rPr>
            </w:pPr>
            <w:r w:rsidRPr="00811494">
              <w:rPr>
                <w:rFonts w:ascii="Helv" w:hAnsi="Helv" w:hint="cs"/>
                <w:b/>
                <w:bCs/>
                <w:sz w:val="20"/>
                <w:szCs w:val="20"/>
                <w:rtl/>
              </w:rPr>
              <w:t>כתב</w:t>
            </w:r>
            <w:r w:rsidRPr="00811494">
              <w:rPr>
                <w:rFonts w:ascii="Helv" w:hAnsi="Helv"/>
                <w:b/>
                <w:bCs/>
                <w:sz w:val="20"/>
                <w:szCs w:val="20"/>
                <w:rtl/>
              </w:rPr>
              <w:t xml:space="preserve"> </w:t>
            </w:r>
            <w:r w:rsidRPr="00811494">
              <w:rPr>
                <w:rFonts w:ascii="Helv" w:hAnsi="Helv" w:hint="cs"/>
                <w:b/>
                <w:bCs/>
                <w:sz w:val="20"/>
                <w:szCs w:val="20"/>
                <w:rtl/>
              </w:rPr>
              <w:t>ערבות</w:t>
            </w:r>
            <w:r w:rsidRPr="00811494">
              <w:rPr>
                <w:sz w:val="20"/>
                <w:szCs w:val="20"/>
                <w:rtl/>
              </w:rPr>
              <w:t xml:space="preserve"> </w:t>
            </w:r>
            <w:r w:rsidRPr="00811494">
              <w:rPr>
                <w:b/>
                <w:bCs/>
                <w:sz w:val="20"/>
                <w:szCs w:val="20"/>
                <w:rtl/>
              </w:rPr>
              <w:t>ביצוע</w:t>
            </w:r>
          </w:p>
        </w:tc>
      </w:tr>
    </w:tbl>
    <w:p w:rsidR="003F66CB" w:rsidRPr="00811494" w:rsidRDefault="003F66CB" w:rsidP="00BB627B">
      <w:pPr>
        <w:spacing w:line="360" w:lineRule="auto"/>
        <w:jc w:val="both"/>
        <w:rPr>
          <w:sz w:val="20"/>
          <w:szCs w:val="20"/>
        </w:rPr>
      </w:pPr>
    </w:p>
    <w:tbl>
      <w:tblPr>
        <w:bidiVisual/>
        <w:tblW w:w="5000" w:type="pct"/>
        <w:tblCellSpacing w:w="0" w:type="dxa"/>
        <w:tblCellMar>
          <w:left w:w="0" w:type="dxa"/>
          <w:right w:w="0" w:type="dxa"/>
        </w:tblCellMar>
        <w:tblLook w:val="0000"/>
      </w:tblPr>
      <w:tblGrid>
        <w:gridCol w:w="8306"/>
      </w:tblGrid>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שם הבנק/חברת הביטוח ________________</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מס' הטלפון ________________________</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מס' הפקס: ________________________</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b/>
                <w:bCs/>
                <w:sz w:val="20"/>
                <w:szCs w:val="20"/>
                <w:rtl/>
              </w:rPr>
              <w:t>כתב ערבות</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 xml:space="preserve">לכבוד </w:t>
            </w:r>
            <w:r w:rsidRPr="00811494">
              <w:rPr>
                <w:sz w:val="20"/>
                <w:szCs w:val="20"/>
                <w:rtl/>
              </w:rPr>
              <w:br/>
              <w:t xml:space="preserve">ממשלת ישראל </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fldChar w:fldCharType="begin"/>
            </w:r>
            <w:r w:rsidRPr="00811494">
              <w:rPr>
                <w:sz w:val="20"/>
                <w:szCs w:val="20"/>
                <w:rtl/>
              </w:rPr>
              <w:instrText xml:space="preserve"> </w:instrText>
            </w:r>
            <w:r w:rsidRPr="00811494">
              <w:rPr>
                <w:sz w:val="20"/>
                <w:szCs w:val="20"/>
              </w:rPr>
              <w:instrText>INCLUDEPICTURE "http://takam.mof.gov.il/icons/ecblank.gif" \* MERGEFORMATINET</w:instrText>
            </w:r>
            <w:r w:rsidRPr="00811494">
              <w:rPr>
                <w:sz w:val="20"/>
                <w:szCs w:val="20"/>
                <w:rtl/>
              </w:rPr>
              <w:instrText xml:space="preserve"> </w:instrText>
            </w:r>
            <w:r w:rsidRPr="00811494">
              <w:rPr>
                <w:sz w:val="20"/>
                <w:szCs w:val="20"/>
                <w:rtl/>
              </w:rPr>
              <w:fldChar w:fldCharType="separate"/>
            </w:r>
            <w:r w:rsidRPr="00811494">
              <w:rPr>
                <w:sz w:val="20"/>
                <w:szCs w:val="20"/>
              </w:rPr>
              <w:pict>
                <v:shape id="_x0000_i1037" type="#_x0000_t75" alt="" style="width:.75pt;height:.75pt">
                  <v:imagedata r:id="rId11" r:href="rId23"/>
                </v:shape>
              </w:pict>
            </w:r>
            <w:r w:rsidRPr="00811494">
              <w:rPr>
                <w:sz w:val="20"/>
                <w:szCs w:val="20"/>
                <w:rtl/>
              </w:rPr>
              <w:fldChar w:fldCharType="end"/>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 xml:space="preserve">באמצעות משרד </w:t>
            </w:r>
            <w:r w:rsidRPr="00811494">
              <w:rPr>
                <w:b/>
                <w:bCs/>
                <w:sz w:val="20"/>
                <w:szCs w:val="20"/>
                <w:u w:val="single"/>
                <w:rtl/>
              </w:rPr>
              <w:t>התעשייה המסחר והתעסוקה</w:t>
            </w:r>
            <w:r w:rsidRPr="00811494">
              <w:rPr>
                <w:sz w:val="20"/>
                <w:szCs w:val="20"/>
                <w:rtl/>
              </w:rPr>
              <w:t xml:space="preserve"> </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fldChar w:fldCharType="begin"/>
            </w:r>
            <w:r w:rsidRPr="00811494">
              <w:rPr>
                <w:sz w:val="20"/>
                <w:szCs w:val="20"/>
                <w:rtl/>
              </w:rPr>
              <w:instrText xml:space="preserve"> </w:instrText>
            </w:r>
            <w:r w:rsidRPr="00811494">
              <w:rPr>
                <w:sz w:val="20"/>
                <w:szCs w:val="20"/>
              </w:rPr>
              <w:instrText>INCLUDEPICTURE "http://takam.mof.gov.il/icons/ecblank.gif" \* MERGEFORMATINET</w:instrText>
            </w:r>
            <w:r w:rsidRPr="00811494">
              <w:rPr>
                <w:sz w:val="20"/>
                <w:szCs w:val="20"/>
                <w:rtl/>
              </w:rPr>
              <w:instrText xml:space="preserve"> </w:instrText>
            </w:r>
            <w:r w:rsidRPr="00811494">
              <w:rPr>
                <w:sz w:val="20"/>
                <w:szCs w:val="20"/>
                <w:rtl/>
              </w:rPr>
              <w:fldChar w:fldCharType="separate"/>
            </w:r>
            <w:r w:rsidRPr="00811494">
              <w:rPr>
                <w:sz w:val="20"/>
                <w:szCs w:val="20"/>
              </w:rPr>
              <w:pict>
                <v:shape id="_x0000_i1038" type="#_x0000_t75" alt="" style="width:.75pt;height:.75pt">
                  <v:imagedata r:id="rId11" r:href="rId24"/>
                </v:shape>
              </w:pict>
            </w:r>
            <w:r w:rsidRPr="00811494">
              <w:rPr>
                <w:sz w:val="20"/>
                <w:szCs w:val="20"/>
                <w:rtl/>
              </w:rPr>
              <w:fldChar w:fldCharType="end"/>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b/>
                <w:bCs/>
                <w:sz w:val="20"/>
                <w:szCs w:val="20"/>
                <w:rtl/>
              </w:rPr>
              <w:t>הנדון: ערבות מס'____________</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fldChar w:fldCharType="begin"/>
            </w:r>
            <w:r w:rsidRPr="00811494">
              <w:rPr>
                <w:sz w:val="20"/>
                <w:szCs w:val="20"/>
                <w:rtl/>
              </w:rPr>
              <w:instrText xml:space="preserve"> </w:instrText>
            </w:r>
            <w:r w:rsidRPr="00811494">
              <w:rPr>
                <w:sz w:val="20"/>
                <w:szCs w:val="20"/>
              </w:rPr>
              <w:instrText>INCLUDEPICTURE "http://takam.mof.gov.il/icons/ecblank.gif" \* MERGEFORMATINET</w:instrText>
            </w:r>
            <w:r w:rsidRPr="00811494">
              <w:rPr>
                <w:sz w:val="20"/>
                <w:szCs w:val="20"/>
                <w:rtl/>
              </w:rPr>
              <w:instrText xml:space="preserve"> </w:instrText>
            </w:r>
            <w:r w:rsidRPr="00811494">
              <w:rPr>
                <w:sz w:val="20"/>
                <w:szCs w:val="20"/>
                <w:rtl/>
              </w:rPr>
              <w:fldChar w:fldCharType="separate"/>
            </w:r>
            <w:r w:rsidRPr="00811494">
              <w:rPr>
                <w:sz w:val="20"/>
                <w:szCs w:val="20"/>
              </w:rPr>
              <w:pict>
                <v:shape id="_x0000_i1039" type="#_x0000_t75" alt="" style="width:.75pt;height:.75pt">
                  <v:imagedata r:id="rId11" r:href="rId25"/>
                </v:shape>
              </w:pict>
            </w:r>
            <w:r w:rsidRPr="00811494">
              <w:rPr>
                <w:sz w:val="20"/>
                <w:szCs w:val="20"/>
                <w:rtl/>
              </w:rPr>
              <w:fldChar w:fldCharType="end"/>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אנו ערבים בזה כלפיכם לסילוק כל סכום עד לסך ______________________________________</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(במילים _________________________________________________________________)</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tl/>
              </w:rPr>
            </w:pPr>
            <w:r w:rsidRPr="00811494">
              <w:rPr>
                <w:sz w:val="20"/>
                <w:szCs w:val="20"/>
                <w:rtl/>
              </w:rPr>
              <w:t xml:space="preserve">שיוצמד למדד*) </w:t>
            </w:r>
            <w:r w:rsidRPr="00811494">
              <w:rPr>
                <w:b/>
                <w:bCs/>
                <w:sz w:val="20"/>
                <w:szCs w:val="20"/>
                <w:u w:val="single"/>
                <w:rtl/>
              </w:rPr>
              <w:t>למדד המחירים לצרכן הידוע האחרון ביום _____</w:t>
            </w:r>
            <w:r w:rsidRPr="00811494">
              <w:rPr>
                <w:sz w:val="20"/>
                <w:szCs w:val="20"/>
                <w:rtl/>
              </w:rPr>
              <w:t xml:space="preserve"> מתאריך _________________________</w:t>
            </w:r>
          </w:p>
          <w:p w:rsidR="003F66CB" w:rsidRPr="00811494" w:rsidRDefault="003F66CB" w:rsidP="00442004">
            <w:pPr>
              <w:spacing w:line="360" w:lineRule="auto"/>
              <w:rPr>
                <w:sz w:val="20"/>
                <w:szCs w:val="20"/>
              </w:rPr>
            </w:pPr>
            <w:r w:rsidRPr="00811494">
              <w:rPr>
                <w:sz w:val="20"/>
                <w:szCs w:val="20"/>
                <w:rtl/>
              </w:rPr>
              <w:t>(תאריך תחילת תוקף הערבות)</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fldChar w:fldCharType="begin"/>
            </w:r>
            <w:r w:rsidRPr="00811494">
              <w:rPr>
                <w:sz w:val="20"/>
                <w:szCs w:val="20"/>
                <w:rtl/>
              </w:rPr>
              <w:instrText xml:space="preserve"> </w:instrText>
            </w:r>
            <w:r w:rsidRPr="00811494">
              <w:rPr>
                <w:sz w:val="20"/>
                <w:szCs w:val="20"/>
              </w:rPr>
              <w:instrText>INCLUDEPICTURE "http://takam.mof.gov.il/icons/ecblank.gif" \* MERGEFORMATINET</w:instrText>
            </w:r>
            <w:r w:rsidRPr="00811494">
              <w:rPr>
                <w:sz w:val="20"/>
                <w:szCs w:val="20"/>
                <w:rtl/>
              </w:rPr>
              <w:instrText xml:space="preserve"> </w:instrText>
            </w:r>
            <w:r w:rsidRPr="00811494">
              <w:rPr>
                <w:sz w:val="20"/>
                <w:szCs w:val="20"/>
                <w:rtl/>
              </w:rPr>
              <w:fldChar w:fldCharType="separate"/>
            </w:r>
            <w:r w:rsidRPr="00811494">
              <w:rPr>
                <w:sz w:val="20"/>
                <w:szCs w:val="20"/>
              </w:rPr>
              <w:pict>
                <v:shape id="_x0000_i1040" type="#_x0000_t75" alt="" style="width:.75pt;height:.75pt">
                  <v:imagedata r:id="rId11" r:href="rId26"/>
                </v:shape>
              </w:pict>
            </w:r>
            <w:r w:rsidRPr="00811494">
              <w:rPr>
                <w:sz w:val="20"/>
                <w:szCs w:val="20"/>
                <w:rtl/>
              </w:rPr>
              <w:fldChar w:fldCharType="end"/>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אשר תדרשו מאת: ____________________________________________(להלן "החייב") בקשר</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עם הזמנה/חוזה _____________________________________________________________</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fldChar w:fldCharType="begin"/>
            </w:r>
            <w:r w:rsidRPr="00811494">
              <w:rPr>
                <w:sz w:val="20"/>
                <w:szCs w:val="20"/>
                <w:rtl/>
              </w:rPr>
              <w:instrText xml:space="preserve"> </w:instrText>
            </w:r>
            <w:r w:rsidRPr="00811494">
              <w:rPr>
                <w:sz w:val="20"/>
                <w:szCs w:val="20"/>
              </w:rPr>
              <w:instrText>INCLUDEPICTURE "http://takam.mof.gov.il/icons/ecblank.gif" \* MERGEFORMATINET</w:instrText>
            </w:r>
            <w:r w:rsidRPr="00811494">
              <w:rPr>
                <w:sz w:val="20"/>
                <w:szCs w:val="20"/>
                <w:rtl/>
              </w:rPr>
              <w:instrText xml:space="preserve"> </w:instrText>
            </w:r>
            <w:r w:rsidRPr="00811494">
              <w:rPr>
                <w:sz w:val="20"/>
                <w:szCs w:val="20"/>
                <w:rtl/>
              </w:rPr>
              <w:fldChar w:fldCharType="separate"/>
            </w:r>
            <w:r w:rsidRPr="00811494">
              <w:rPr>
                <w:sz w:val="20"/>
                <w:szCs w:val="20"/>
              </w:rPr>
              <w:pict>
                <v:shape id="_x0000_i1041" type="#_x0000_t75" alt="" style="width:.75pt;height:.75pt">
                  <v:imagedata r:id="rId11" r:href="rId27"/>
                </v:shape>
              </w:pict>
            </w:r>
            <w:r w:rsidRPr="00811494">
              <w:rPr>
                <w:sz w:val="20"/>
                <w:szCs w:val="20"/>
                <w:rtl/>
              </w:rPr>
              <w:fldChar w:fldCharType="end"/>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 xml:space="preserve">אנו נשלם לכם את הסכום הנ"ל תוך </w:t>
            </w:r>
            <w:r w:rsidRPr="00811494">
              <w:rPr>
                <w:rFonts w:ascii="Helv" w:hAnsi="Helv"/>
                <w:sz w:val="20"/>
                <w:szCs w:val="20"/>
                <w:rtl/>
              </w:rPr>
              <w:t>15</w:t>
            </w:r>
            <w:r w:rsidRPr="00811494">
              <w:rPr>
                <w:sz w:val="20"/>
                <w:szCs w:val="20"/>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fldChar w:fldCharType="begin"/>
            </w:r>
            <w:r w:rsidRPr="00811494">
              <w:rPr>
                <w:sz w:val="20"/>
                <w:szCs w:val="20"/>
                <w:rtl/>
              </w:rPr>
              <w:instrText xml:space="preserve"> </w:instrText>
            </w:r>
            <w:r w:rsidRPr="00811494">
              <w:rPr>
                <w:sz w:val="20"/>
                <w:szCs w:val="20"/>
              </w:rPr>
              <w:instrText>INCLUDEPICTURE "http://takam.mof.gov.il/icons/ecblank.gif" \* MERGEFORMATINET</w:instrText>
            </w:r>
            <w:r w:rsidRPr="00811494">
              <w:rPr>
                <w:sz w:val="20"/>
                <w:szCs w:val="20"/>
                <w:rtl/>
              </w:rPr>
              <w:instrText xml:space="preserve"> </w:instrText>
            </w:r>
            <w:r w:rsidRPr="00811494">
              <w:rPr>
                <w:sz w:val="20"/>
                <w:szCs w:val="20"/>
                <w:rtl/>
              </w:rPr>
              <w:fldChar w:fldCharType="separate"/>
            </w:r>
            <w:r w:rsidRPr="00811494">
              <w:rPr>
                <w:sz w:val="20"/>
                <w:szCs w:val="20"/>
              </w:rPr>
              <w:pict>
                <v:shape id="_x0000_i1042" type="#_x0000_t75" alt="" style="width:.75pt;height:.75pt">
                  <v:imagedata r:id="rId11" r:href="rId28"/>
                </v:shape>
              </w:pict>
            </w:r>
            <w:r w:rsidRPr="00811494">
              <w:rPr>
                <w:sz w:val="20"/>
                <w:szCs w:val="20"/>
                <w:rtl/>
              </w:rPr>
              <w:fldChar w:fldCharType="end"/>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ערבות זו תהיה בתוקף מתאריך ______________ עד תאריך _______________</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tl/>
              </w:rPr>
            </w:pPr>
            <w:r w:rsidRPr="00811494">
              <w:rPr>
                <w:sz w:val="20"/>
                <w:szCs w:val="20"/>
                <w:rtl/>
              </w:rPr>
              <w:t>דרישה על פי ערבות זו יש להפנות לסניף הבנק/חב' הביטוח שכתובתו__________________________</w:t>
            </w:r>
          </w:p>
          <w:p w:rsidR="003F66CB" w:rsidRPr="00811494" w:rsidRDefault="003F66CB" w:rsidP="00442004">
            <w:pPr>
              <w:spacing w:line="360" w:lineRule="auto"/>
              <w:rPr>
                <w:sz w:val="20"/>
                <w:szCs w:val="20"/>
              </w:rPr>
            </w:pPr>
            <w:r w:rsidRPr="00811494">
              <w:rPr>
                <w:sz w:val="20"/>
                <w:szCs w:val="20"/>
                <w:rtl/>
              </w:rPr>
              <w:t>שם הבנק/חב' הביטוח</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fldChar w:fldCharType="begin"/>
            </w:r>
            <w:r w:rsidRPr="00811494">
              <w:rPr>
                <w:sz w:val="20"/>
                <w:szCs w:val="20"/>
                <w:rtl/>
              </w:rPr>
              <w:instrText xml:space="preserve"> </w:instrText>
            </w:r>
            <w:r w:rsidRPr="00811494">
              <w:rPr>
                <w:sz w:val="20"/>
                <w:szCs w:val="20"/>
              </w:rPr>
              <w:instrText>INCLUDEPICTURE "http://takam.mof.gov.il/icons/ecblank.gif" \* MERGEFORMATINET</w:instrText>
            </w:r>
            <w:r w:rsidRPr="00811494">
              <w:rPr>
                <w:sz w:val="20"/>
                <w:szCs w:val="20"/>
                <w:rtl/>
              </w:rPr>
              <w:instrText xml:space="preserve"> </w:instrText>
            </w:r>
            <w:r w:rsidRPr="00811494">
              <w:rPr>
                <w:sz w:val="20"/>
                <w:szCs w:val="20"/>
                <w:rtl/>
              </w:rPr>
              <w:fldChar w:fldCharType="separate"/>
            </w:r>
            <w:r w:rsidRPr="00811494">
              <w:rPr>
                <w:sz w:val="20"/>
                <w:szCs w:val="20"/>
              </w:rPr>
              <w:pict>
                <v:shape id="_x0000_i1043" type="#_x0000_t75" alt="" style="width:.75pt;height:.75pt">
                  <v:imagedata r:id="rId11" r:href="rId29"/>
                </v:shape>
              </w:pict>
            </w:r>
            <w:r w:rsidRPr="00811494">
              <w:rPr>
                <w:sz w:val="20"/>
                <w:szCs w:val="20"/>
                <w:rtl/>
              </w:rPr>
              <w:fldChar w:fldCharType="end"/>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___________________________________ __________________________________</w:t>
            </w:r>
            <w:r w:rsidRPr="00811494">
              <w:rPr>
                <w:sz w:val="20"/>
                <w:szCs w:val="20"/>
                <w:rtl/>
              </w:rPr>
              <w:br/>
              <w:t xml:space="preserve">מס' הבנק ומס' הסניף כתובת סניף הבנק/חברת הביטוח </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fldChar w:fldCharType="begin"/>
            </w:r>
            <w:r w:rsidRPr="00811494">
              <w:rPr>
                <w:sz w:val="20"/>
                <w:szCs w:val="20"/>
                <w:rtl/>
              </w:rPr>
              <w:instrText xml:space="preserve"> </w:instrText>
            </w:r>
            <w:r w:rsidRPr="00811494">
              <w:rPr>
                <w:sz w:val="20"/>
                <w:szCs w:val="20"/>
              </w:rPr>
              <w:instrText>INCLUDEPICTURE "http://takam.mof.gov.il/icons/ecblank.gif" \* MERGEFORMATINET</w:instrText>
            </w:r>
            <w:r w:rsidRPr="00811494">
              <w:rPr>
                <w:sz w:val="20"/>
                <w:szCs w:val="20"/>
                <w:rtl/>
              </w:rPr>
              <w:instrText xml:space="preserve"> </w:instrText>
            </w:r>
            <w:r w:rsidRPr="00811494">
              <w:rPr>
                <w:sz w:val="20"/>
                <w:szCs w:val="20"/>
                <w:rtl/>
              </w:rPr>
              <w:fldChar w:fldCharType="separate"/>
            </w:r>
            <w:r w:rsidRPr="00811494">
              <w:rPr>
                <w:sz w:val="20"/>
                <w:szCs w:val="20"/>
              </w:rPr>
              <w:pict>
                <v:shape id="_x0000_i1044" type="#_x0000_t75" alt="" style="width:.75pt;height:.75pt">
                  <v:imagedata r:id="rId11" r:href="rId30"/>
                </v:shape>
              </w:pict>
            </w:r>
            <w:r w:rsidRPr="00811494">
              <w:rPr>
                <w:sz w:val="20"/>
                <w:szCs w:val="20"/>
                <w:rtl/>
              </w:rPr>
              <w:fldChar w:fldCharType="end"/>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ערבות זו אינה ניתנת להעברה</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t xml:space="preserve">________________ ________________ ________________ </w:t>
            </w:r>
            <w:r w:rsidRPr="00811494">
              <w:rPr>
                <w:sz w:val="20"/>
                <w:szCs w:val="20"/>
                <w:rtl/>
              </w:rPr>
              <w:br/>
              <w:t xml:space="preserve">תאריך                                        שם מלא               חתימה וחותמת </w:t>
            </w:r>
          </w:p>
        </w:tc>
      </w:tr>
      <w:tr w:rsidR="003F66CB" w:rsidRPr="00811494" w:rsidTr="00FF7C62">
        <w:trPr>
          <w:tblCellSpacing w:w="0" w:type="dxa"/>
        </w:trPr>
        <w:tc>
          <w:tcPr>
            <w:tcW w:w="5000" w:type="pct"/>
          </w:tcPr>
          <w:p w:rsidR="003F66CB" w:rsidRPr="00811494" w:rsidRDefault="003F66CB" w:rsidP="00442004">
            <w:pPr>
              <w:spacing w:line="360" w:lineRule="auto"/>
              <w:rPr>
                <w:sz w:val="20"/>
                <w:szCs w:val="20"/>
              </w:rPr>
            </w:pPr>
            <w:r w:rsidRPr="00811494">
              <w:rPr>
                <w:sz w:val="20"/>
                <w:szCs w:val="20"/>
                <w:rtl/>
              </w:rPr>
              <w:fldChar w:fldCharType="begin"/>
            </w:r>
            <w:r w:rsidRPr="00811494">
              <w:rPr>
                <w:sz w:val="20"/>
                <w:szCs w:val="20"/>
                <w:rtl/>
              </w:rPr>
              <w:instrText xml:space="preserve"> </w:instrText>
            </w:r>
            <w:r w:rsidRPr="00811494">
              <w:rPr>
                <w:sz w:val="20"/>
                <w:szCs w:val="20"/>
              </w:rPr>
              <w:instrText>INCLUDEPICTURE "http://takam.mof.gov.il/icons/ecblank.gif" \* MERGEFORMATINET</w:instrText>
            </w:r>
            <w:r w:rsidRPr="00811494">
              <w:rPr>
                <w:sz w:val="20"/>
                <w:szCs w:val="20"/>
                <w:rtl/>
              </w:rPr>
              <w:instrText xml:space="preserve"> </w:instrText>
            </w:r>
            <w:r w:rsidRPr="00811494">
              <w:rPr>
                <w:sz w:val="20"/>
                <w:szCs w:val="20"/>
                <w:rtl/>
              </w:rPr>
              <w:fldChar w:fldCharType="separate"/>
            </w:r>
            <w:r w:rsidRPr="00811494">
              <w:rPr>
                <w:sz w:val="20"/>
                <w:szCs w:val="20"/>
              </w:rPr>
              <w:pict>
                <v:shape id="_x0000_i1045" type="#_x0000_t75" alt="" style="width:.75pt;height:.75pt">
                  <v:imagedata r:id="rId11" r:href="rId31"/>
                </v:shape>
              </w:pict>
            </w:r>
            <w:r w:rsidRPr="00811494">
              <w:rPr>
                <w:sz w:val="20"/>
                <w:szCs w:val="20"/>
                <w:rtl/>
              </w:rPr>
              <w:fldChar w:fldCharType="end"/>
            </w:r>
          </w:p>
        </w:tc>
      </w:tr>
      <w:tr w:rsidR="003F66CB" w:rsidRPr="00811494" w:rsidTr="00FF7C62">
        <w:trPr>
          <w:tblCellSpacing w:w="0" w:type="dxa"/>
        </w:trPr>
        <w:tc>
          <w:tcPr>
            <w:tcW w:w="5000" w:type="pct"/>
          </w:tcPr>
          <w:p w:rsidR="003F66CB" w:rsidRDefault="003F66CB" w:rsidP="00442004">
            <w:pPr>
              <w:spacing w:line="360" w:lineRule="auto"/>
              <w:rPr>
                <w:sz w:val="20"/>
                <w:szCs w:val="20"/>
                <w:rtl/>
              </w:rPr>
            </w:pPr>
            <w:r w:rsidRPr="00811494">
              <w:rPr>
                <w:sz w:val="20"/>
                <w:szCs w:val="20"/>
                <w:rtl/>
              </w:rPr>
              <w:t>*) אם נדרשת ערבות צמודה</w:t>
            </w:r>
          </w:p>
          <w:p w:rsidR="003F66CB" w:rsidRDefault="003F66CB" w:rsidP="00442004">
            <w:pPr>
              <w:spacing w:line="360" w:lineRule="auto"/>
              <w:rPr>
                <w:sz w:val="20"/>
                <w:szCs w:val="20"/>
                <w:rtl/>
              </w:rPr>
            </w:pPr>
          </w:p>
          <w:p w:rsidR="003F66CB" w:rsidRDefault="003F66CB" w:rsidP="00442004">
            <w:pPr>
              <w:spacing w:line="360" w:lineRule="auto"/>
              <w:rPr>
                <w:sz w:val="20"/>
                <w:szCs w:val="20"/>
                <w:rtl/>
              </w:rPr>
            </w:pPr>
          </w:p>
          <w:p w:rsidR="003F66CB" w:rsidRDefault="003F66CB" w:rsidP="00442004">
            <w:pPr>
              <w:spacing w:line="360" w:lineRule="auto"/>
              <w:rPr>
                <w:sz w:val="20"/>
                <w:szCs w:val="20"/>
                <w:rtl/>
              </w:rPr>
            </w:pPr>
          </w:p>
          <w:p w:rsidR="003F66CB" w:rsidRDefault="003F66CB" w:rsidP="00442004">
            <w:pPr>
              <w:spacing w:line="360" w:lineRule="auto"/>
              <w:rPr>
                <w:sz w:val="20"/>
                <w:szCs w:val="20"/>
                <w:rtl/>
              </w:rPr>
            </w:pPr>
          </w:p>
          <w:p w:rsidR="003F66CB" w:rsidRPr="00811494" w:rsidRDefault="003F66CB" w:rsidP="00442004">
            <w:pPr>
              <w:spacing w:line="360" w:lineRule="auto"/>
              <w:rPr>
                <w:sz w:val="20"/>
                <w:szCs w:val="20"/>
              </w:rPr>
            </w:pPr>
          </w:p>
        </w:tc>
      </w:tr>
    </w:tbl>
    <w:p w:rsidR="003F66CB" w:rsidRPr="00811494" w:rsidRDefault="003F66CB" w:rsidP="00BB627B">
      <w:pPr>
        <w:pBdr>
          <w:top w:val="single" w:sz="6" w:space="1" w:color="auto"/>
        </w:pBdr>
        <w:spacing w:line="360" w:lineRule="auto"/>
        <w:jc w:val="both"/>
        <w:rPr>
          <w:rFonts w:ascii="Arial" w:hAnsi="Arial"/>
          <w:vanish/>
          <w:sz w:val="20"/>
          <w:szCs w:val="20"/>
          <w:rtl/>
        </w:rPr>
        <w:sectPr w:rsidR="003F66CB" w:rsidRPr="00811494" w:rsidSect="00BB627B">
          <w:footerReference w:type="default" r:id="rId32"/>
          <w:type w:val="continuous"/>
          <w:pgSz w:w="11906" w:h="16838"/>
          <w:pgMar w:top="1440" w:right="1800" w:bottom="1440" w:left="1800" w:header="708" w:footer="708" w:gutter="0"/>
          <w:pgNumType w:start="30"/>
          <w:cols w:space="708"/>
          <w:bidi/>
          <w:rtlGutter/>
          <w:docGrid w:linePitch="360"/>
        </w:sectPr>
      </w:pPr>
    </w:p>
    <w:p w:rsidR="003F66CB" w:rsidRPr="00811494" w:rsidRDefault="003F66CB" w:rsidP="00BB627B">
      <w:pPr>
        <w:pBdr>
          <w:top w:val="single" w:sz="6" w:space="1" w:color="auto"/>
        </w:pBdr>
        <w:spacing w:line="360" w:lineRule="auto"/>
        <w:jc w:val="both"/>
        <w:rPr>
          <w:rFonts w:ascii="Arial" w:hAnsi="Arial"/>
          <w:vanish/>
          <w:sz w:val="20"/>
          <w:szCs w:val="20"/>
        </w:rPr>
      </w:pPr>
      <w:r w:rsidRPr="00811494">
        <w:rPr>
          <w:rFonts w:ascii="Arial" w:hAnsi="Arial"/>
          <w:vanish/>
          <w:sz w:val="20"/>
          <w:szCs w:val="20"/>
          <w:rtl/>
        </w:rPr>
        <w:t>תחתית הטופס</w:t>
      </w:r>
    </w:p>
    <w:p w:rsidR="003F66CB" w:rsidRPr="002041AD" w:rsidRDefault="003F66CB" w:rsidP="00BB627B">
      <w:pPr>
        <w:pStyle w:val="Header"/>
        <w:tabs>
          <w:tab w:val="clear" w:pos="4153"/>
          <w:tab w:val="clear" w:pos="8306"/>
        </w:tabs>
        <w:spacing w:line="360" w:lineRule="auto"/>
        <w:jc w:val="both"/>
        <w:rPr>
          <w:rFonts w:cs="David"/>
          <w:b/>
          <w:bCs/>
          <w:u w:val="single"/>
          <w:rtl/>
        </w:rPr>
      </w:pPr>
    </w:p>
    <w:p w:rsidR="003F66CB" w:rsidRPr="002041AD" w:rsidRDefault="003F66CB" w:rsidP="00BB627B">
      <w:pPr>
        <w:pStyle w:val="Header"/>
        <w:tabs>
          <w:tab w:val="clear" w:pos="4153"/>
          <w:tab w:val="clear" w:pos="8306"/>
        </w:tabs>
        <w:spacing w:line="360" w:lineRule="auto"/>
        <w:jc w:val="both"/>
        <w:rPr>
          <w:rFonts w:cs="David"/>
          <w:b/>
          <w:bCs/>
          <w:u w:val="single"/>
          <w:rtl/>
        </w:rPr>
      </w:pPr>
    </w:p>
    <w:p w:rsidR="003F66CB" w:rsidRPr="002041AD" w:rsidRDefault="003F66CB" w:rsidP="00BB627B">
      <w:pPr>
        <w:pStyle w:val="Header"/>
        <w:tabs>
          <w:tab w:val="clear" w:pos="4153"/>
          <w:tab w:val="clear" w:pos="8306"/>
        </w:tabs>
        <w:spacing w:line="360" w:lineRule="auto"/>
        <w:jc w:val="both"/>
        <w:rPr>
          <w:rFonts w:cs="David"/>
          <w:b/>
          <w:bCs/>
          <w:u w:val="single"/>
          <w:rtl/>
        </w:rPr>
      </w:pPr>
    </w:p>
    <w:p w:rsidR="003F66CB" w:rsidRPr="002041AD" w:rsidRDefault="003F66CB" w:rsidP="00BB627B">
      <w:pPr>
        <w:pStyle w:val="Header"/>
        <w:tabs>
          <w:tab w:val="clear" w:pos="4153"/>
          <w:tab w:val="clear" w:pos="8306"/>
        </w:tabs>
        <w:spacing w:line="360" w:lineRule="auto"/>
        <w:jc w:val="both"/>
        <w:rPr>
          <w:rFonts w:cs="David"/>
          <w:b/>
          <w:bCs/>
          <w:u w:val="single"/>
          <w:rtl/>
        </w:rPr>
      </w:pPr>
    </w:p>
    <w:p w:rsidR="003F66CB" w:rsidRPr="002041AD" w:rsidRDefault="003F66CB" w:rsidP="00BB627B">
      <w:pPr>
        <w:pStyle w:val="Header"/>
        <w:tabs>
          <w:tab w:val="clear" w:pos="4153"/>
          <w:tab w:val="clear" w:pos="8306"/>
        </w:tabs>
        <w:spacing w:line="360" w:lineRule="auto"/>
        <w:jc w:val="both"/>
        <w:rPr>
          <w:rFonts w:cs="David"/>
          <w:b/>
          <w:bCs/>
          <w:u w:val="single"/>
          <w:rtl/>
        </w:rPr>
      </w:pPr>
    </w:p>
    <w:p w:rsidR="003F66CB" w:rsidRPr="00CB0FC0" w:rsidRDefault="003F66CB" w:rsidP="00BB627B">
      <w:pPr>
        <w:pStyle w:val="Header"/>
        <w:tabs>
          <w:tab w:val="clear" w:pos="4153"/>
          <w:tab w:val="clear" w:pos="8306"/>
        </w:tabs>
        <w:spacing w:line="360" w:lineRule="auto"/>
        <w:jc w:val="both"/>
        <w:rPr>
          <w:rFonts w:cs="David"/>
          <w:rtl/>
          <w:lang w:eastAsia="he-IL"/>
        </w:rPr>
      </w:pPr>
    </w:p>
    <w:sectPr w:rsidR="003F66CB" w:rsidRPr="00CB0FC0" w:rsidSect="0026673C">
      <w:footerReference w:type="even" r:id="rId33"/>
      <w:footerReference w:type="default" r:id="rId34"/>
      <w:type w:val="continuous"/>
      <w:pgSz w:w="11906" w:h="16838"/>
      <w:pgMar w:top="1440" w:right="1800" w:bottom="539" w:left="1800" w:header="708" w:footer="708" w:gutter="0"/>
      <w:pgNumType w:start="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6CB" w:rsidRDefault="003F66CB">
      <w:r>
        <w:separator/>
      </w:r>
    </w:p>
  </w:endnote>
  <w:endnote w:type="continuationSeparator" w:id="1">
    <w:p w:rsidR="003F66CB" w:rsidRDefault="003F66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roman"/>
    <w:notTrueType/>
    <w:pitch w:val="fixed"/>
    <w:sig w:usb0="00000001" w:usb1="08070000" w:usb2="00000010" w:usb3="00000000" w:csb0="00020000"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evenim MT">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6CB" w:rsidRPr="0002708C" w:rsidRDefault="003F66CB" w:rsidP="006A7B61">
    <w:pPr>
      <w:pStyle w:val="Footer"/>
      <w:jc w:val="center"/>
      <w:rPr>
        <w:b/>
        <w:bCs/>
        <w:rtl/>
      </w:rPr>
    </w:pPr>
    <w:r w:rsidRPr="0002708C">
      <w:rPr>
        <w:rStyle w:val="PageNumber"/>
        <w:rFonts w:cs="David"/>
      </w:rPr>
      <w:fldChar w:fldCharType="begin"/>
    </w:r>
    <w:r w:rsidRPr="0002708C">
      <w:rPr>
        <w:rStyle w:val="PageNumber"/>
        <w:rFonts w:cs="David"/>
      </w:rPr>
      <w:instrText xml:space="preserve"> PAGE </w:instrText>
    </w:r>
    <w:r w:rsidRPr="0002708C">
      <w:rPr>
        <w:rStyle w:val="PageNumber"/>
        <w:rFonts w:cs="David"/>
      </w:rPr>
      <w:fldChar w:fldCharType="separate"/>
    </w:r>
    <w:r>
      <w:rPr>
        <w:rStyle w:val="PageNumber"/>
        <w:rFonts w:cs="David"/>
        <w:noProof/>
      </w:rPr>
      <w:t>30</w:t>
    </w:r>
    <w:r w:rsidRPr="0002708C">
      <w:rPr>
        <w:rStyle w:val="PageNumber"/>
        <w:rFonts w:cs="David"/>
      </w:rPr>
      <w:fldChar w:fldCharType="end"/>
    </w:r>
  </w:p>
  <w:p w:rsidR="003F66CB" w:rsidRPr="00BD2EF0" w:rsidRDefault="003F66CB" w:rsidP="006A7B61">
    <w:pPr>
      <w:pStyle w:val="Footer"/>
      <w:jc w:val="right"/>
      <w:rPr>
        <w:b/>
        <w:bCs/>
        <w:rtl/>
      </w:rPr>
    </w:pPr>
    <w:r w:rsidRPr="00BD2EF0">
      <w:rPr>
        <w:b/>
        <w:bCs/>
        <w:rtl/>
      </w:rPr>
      <w:t>חתימת נותן השירותים בראשי תיבות: _________________</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6CB" w:rsidRDefault="003F66CB" w:rsidP="00985D82">
    <w:pPr>
      <w:pStyle w:val="Footer"/>
      <w:framePr w:wrap="around" w:vAnchor="text" w:hAnchor="text" w:xAlign="center" w:y="1"/>
      <w:rPr>
        <w:rStyle w:val="PageNumber"/>
        <w:rFonts w:cs="David"/>
      </w:rPr>
    </w:pPr>
    <w:r>
      <w:rPr>
        <w:rStyle w:val="PageNumber"/>
        <w:rFonts w:cs="David"/>
      </w:rPr>
      <w:fldChar w:fldCharType="begin"/>
    </w:r>
    <w:r>
      <w:rPr>
        <w:rStyle w:val="PageNumber"/>
        <w:rFonts w:cs="David"/>
      </w:rPr>
      <w:instrText xml:space="preserve">PAGE  </w:instrText>
    </w:r>
    <w:r>
      <w:rPr>
        <w:rStyle w:val="PageNumber"/>
        <w:rFonts w:cs="David"/>
      </w:rPr>
      <w:fldChar w:fldCharType="end"/>
    </w:r>
  </w:p>
  <w:p w:rsidR="003F66CB" w:rsidRDefault="003F66CB">
    <w:pPr>
      <w:pStyle w:val="Footer"/>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6CB" w:rsidRDefault="003F66CB" w:rsidP="00A74F8B">
    <w:pPr>
      <w:pStyle w:val="Footer"/>
      <w:framePr w:wrap="around" w:vAnchor="text" w:hAnchor="text" w:xAlign="center" w:y="1"/>
      <w:rPr>
        <w:rStyle w:val="PageNumber"/>
        <w:rFonts w:cs="David"/>
      </w:rPr>
    </w:pPr>
    <w:r>
      <w:rPr>
        <w:rStyle w:val="PageNumber"/>
        <w:rFonts w:cs="David"/>
      </w:rPr>
      <w:fldChar w:fldCharType="begin"/>
    </w:r>
    <w:r>
      <w:rPr>
        <w:rStyle w:val="PageNumber"/>
        <w:rFonts w:cs="David"/>
      </w:rPr>
      <w:instrText xml:space="preserve">PAGE  </w:instrText>
    </w:r>
    <w:r>
      <w:rPr>
        <w:rStyle w:val="PageNumber"/>
        <w:rFonts w:cs="David"/>
      </w:rPr>
      <w:fldChar w:fldCharType="separate"/>
    </w:r>
    <w:r>
      <w:rPr>
        <w:rStyle w:val="PageNumber"/>
        <w:rFonts w:cs="David"/>
        <w:noProof/>
      </w:rPr>
      <w:t>17</w:t>
    </w:r>
    <w:r>
      <w:rPr>
        <w:rStyle w:val="PageNumber"/>
        <w:rFonts w:cs="David"/>
      </w:rPr>
      <w:fldChar w:fldCharType="end"/>
    </w:r>
  </w:p>
  <w:p w:rsidR="003F66CB" w:rsidRDefault="003F66CB">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6CB" w:rsidRDefault="003F66CB">
      <w:r>
        <w:separator/>
      </w:r>
    </w:p>
  </w:footnote>
  <w:footnote w:type="continuationSeparator" w:id="1">
    <w:p w:rsidR="003F66CB" w:rsidRDefault="003F66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1630"/>
    <w:multiLevelType w:val="multilevel"/>
    <w:tmpl w:val="A89A93AA"/>
    <w:lvl w:ilvl="0">
      <w:start w:val="1"/>
      <w:numFmt w:val="decimal"/>
      <w:lvlText w:val="%1."/>
      <w:lvlJc w:val="left"/>
      <w:pPr>
        <w:tabs>
          <w:tab w:val="num" w:pos="1440"/>
        </w:tabs>
        <w:ind w:left="1440" w:hanging="360"/>
      </w:pPr>
      <w:rPr>
        <w:rFonts w:cs="Times New Roman"/>
      </w:rPr>
    </w:lvl>
    <w:lvl w:ilvl="1">
      <w:start w:val="1"/>
      <w:numFmt w:val="decimal"/>
      <w:isLgl/>
      <w:lvlText w:val="%1.%2"/>
      <w:lvlJc w:val="left"/>
      <w:pPr>
        <w:tabs>
          <w:tab w:val="num" w:pos="1440"/>
        </w:tabs>
        <w:ind w:left="1440" w:hanging="360"/>
      </w:pPr>
      <w:rPr>
        <w:rFonts w:cs="Times New Roman"/>
        <w:b/>
        <w:bCs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800"/>
        </w:tabs>
        <w:ind w:left="1800" w:hanging="720"/>
      </w:pPr>
      <w:rPr>
        <w:rFonts w:cs="Times New Roman"/>
        <w:b w:val="0"/>
      </w:rPr>
    </w:lvl>
    <w:lvl w:ilvl="4">
      <w:start w:val="1"/>
      <w:numFmt w:val="decimal"/>
      <w:isLgl/>
      <w:lvlText w:val="%1.%2.%3.%4.%5"/>
      <w:lvlJc w:val="left"/>
      <w:pPr>
        <w:tabs>
          <w:tab w:val="num" w:pos="2160"/>
        </w:tabs>
        <w:ind w:left="2160" w:hanging="1080"/>
      </w:pPr>
      <w:rPr>
        <w:rFonts w:cs="Times New Roman"/>
        <w:b w:val="0"/>
      </w:rPr>
    </w:lvl>
    <w:lvl w:ilvl="5">
      <w:start w:val="1"/>
      <w:numFmt w:val="decimal"/>
      <w:isLgl/>
      <w:lvlText w:val="%1.%2.%3.%4.%5.%6"/>
      <w:lvlJc w:val="left"/>
      <w:pPr>
        <w:tabs>
          <w:tab w:val="num" w:pos="2160"/>
        </w:tabs>
        <w:ind w:left="2160" w:hanging="1080"/>
      </w:pPr>
      <w:rPr>
        <w:rFonts w:cs="Times New Roman"/>
        <w:b w:val="0"/>
      </w:rPr>
    </w:lvl>
    <w:lvl w:ilvl="6">
      <w:start w:val="1"/>
      <w:numFmt w:val="decimal"/>
      <w:isLgl/>
      <w:lvlText w:val="%1.%2.%3.%4.%5.%6.%7"/>
      <w:lvlJc w:val="left"/>
      <w:pPr>
        <w:tabs>
          <w:tab w:val="num" w:pos="2520"/>
        </w:tabs>
        <w:ind w:left="2520" w:hanging="1440"/>
      </w:pPr>
      <w:rPr>
        <w:rFonts w:cs="Times New Roman"/>
        <w:b w:val="0"/>
      </w:rPr>
    </w:lvl>
    <w:lvl w:ilvl="7">
      <w:start w:val="1"/>
      <w:numFmt w:val="decimal"/>
      <w:isLgl/>
      <w:lvlText w:val="%1.%2.%3.%4.%5.%6.%7.%8"/>
      <w:lvlJc w:val="left"/>
      <w:pPr>
        <w:tabs>
          <w:tab w:val="num" w:pos="2520"/>
        </w:tabs>
        <w:ind w:left="2520" w:hanging="1440"/>
      </w:pPr>
      <w:rPr>
        <w:rFonts w:cs="Times New Roman"/>
        <w:b w:val="0"/>
      </w:rPr>
    </w:lvl>
    <w:lvl w:ilvl="8">
      <w:start w:val="1"/>
      <w:numFmt w:val="decimal"/>
      <w:isLgl/>
      <w:lvlText w:val="%1.%2.%3.%4.%5.%6.%7.%8.%9"/>
      <w:lvlJc w:val="left"/>
      <w:pPr>
        <w:tabs>
          <w:tab w:val="num" w:pos="2880"/>
        </w:tabs>
        <w:ind w:left="2880" w:hanging="1800"/>
      </w:pPr>
      <w:rPr>
        <w:rFonts w:cs="Times New Roman"/>
        <w:b w:val="0"/>
      </w:rPr>
    </w:lvl>
  </w:abstractNum>
  <w:abstractNum w:abstractNumId="1">
    <w:nsid w:val="0B086805"/>
    <w:multiLevelType w:val="multilevel"/>
    <w:tmpl w:val="39AA9258"/>
    <w:lvl w:ilvl="0">
      <w:start w:val="1"/>
      <w:numFmt w:val="decimal"/>
      <w:lvlText w:val="%1."/>
      <w:lvlJc w:val="right"/>
      <w:pPr>
        <w:tabs>
          <w:tab w:val="num" w:pos="360"/>
        </w:tabs>
        <w:ind w:left="360" w:hanging="360"/>
      </w:pPr>
      <w:rPr>
        <w:rFonts w:cs="Times New Roman" w:hint="default"/>
      </w:rPr>
    </w:lvl>
    <w:lvl w:ilvl="1">
      <w:start w:val="1"/>
      <w:numFmt w:val="lowerLetter"/>
      <w:lvlText w:val="%2."/>
      <w:lvlJc w:val="righ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right"/>
      <w:pPr>
        <w:tabs>
          <w:tab w:val="num" w:pos="2520"/>
        </w:tabs>
        <w:ind w:left="2520" w:hanging="360"/>
      </w:pPr>
      <w:rPr>
        <w:rFonts w:cs="Times New Roman"/>
      </w:rPr>
    </w:lvl>
    <w:lvl w:ilvl="4">
      <w:start w:val="1"/>
      <w:numFmt w:val="lowerLetter"/>
      <w:lvlText w:val="%5."/>
      <w:lvlJc w:val="righ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right"/>
      <w:pPr>
        <w:tabs>
          <w:tab w:val="num" w:pos="4680"/>
        </w:tabs>
        <w:ind w:left="4680" w:hanging="360"/>
      </w:pPr>
      <w:rPr>
        <w:rFonts w:cs="Times New Roman"/>
      </w:rPr>
    </w:lvl>
    <w:lvl w:ilvl="7">
      <w:start w:val="1"/>
      <w:numFmt w:val="lowerLetter"/>
      <w:lvlText w:val="%8."/>
      <w:lvlJc w:val="righ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
    <w:nsid w:val="10665B9B"/>
    <w:multiLevelType w:val="hybridMultilevel"/>
    <w:tmpl w:val="0582BD18"/>
    <w:lvl w:ilvl="0" w:tplc="EFDC7BD2">
      <w:start w:val="1"/>
      <w:numFmt w:val="hebrew1"/>
      <w:lvlText w:val="%1."/>
      <w:lvlJc w:val="center"/>
      <w:pPr>
        <w:tabs>
          <w:tab w:val="num" w:pos="360"/>
        </w:tabs>
        <w:ind w:left="360" w:hanging="360"/>
      </w:pPr>
      <w:rPr>
        <w:rFonts w:cs="Times New Roman"/>
        <w:b w:val="0"/>
        <w:bCs w:val="0"/>
        <w:sz w:val="24"/>
        <w:szCs w:val="24"/>
      </w:rPr>
    </w:lvl>
    <w:lvl w:ilvl="1" w:tplc="1AE65AF0">
      <w:start w:val="1"/>
      <w:numFmt w:val="decimal"/>
      <w:lvlText w:val="%2."/>
      <w:lvlJc w:val="left"/>
      <w:pPr>
        <w:tabs>
          <w:tab w:val="num" w:pos="1080"/>
        </w:tabs>
        <w:ind w:left="1080" w:hanging="360"/>
      </w:pPr>
      <w:rPr>
        <w:rFonts w:cs="Times New Roman" w:hint="default"/>
        <w:b w:val="0"/>
        <w:bCs w:val="0"/>
        <w:sz w:val="24"/>
        <w:szCs w:val="24"/>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123238ED"/>
    <w:multiLevelType w:val="hybridMultilevel"/>
    <w:tmpl w:val="3CD2BE9E"/>
    <w:lvl w:ilvl="0" w:tplc="5DE4775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37062C8"/>
    <w:multiLevelType w:val="hybridMultilevel"/>
    <w:tmpl w:val="94B42C84"/>
    <w:lvl w:ilvl="0" w:tplc="1AAA40B4">
      <w:start w:val="1"/>
      <w:numFmt w:val="hebrew1"/>
      <w:lvlText w:val="%1."/>
      <w:lvlJc w:val="center"/>
      <w:pPr>
        <w:tabs>
          <w:tab w:val="num" w:pos="746"/>
        </w:tabs>
        <w:ind w:left="746" w:hanging="360"/>
      </w:pPr>
      <w:rPr>
        <w:rFonts w:cs="Times New Roman" w:hint="default"/>
        <w:sz w:val="2"/>
        <w:szCs w:val="24"/>
      </w:rPr>
    </w:lvl>
    <w:lvl w:ilvl="1" w:tplc="040D0019">
      <w:start w:val="1"/>
      <w:numFmt w:val="lowerLetter"/>
      <w:lvlText w:val="%2."/>
      <w:lvlJc w:val="left"/>
      <w:pPr>
        <w:tabs>
          <w:tab w:val="num" w:pos="1466"/>
        </w:tabs>
        <w:ind w:left="1466" w:hanging="360"/>
      </w:pPr>
      <w:rPr>
        <w:rFonts w:cs="Times New Roman"/>
      </w:rPr>
    </w:lvl>
    <w:lvl w:ilvl="2" w:tplc="040D001B" w:tentative="1">
      <w:start w:val="1"/>
      <w:numFmt w:val="lowerRoman"/>
      <w:lvlText w:val="%3."/>
      <w:lvlJc w:val="right"/>
      <w:pPr>
        <w:tabs>
          <w:tab w:val="num" w:pos="2186"/>
        </w:tabs>
        <w:ind w:left="2186" w:hanging="180"/>
      </w:pPr>
      <w:rPr>
        <w:rFonts w:cs="Times New Roman"/>
      </w:rPr>
    </w:lvl>
    <w:lvl w:ilvl="3" w:tplc="040D000F" w:tentative="1">
      <w:start w:val="1"/>
      <w:numFmt w:val="decimal"/>
      <w:lvlText w:val="%4."/>
      <w:lvlJc w:val="left"/>
      <w:pPr>
        <w:tabs>
          <w:tab w:val="num" w:pos="2906"/>
        </w:tabs>
        <w:ind w:left="2906" w:hanging="360"/>
      </w:pPr>
      <w:rPr>
        <w:rFonts w:cs="Times New Roman"/>
      </w:rPr>
    </w:lvl>
    <w:lvl w:ilvl="4" w:tplc="040D0019" w:tentative="1">
      <w:start w:val="1"/>
      <w:numFmt w:val="lowerLetter"/>
      <w:lvlText w:val="%5."/>
      <w:lvlJc w:val="left"/>
      <w:pPr>
        <w:tabs>
          <w:tab w:val="num" w:pos="3626"/>
        </w:tabs>
        <w:ind w:left="3626" w:hanging="360"/>
      </w:pPr>
      <w:rPr>
        <w:rFonts w:cs="Times New Roman"/>
      </w:rPr>
    </w:lvl>
    <w:lvl w:ilvl="5" w:tplc="040D001B" w:tentative="1">
      <w:start w:val="1"/>
      <w:numFmt w:val="lowerRoman"/>
      <w:lvlText w:val="%6."/>
      <w:lvlJc w:val="right"/>
      <w:pPr>
        <w:tabs>
          <w:tab w:val="num" w:pos="4346"/>
        </w:tabs>
        <w:ind w:left="4346" w:hanging="180"/>
      </w:pPr>
      <w:rPr>
        <w:rFonts w:cs="Times New Roman"/>
      </w:rPr>
    </w:lvl>
    <w:lvl w:ilvl="6" w:tplc="040D000F" w:tentative="1">
      <w:start w:val="1"/>
      <w:numFmt w:val="decimal"/>
      <w:lvlText w:val="%7."/>
      <w:lvlJc w:val="left"/>
      <w:pPr>
        <w:tabs>
          <w:tab w:val="num" w:pos="5066"/>
        </w:tabs>
        <w:ind w:left="5066" w:hanging="360"/>
      </w:pPr>
      <w:rPr>
        <w:rFonts w:cs="Times New Roman"/>
      </w:rPr>
    </w:lvl>
    <w:lvl w:ilvl="7" w:tplc="040D0019" w:tentative="1">
      <w:start w:val="1"/>
      <w:numFmt w:val="lowerLetter"/>
      <w:lvlText w:val="%8."/>
      <w:lvlJc w:val="left"/>
      <w:pPr>
        <w:tabs>
          <w:tab w:val="num" w:pos="5786"/>
        </w:tabs>
        <w:ind w:left="5786" w:hanging="360"/>
      </w:pPr>
      <w:rPr>
        <w:rFonts w:cs="Times New Roman"/>
      </w:rPr>
    </w:lvl>
    <w:lvl w:ilvl="8" w:tplc="040D001B" w:tentative="1">
      <w:start w:val="1"/>
      <w:numFmt w:val="lowerRoman"/>
      <w:lvlText w:val="%9."/>
      <w:lvlJc w:val="right"/>
      <w:pPr>
        <w:tabs>
          <w:tab w:val="num" w:pos="6506"/>
        </w:tabs>
        <w:ind w:left="6506" w:hanging="180"/>
      </w:pPr>
      <w:rPr>
        <w:rFonts w:cs="Times New Roman"/>
      </w:rPr>
    </w:lvl>
  </w:abstractNum>
  <w:abstractNum w:abstractNumId="5">
    <w:nsid w:val="164631DF"/>
    <w:multiLevelType w:val="hybridMultilevel"/>
    <w:tmpl w:val="CE0641C4"/>
    <w:lvl w:ilvl="0" w:tplc="6E308E9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774"/>
        </w:tabs>
        <w:ind w:left="1774" w:hanging="360"/>
      </w:pPr>
      <w:rPr>
        <w:rFonts w:cs="Times New Roman"/>
      </w:rPr>
    </w:lvl>
    <w:lvl w:ilvl="2" w:tplc="0409001B" w:tentative="1">
      <w:start w:val="1"/>
      <w:numFmt w:val="lowerRoman"/>
      <w:lvlText w:val="%3."/>
      <w:lvlJc w:val="right"/>
      <w:pPr>
        <w:tabs>
          <w:tab w:val="num" w:pos="2494"/>
        </w:tabs>
        <w:ind w:left="2494" w:hanging="180"/>
      </w:pPr>
      <w:rPr>
        <w:rFonts w:cs="Times New Roman"/>
      </w:rPr>
    </w:lvl>
    <w:lvl w:ilvl="3" w:tplc="0409000F" w:tentative="1">
      <w:start w:val="1"/>
      <w:numFmt w:val="decimal"/>
      <w:lvlText w:val="%4."/>
      <w:lvlJc w:val="left"/>
      <w:pPr>
        <w:tabs>
          <w:tab w:val="num" w:pos="3214"/>
        </w:tabs>
        <w:ind w:left="3214" w:hanging="360"/>
      </w:pPr>
      <w:rPr>
        <w:rFonts w:cs="Times New Roman"/>
      </w:rPr>
    </w:lvl>
    <w:lvl w:ilvl="4" w:tplc="04090019" w:tentative="1">
      <w:start w:val="1"/>
      <w:numFmt w:val="lowerLetter"/>
      <w:lvlText w:val="%5."/>
      <w:lvlJc w:val="left"/>
      <w:pPr>
        <w:tabs>
          <w:tab w:val="num" w:pos="3934"/>
        </w:tabs>
        <w:ind w:left="3934" w:hanging="360"/>
      </w:pPr>
      <w:rPr>
        <w:rFonts w:cs="Times New Roman"/>
      </w:rPr>
    </w:lvl>
    <w:lvl w:ilvl="5" w:tplc="0409001B" w:tentative="1">
      <w:start w:val="1"/>
      <w:numFmt w:val="lowerRoman"/>
      <w:lvlText w:val="%6."/>
      <w:lvlJc w:val="right"/>
      <w:pPr>
        <w:tabs>
          <w:tab w:val="num" w:pos="4654"/>
        </w:tabs>
        <w:ind w:left="4654" w:hanging="180"/>
      </w:pPr>
      <w:rPr>
        <w:rFonts w:cs="Times New Roman"/>
      </w:rPr>
    </w:lvl>
    <w:lvl w:ilvl="6" w:tplc="0409000F" w:tentative="1">
      <w:start w:val="1"/>
      <w:numFmt w:val="decimal"/>
      <w:lvlText w:val="%7."/>
      <w:lvlJc w:val="left"/>
      <w:pPr>
        <w:tabs>
          <w:tab w:val="num" w:pos="5374"/>
        </w:tabs>
        <w:ind w:left="5374" w:hanging="360"/>
      </w:pPr>
      <w:rPr>
        <w:rFonts w:cs="Times New Roman"/>
      </w:rPr>
    </w:lvl>
    <w:lvl w:ilvl="7" w:tplc="04090019" w:tentative="1">
      <w:start w:val="1"/>
      <w:numFmt w:val="lowerLetter"/>
      <w:lvlText w:val="%8."/>
      <w:lvlJc w:val="left"/>
      <w:pPr>
        <w:tabs>
          <w:tab w:val="num" w:pos="6094"/>
        </w:tabs>
        <w:ind w:left="6094" w:hanging="360"/>
      </w:pPr>
      <w:rPr>
        <w:rFonts w:cs="Times New Roman"/>
      </w:rPr>
    </w:lvl>
    <w:lvl w:ilvl="8" w:tplc="0409001B" w:tentative="1">
      <w:start w:val="1"/>
      <w:numFmt w:val="lowerRoman"/>
      <w:lvlText w:val="%9."/>
      <w:lvlJc w:val="right"/>
      <w:pPr>
        <w:tabs>
          <w:tab w:val="num" w:pos="6814"/>
        </w:tabs>
        <w:ind w:left="6814" w:hanging="180"/>
      </w:pPr>
      <w:rPr>
        <w:rFonts w:cs="Times New Roman"/>
      </w:rPr>
    </w:lvl>
  </w:abstractNum>
  <w:abstractNum w:abstractNumId="6">
    <w:nsid w:val="16CA6FC9"/>
    <w:multiLevelType w:val="hybridMultilevel"/>
    <w:tmpl w:val="74D6AB3C"/>
    <w:lvl w:ilvl="0" w:tplc="644ADD34">
      <w:start w:val="1"/>
      <w:numFmt w:val="hebrew1"/>
      <w:lvlText w:val="%1."/>
      <w:lvlJc w:val="center"/>
      <w:pPr>
        <w:tabs>
          <w:tab w:val="num" w:pos="360"/>
        </w:tabs>
        <w:ind w:left="36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D9A4F38"/>
    <w:multiLevelType w:val="hybridMultilevel"/>
    <w:tmpl w:val="DCA068EE"/>
    <w:lvl w:ilvl="0" w:tplc="04090013">
      <w:start w:val="1"/>
      <w:numFmt w:val="hebrew1"/>
      <w:lvlText w:val="%1."/>
      <w:lvlJc w:val="center"/>
      <w:pPr>
        <w:tabs>
          <w:tab w:val="num" w:pos="360"/>
        </w:tabs>
        <w:ind w:left="360" w:hanging="360"/>
      </w:pPr>
      <w:rPr>
        <w:rFonts w:cs="Times New Roman"/>
        <w:sz w:val="2"/>
        <w:szCs w:val="24"/>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255C6808"/>
    <w:multiLevelType w:val="hybridMultilevel"/>
    <w:tmpl w:val="9FEEE0DE"/>
    <w:lvl w:ilvl="0" w:tplc="40DA5B18">
      <w:start w:val="1"/>
      <w:numFmt w:val="hebrew1"/>
      <w:lvlText w:val="%1."/>
      <w:lvlJc w:val="left"/>
      <w:pPr>
        <w:tabs>
          <w:tab w:val="num" w:pos="412"/>
        </w:tabs>
        <w:ind w:left="412" w:hanging="360"/>
      </w:pPr>
      <w:rPr>
        <w:rFonts w:cs="Times New Roman" w:hint="default"/>
        <w:sz w:val="2"/>
        <w:szCs w:val="24"/>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9">
    <w:nsid w:val="287F532D"/>
    <w:multiLevelType w:val="hybridMultilevel"/>
    <w:tmpl w:val="89643028"/>
    <w:lvl w:ilvl="0" w:tplc="5DE4775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69F1FFB"/>
    <w:multiLevelType w:val="hybridMultilevel"/>
    <w:tmpl w:val="628623FA"/>
    <w:lvl w:ilvl="0" w:tplc="121E44D2">
      <w:start w:val="1"/>
      <w:numFmt w:val="hebrew1"/>
      <w:lvlText w:val="%1."/>
      <w:lvlJc w:val="left"/>
      <w:pPr>
        <w:tabs>
          <w:tab w:val="num" w:pos="720"/>
        </w:tabs>
        <w:ind w:left="720" w:hanging="360"/>
      </w:pPr>
      <w:rPr>
        <w:rFonts w:cs="Times New Roman" w:hint="default"/>
        <w:sz w:val="2"/>
        <w:szCs w:val="24"/>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71B3CFD"/>
    <w:multiLevelType w:val="hybridMultilevel"/>
    <w:tmpl w:val="FA949262"/>
    <w:lvl w:ilvl="0" w:tplc="5DE4775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C426E09"/>
    <w:multiLevelType w:val="hybridMultilevel"/>
    <w:tmpl w:val="4D6A6050"/>
    <w:lvl w:ilvl="0" w:tplc="6E308E96">
      <w:start w:val="1"/>
      <w:numFmt w:val="decimal"/>
      <w:lvlText w:val="%1."/>
      <w:lvlJc w:val="left"/>
      <w:pPr>
        <w:tabs>
          <w:tab w:val="num" w:pos="464"/>
        </w:tabs>
        <w:ind w:left="464" w:hanging="360"/>
      </w:pPr>
      <w:rPr>
        <w:rFonts w:cs="Times New Roman" w:hint="default"/>
      </w:rPr>
    </w:lvl>
    <w:lvl w:ilvl="1" w:tplc="04090019" w:tentative="1">
      <w:start w:val="1"/>
      <w:numFmt w:val="lowerLetter"/>
      <w:lvlText w:val="%2."/>
      <w:lvlJc w:val="left"/>
      <w:pPr>
        <w:tabs>
          <w:tab w:val="num" w:pos="1492"/>
        </w:tabs>
        <w:ind w:left="1492" w:hanging="360"/>
      </w:pPr>
      <w:rPr>
        <w:rFonts w:cs="Times New Roman"/>
      </w:rPr>
    </w:lvl>
    <w:lvl w:ilvl="2" w:tplc="0409001B" w:tentative="1">
      <w:start w:val="1"/>
      <w:numFmt w:val="lowerRoman"/>
      <w:lvlText w:val="%3."/>
      <w:lvlJc w:val="right"/>
      <w:pPr>
        <w:tabs>
          <w:tab w:val="num" w:pos="2212"/>
        </w:tabs>
        <w:ind w:left="2212" w:hanging="180"/>
      </w:pPr>
      <w:rPr>
        <w:rFonts w:cs="Times New Roman"/>
      </w:rPr>
    </w:lvl>
    <w:lvl w:ilvl="3" w:tplc="0409000F" w:tentative="1">
      <w:start w:val="1"/>
      <w:numFmt w:val="decimal"/>
      <w:lvlText w:val="%4."/>
      <w:lvlJc w:val="left"/>
      <w:pPr>
        <w:tabs>
          <w:tab w:val="num" w:pos="2932"/>
        </w:tabs>
        <w:ind w:left="2932" w:hanging="360"/>
      </w:pPr>
      <w:rPr>
        <w:rFonts w:cs="Times New Roman"/>
      </w:rPr>
    </w:lvl>
    <w:lvl w:ilvl="4" w:tplc="04090019" w:tentative="1">
      <w:start w:val="1"/>
      <w:numFmt w:val="lowerLetter"/>
      <w:lvlText w:val="%5."/>
      <w:lvlJc w:val="left"/>
      <w:pPr>
        <w:tabs>
          <w:tab w:val="num" w:pos="3652"/>
        </w:tabs>
        <w:ind w:left="3652" w:hanging="360"/>
      </w:pPr>
      <w:rPr>
        <w:rFonts w:cs="Times New Roman"/>
      </w:rPr>
    </w:lvl>
    <w:lvl w:ilvl="5" w:tplc="0409001B" w:tentative="1">
      <w:start w:val="1"/>
      <w:numFmt w:val="lowerRoman"/>
      <w:lvlText w:val="%6."/>
      <w:lvlJc w:val="right"/>
      <w:pPr>
        <w:tabs>
          <w:tab w:val="num" w:pos="4372"/>
        </w:tabs>
        <w:ind w:left="4372" w:hanging="180"/>
      </w:pPr>
      <w:rPr>
        <w:rFonts w:cs="Times New Roman"/>
      </w:rPr>
    </w:lvl>
    <w:lvl w:ilvl="6" w:tplc="0409000F" w:tentative="1">
      <w:start w:val="1"/>
      <w:numFmt w:val="decimal"/>
      <w:lvlText w:val="%7."/>
      <w:lvlJc w:val="left"/>
      <w:pPr>
        <w:tabs>
          <w:tab w:val="num" w:pos="5092"/>
        </w:tabs>
        <w:ind w:left="5092" w:hanging="360"/>
      </w:pPr>
      <w:rPr>
        <w:rFonts w:cs="Times New Roman"/>
      </w:rPr>
    </w:lvl>
    <w:lvl w:ilvl="7" w:tplc="04090019" w:tentative="1">
      <w:start w:val="1"/>
      <w:numFmt w:val="lowerLetter"/>
      <w:lvlText w:val="%8."/>
      <w:lvlJc w:val="left"/>
      <w:pPr>
        <w:tabs>
          <w:tab w:val="num" w:pos="5812"/>
        </w:tabs>
        <w:ind w:left="5812" w:hanging="360"/>
      </w:pPr>
      <w:rPr>
        <w:rFonts w:cs="Times New Roman"/>
      </w:rPr>
    </w:lvl>
    <w:lvl w:ilvl="8" w:tplc="0409001B" w:tentative="1">
      <w:start w:val="1"/>
      <w:numFmt w:val="lowerRoman"/>
      <w:lvlText w:val="%9."/>
      <w:lvlJc w:val="right"/>
      <w:pPr>
        <w:tabs>
          <w:tab w:val="num" w:pos="6532"/>
        </w:tabs>
        <w:ind w:left="6532" w:hanging="180"/>
      </w:pPr>
      <w:rPr>
        <w:rFonts w:cs="Times New Roman"/>
      </w:rPr>
    </w:lvl>
  </w:abstractNum>
  <w:abstractNum w:abstractNumId="13">
    <w:nsid w:val="3E0740A6"/>
    <w:multiLevelType w:val="hybridMultilevel"/>
    <w:tmpl w:val="E7C06690"/>
    <w:lvl w:ilvl="0" w:tplc="5DE4775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F0909AE"/>
    <w:multiLevelType w:val="hybridMultilevel"/>
    <w:tmpl w:val="CCFC5C94"/>
    <w:name w:val="WW8Num30"/>
    <w:lvl w:ilvl="0" w:tplc="8D649AA4">
      <w:start w:val="1"/>
      <w:numFmt w:val="bullet"/>
      <w:lvlText w:val=""/>
      <w:lvlJc w:val="left"/>
      <w:pPr>
        <w:tabs>
          <w:tab w:val="num" w:pos="2460"/>
        </w:tabs>
        <w:ind w:left="2460" w:hanging="360"/>
      </w:pPr>
      <w:rPr>
        <w:rFonts w:ascii="Symbol" w:hAnsi="Symbol" w:hint="default"/>
        <w:color w:val="auto"/>
      </w:rPr>
    </w:lvl>
    <w:lvl w:ilvl="1" w:tplc="04090003">
      <w:start w:val="1"/>
      <w:numFmt w:val="bullet"/>
      <w:lvlText w:val="o"/>
      <w:lvlJc w:val="left"/>
      <w:pPr>
        <w:tabs>
          <w:tab w:val="num" w:pos="2460"/>
        </w:tabs>
        <w:ind w:left="2460" w:hanging="360"/>
      </w:pPr>
      <w:rPr>
        <w:rFonts w:ascii="Courier New" w:hAnsi="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67603D86">
      <w:start w:val="1"/>
      <w:numFmt w:val="bullet"/>
      <w:lvlText w:val=""/>
      <w:lvlJc w:val="left"/>
      <w:pPr>
        <w:tabs>
          <w:tab w:val="num" w:pos="1140"/>
        </w:tabs>
        <w:ind w:left="1140" w:hanging="360"/>
      </w:pPr>
      <w:rPr>
        <w:rFonts w:ascii="Symbol" w:hAnsi="Symbol" w:hint="default"/>
        <w:color w:val="auto"/>
      </w:rPr>
    </w:lvl>
    <w:lvl w:ilvl="4" w:tplc="04090003" w:tentative="1">
      <w:start w:val="1"/>
      <w:numFmt w:val="bullet"/>
      <w:lvlText w:val="o"/>
      <w:lvlJc w:val="left"/>
      <w:pPr>
        <w:tabs>
          <w:tab w:val="num" w:pos="4620"/>
        </w:tabs>
        <w:ind w:left="4620" w:hanging="360"/>
      </w:pPr>
      <w:rPr>
        <w:rFonts w:ascii="Courier New" w:hAnsi="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15">
    <w:nsid w:val="42AB685D"/>
    <w:multiLevelType w:val="hybridMultilevel"/>
    <w:tmpl w:val="1F766C56"/>
    <w:lvl w:ilvl="0" w:tplc="0409000F">
      <w:start w:val="1"/>
      <w:numFmt w:val="decimal"/>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3EC68DF"/>
    <w:multiLevelType w:val="hybridMultilevel"/>
    <w:tmpl w:val="6FBE24CA"/>
    <w:lvl w:ilvl="0" w:tplc="C5C0F850">
      <w:start w:val="1"/>
      <w:numFmt w:val="hebrew1"/>
      <w:lvlText w:val="%1."/>
      <w:lvlJc w:val="center"/>
      <w:pPr>
        <w:tabs>
          <w:tab w:val="num" w:pos="360"/>
        </w:tabs>
        <w:ind w:left="36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B170824"/>
    <w:multiLevelType w:val="multilevel"/>
    <w:tmpl w:val="A502AA3A"/>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46"/>
        </w:tabs>
        <w:ind w:left="746" w:hanging="360"/>
      </w:pPr>
      <w:rPr>
        <w:rFonts w:cs="Times New Roman" w:hint="default"/>
        <w:b w:val="0"/>
        <w:bCs w:val="0"/>
      </w:rPr>
    </w:lvl>
    <w:lvl w:ilvl="2">
      <w:start w:val="1"/>
      <w:numFmt w:val="decimal"/>
      <w:lvlText w:val="%1.%2.%3"/>
      <w:lvlJc w:val="left"/>
      <w:pPr>
        <w:tabs>
          <w:tab w:val="num" w:pos="1492"/>
        </w:tabs>
        <w:ind w:left="1492" w:hanging="720"/>
      </w:pPr>
      <w:rPr>
        <w:rFonts w:cs="Times New Roman" w:hint="default"/>
      </w:rPr>
    </w:lvl>
    <w:lvl w:ilvl="3">
      <w:start w:val="1"/>
      <w:numFmt w:val="decimal"/>
      <w:lvlText w:val="%1.%2.%3.%4"/>
      <w:lvlJc w:val="left"/>
      <w:pPr>
        <w:tabs>
          <w:tab w:val="num" w:pos="1878"/>
        </w:tabs>
        <w:ind w:left="1878" w:hanging="720"/>
      </w:pPr>
      <w:rPr>
        <w:rFonts w:cs="Times New Roman" w:hint="default"/>
      </w:rPr>
    </w:lvl>
    <w:lvl w:ilvl="4">
      <w:start w:val="1"/>
      <w:numFmt w:val="decimal"/>
      <w:lvlText w:val="%1.%2.%3.%4.%5"/>
      <w:lvlJc w:val="left"/>
      <w:pPr>
        <w:tabs>
          <w:tab w:val="num" w:pos="2624"/>
        </w:tabs>
        <w:ind w:left="2624" w:hanging="1080"/>
      </w:pPr>
      <w:rPr>
        <w:rFonts w:cs="Times New Roman" w:hint="default"/>
      </w:rPr>
    </w:lvl>
    <w:lvl w:ilvl="5">
      <w:start w:val="1"/>
      <w:numFmt w:val="decimal"/>
      <w:lvlText w:val="%1.%2.%3.%4.%5.%6"/>
      <w:lvlJc w:val="left"/>
      <w:pPr>
        <w:tabs>
          <w:tab w:val="num" w:pos="3010"/>
        </w:tabs>
        <w:ind w:left="3010" w:hanging="1080"/>
      </w:pPr>
      <w:rPr>
        <w:rFonts w:cs="Times New Roman" w:hint="default"/>
      </w:rPr>
    </w:lvl>
    <w:lvl w:ilvl="6">
      <w:start w:val="1"/>
      <w:numFmt w:val="decimal"/>
      <w:lvlText w:val="%1.%2.%3.%4.%5.%6.%7"/>
      <w:lvlJc w:val="left"/>
      <w:pPr>
        <w:tabs>
          <w:tab w:val="num" w:pos="3396"/>
        </w:tabs>
        <w:ind w:left="3396" w:hanging="1080"/>
      </w:pPr>
      <w:rPr>
        <w:rFonts w:cs="Times New Roman" w:hint="default"/>
      </w:rPr>
    </w:lvl>
    <w:lvl w:ilvl="7">
      <w:start w:val="1"/>
      <w:numFmt w:val="decimal"/>
      <w:lvlText w:val="%1.%2.%3.%4.%5.%6.%7.%8"/>
      <w:lvlJc w:val="left"/>
      <w:pPr>
        <w:tabs>
          <w:tab w:val="num" w:pos="4142"/>
        </w:tabs>
        <w:ind w:left="4142" w:hanging="1440"/>
      </w:pPr>
      <w:rPr>
        <w:rFonts w:cs="Times New Roman" w:hint="default"/>
      </w:rPr>
    </w:lvl>
    <w:lvl w:ilvl="8">
      <w:start w:val="1"/>
      <w:numFmt w:val="decimal"/>
      <w:lvlText w:val="%1.%2.%3.%4.%5.%6.%7.%8.%9"/>
      <w:lvlJc w:val="left"/>
      <w:pPr>
        <w:tabs>
          <w:tab w:val="num" w:pos="4528"/>
        </w:tabs>
        <w:ind w:left="4528" w:hanging="1440"/>
      </w:pPr>
      <w:rPr>
        <w:rFonts w:cs="Times New Roman" w:hint="default"/>
      </w:rPr>
    </w:lvl>
  </w:abstractNum>
  <w:abstractNum w:abstractNumId="18">
    <w:nsid w:val="50301337"/>
    <w:multiLevelType w:val="hybridMultilevel"/>
    <w:tmpl w:val="781E9FAC"/>
    <w:lvl w:ilvl="0" w:tplc="04090013">
      <w:start w:val="1"/>
      <w:numFmt w:val="hebrew1"/>
      <w:lvlText w:val="%1."/>
      <w:lvlJc w:val="center"/>
      <w:pPr>
        <w:tabs>
          <w:tab w:val="num" w:pos="386"/>
        </w:tabs>
        <w:ind w:left="386" w:hanging="360"/>
      </w:pPr>
      <w:rPr>
        <w:rFonts w:cs="Times New Roman"/>
        <w:sz w:val="2"/>
        <w:szCs w:val="24"/>
      </w:rPr>
    </w:lvl>
    <w:lvl w:ilvl="1" w:tplc="04090013">
      <w:start w:val="1"/>
      <w:numFmt w:val="hebrew1"/>
      <w:lvlText w:val="%2."/>
      <w:lvlJc w:val="center"/>
      <w:pPr>
        <w:tabs>
          <w:tab w:val="num" w:pos="386"/>
        </w:tabs>
        <w:ind w:left="386" w:hanging="360"/>
      </w:pPr>
      <w:rPr>
        <w:rFonts w:cs="Times New Roman"/>
        <w:sz w:val="2"/>
        <w:szCs w:val="24"/>
      </w:rPr>
    </w:lvl>
    <w:lvl w:ilvl="2" w:tplc="0409001B" w:tentative="1">
      <w:start w:val="1"/>
      <w:numFmt w:val="lowerRoman"/>
      <w:lvlText w:val="%3."/>
      <w:lvlJc w:val="right"/>
      <w:pPr>
        <w:tabs>
          <w:tab w:val="num" w:pos="1826"/>
        </w:tabs>
        <w:ind w:left="1826" w:hanging="180"/>
      </w:pPr>
      <w:rPr>
        <w:rFonts w:cs="Times New Roman"/>
      </w:rPr>
    </w:lvl>
    <w:lvl w:ilvl="3" w:tplc="0409000F" w:tentative="1">
      <w:start w:val="1"/>
      <w:numFmt w:val="decimal"/>
      <w:lvlText w:val="%4."/>
      <w:lvlJc w:val="left"/>
      <w:pPr>
        <w:tabs>
          <w:tab w:val="num" w:pos="2546"/>
        </w:tabs>
        <w:ind w:left="2546" w:hanging="360"/>
      </w:pPr>
      <w:rPr>
        <w:rFonts w:cs="Times New Roman"/>
      </w:rPr>
    </w:lvl>
    <w:lvl w:ilvl="4" w:tplc="04090019" w:tentative="1">
      <w:start w:val="1"/>
      <w:numFmt w:val="lowerLetter"/>
      <w:lvlText w:val="%5."/>
      <w:lvlJc w:val="left"/>
      <w:pPr>
        <w:tabs>
          <w:tab w:val="num" w:pos="3266"/>
        </w:tabs>
        <w:ind w:left="3266" w:hanging="360"/>
      </w:pPr>
      <w:rPr>
        <w:rFonts w:cs="Times New Roman"/>
      </w:rPr>
    </w:lvl>
    <w:lvl w:ilvl="5" w:tplc="0409001B" w:tentative="1">
      <w:start w:val="1"/>
      <w:numFmt w:val="lowerRoman"/>
      <w:lvlText w:val="%6."/>
      <w:lvlJc w:val="right"/>
      <w:pPr>
        <w:tabs>
          <w:tab w:val="num" w:pos="3986"/>
        </w:tabs>
        <w:ind w:left="3986" w:hanging="180"/>
      </w:pPr>
      <w:rPr>
        <w:rFonts w:cs="Times New Roman"/>
      </w:rPr>
    </w:lvl>
    <w:lvl w:ilvl="6" w:tplc="0409000F" w:tentative="1">
      <w:start w:val="1"/>
      <w:numFmt w:val="decimal"/>
      <w:lvlText w:val="%7."/>
      <w:lvlJc w:val="left"/>
      <w:pPr>
        <w:tabs>
          <w:tab w:val="num" w:pos="4706"/>
        </w:tabs>
        <w:ind w:left="4706" w:hanging="360"/>
      </w:pPr>
      <w:rPr>
        <w:rFonts w:cs="Times New Roman"/>
      </w:rPr>
    </w:lvl>
    <w:lvl w:ilvl="7" w:tplc="04090019" w:tentative="1">
      <w:start w:val="1"/>
      <w:numFmt w:val="lowerLetter"/>
      <w:lvlText w:val="%8."/>
      <w:lvlJc w:val="left"/>
      <w:pPr>
        <w:tabs>
          <w:tab w:val="num" w:pos="5426"/>
        </w:tabs>
        <w:ind w:left="5426" w:hanging="360"/>
      </w:pPr>
      <w:rPr>
        <w:rFonts w:cs="Times New Roman"/>
      </w:rPr>
    </w:lvl>
    <w:lvl w:ilvl="8" w:tplc="0409001B" w:tentative="1">
      <w:start w:val="1"/>
      <w:numFmt w:val="lowerRoman"/>
      <w:lvlText w:val="%9."/>
      <w:lvlJc w:val="right"/>
      <w:pPr>
        <w:tabs>
          <w:tab w:val="num" w:pos="6146"/>
        </w:tabs>
        <w:ind w:left="6146" w:hanging="180"/>
      </w:pPr>
      <w:rPr>
        <w:rFonts w:cs="Times New Roman"/>
      </w:rPr>
    </w:lvl>
  </w:abstractNum>
  <w:abstractNum w:abstractNumId="19">
    <w:nsid w:val="581311DC"/>
    <w:multiLevelType w:val="hybridMultilevel"/>
    <w:tmpl w:val="70F84324"/>
    <w:lvl w:ilvl="0" w:tplc="1414BD3E">
      <w:start w:val="1"/>
      <w:numFmt w:val="hebrew1"/>
      <w:lvlText w:val="%1."/>
      <w:lvlJc w:val="center"/>
      <w:pPr>
        <w:tabs>
          <w:tab w:val="num" w:pos="360"/>
        </w:tabs>
        <w:ind w:left="360" w:hanging="360"/>
      </w:pPr>
      <w:rPr>
        <w:rFonts w:cs="Times New Roman"/>
        <w:sz w:val="2"/>
        <w:szCs w:val="24"/>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nsid w:val="5B3F40B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653F7D71"/>
    <w:multiLevelType w:val="hybridMultilevel"/>
    <w:tmpl w:val="5A8C3A08"/>
    <w:lvl w:ilvl="0" w:tplc="6E308E96">
      <w:start w:val="1"/>
      <w:numFmt w:val="decimal"/>
      <w:lvlText w:val="%1."/>
      <w:lvlJc w:val="left"/>
      <w:pPr>
        <w:tabs>
          <w:tab w:val="num" w:pos="386"/>
        </w:tabs>
        <w:ind w:left="386" w:hanging="360"/>
      </w:pPr>
      <w:rPr>
        <w:rFonts w:cs="Times New Roman" w:hint="default"/>
      </w:rPr>
    </w:lvl>
    <w:lvl w:ilvl="1" w:tplc="04090019" w:tentative="1">
      <w:start w:val="1"/>
      <w:numFmt w:val="lowerLetter"/>
      <w:lvlText w:val="%2."/>
      <w:lvlJc w:val="left"/>
      <w:pPr>
        <w:tabs>
          <w:tab w:val="num" w:pos="1414"/>
        </w:tabs>
        <w:ind w:left="1414" w:hanging="360"/>
      </w:pPr>
      <w:rPr>
        <w:rFonts w:cs="Times New Roman"/>
      </w:rPr>
    </w:lvl>
    <w:lvl w:ilvl="2" w:tplc="0409001B" w:tentative="1">
      <w:start w:val="1"/>
      <w:numFmt w:val="lowerRoman"/>
      <w:lvlText w:val="%3."/>
      <w:lvlJc w:val="right"/>
      <w:pPr>
        <w:tabs>
          <w:tab w:val="num" w:pos="2134"/>
        </w:tabs>
        <w:ind w:left="2134" w:hanging="180"/>
      </w:pPr>
      <w:rPr>
        <w:rFonts w:cs="Times New Roman"/>
      </w:rPr>
    </w:lvl>
    <w:lvl w:ilvl="3" w:tplc="0409000F" w:tentative="1">
      <w:start w:val="1"/>
      <w:numFmt w:val="decimal"/>
      <w:lvlText w:val="%4."/>
      <w:lvlJc w:val="left"/>
      <w:pPr>
        <w:tabs>
          <w:tab w:val="num" w:pos="2854"/>
        </w:tabs>
        <w:ind w:left="2854" w:hanging="360"/>
      </w:pPr>
      <w:rPr>
        <w:rFonts w:cs="Times New Roman"/>
      </w:rPr>
    </w:lvl>
    <w:lvl w:ilvl="4" w:tplc="04090019" w:tentative="1">
      <w:start w:val="1"/>
      <w:numFmt w:val="lowerLetter"/>
      <w:lvlText w:val="%5."/>
      <w:lvlJc w:val="left"/>
      <w:pPr>
        <w:tabs>
          <w:tab w:val="num" w:pos="3574"/>
        </w:tabs>
        <w:ind w:left="3574" w:hanging="360"/>
      </w:pPr>
      <w:rPr>
        <w:rFonts w:cs="Times New Roman"/>
      </w:rPr>
    </w:lvl>
    <w:lvl w:ilvl="5" w:tplc="0409001B" w:tentative="1">
      <w:start w:val="1"/>
      <w:numFmt w:val="lowerRoman"/>
      <w:lvlText w:val="%6."/>
      <w:lvlJc w:val="right"/>
      <w:pPr>
        <w:tabs>
          <w:tab w:val="num" w:pos="4294"/>
        </w:tabs>
        <w:ind w:left="4294" w:hanging="180"/>
      </w:pPr>
      <w:rPr>
        <w:rFonts w:cs="Times New Roman"/>
      </w:rPr>
    </w:lvl>
    <w:lvl w:ilvl="6" w:tplc="0409000F" w:tentative="1">
      <w:start w:val="1"/>
      <w:numFmt w:val="decimal"/>
      <w:lvlText w:val="%7."/>
      <w:lvlJc w:val="left"/>
      <w:pPr>
        <w:tabs>
          <w:tab w:val="num" w:pos="5014"/>
        </w:tabs>
        <w:ind w:left="5014" w:hanging="360"/>
      </w:pPr>
      <w:rPr>
        <w:rFonts w:cs="Times New Roman"/>
      </w:rPr>
    </w:lvl>
    <w:lvl w:ilvl="7" w:tplc="04090019" w:tentative="1">
      <w:start w:val="1"/>
      <w:numFmt w:val="lowerLetter"/>
      <w:lvlText w:val="%8."/>
      <w:lvlJc w:val="left"/>
      <w:pPr>
        <w:tabs>
          <w:tab w:val="num" w:pos="5734"/>
        </w:tabs>
        <w:ind w:left="5734" w:hanging="360"/>
      </w:pPr>
      <w:rPr>
        <w:rFonts w:cs="Times New Roman"/>
      </w:rPr>
    </w:lvl>
    <w:lvl w:ilvl="8" w:tplc="0409001B" w:tentative="1">
      <w:start w:val="1"/>
      <w:numFmt w:val="lowerRoman"/>
      <w:lvlText w:val="%9."/>
      <w:lvlJc w:val="right"/>
      <w:pPr>
        <w:tabs>
          <w:tab w:val="num" w:pos="6454"/>
        </w:tabs>
        <w:ind w:left="6454" w:hanging="180"/>
      </w:pPr>
      <w:rPr>
        <w:rFonts w:cs="Times New Roman"/>
      </w:rPr>
    </w:lvl>
  </w:abstractNum>
  <w:abstractNum w:abstractNumId="22">
    <w:nsid w:val="672376B7"/>
    <w:multiLevelType w:val="hybridMultilevel"/>
    <w:tmpl w:val="C4966AA8"/>
    <w:lvl w:ilvl="0" w:tplc="6E308E96">
      <w:start w:val="1"/>
      <w:numFmt w:val="decimal"/>
      <w:lvlText w:val="%1."/>
      <w:lvlJc w:val="left"/>
      <w:pPr>
        <w:tabs>
          <w:tab w:val="num" w:pos="386"/>
        </w:tabs>
        <w:ind w:left="386"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6A7C70DD"/>
    <w:multiLevelType w:val="hybridMultilevel"/>
    <w:tmpl w:val="4CA27520"/>
    <w:lvl w:ilvl="0" w:tplc="644ADD34">
      <w:start w:val="1"/>
      <w:numFmt w:val="hebrew1"/>
      <w:lvlText w:val="%1."/>
      <w:lvlJc w:val="center"/>
      <w:pPr>
        <w:tabs>
          <w:tab w:val="num" w:pos="360"/>
        </w:tabs>
        <w:ind w:left="360" w:hanging="360"/>
      </w:pPr>
      <w:rPr>
        <w:rFonts w:cs="Times New Roman"/>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C5965A7"/>
    <w:multiLevelType w:val="multilevel"/>
    <w:tmpl w:val="224284CA"/>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6DD8376D"/>
    <w:multiLevelType w:val="multilevel"/>
    <w:tmpl w:val="A502AA3A"/>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46"/>
        </w:tabs>
        <w:ind w:left="746" w:hanging="360"/>
      </w:pPr>
      <w:rPr>
        <w:rFonts w:cs="Times New Roman" w:hint="default"/>
        <w:b w:val="0"/>
        <w:bCs w:val="0"/>
      </w:rPr>
    </w:lvl>
    <w:lvl w:ilvl="2">
      <w:start w:val="1"/>
      <w:numFmt w:val="decimal"/>
      <w:lvlText w:val="%1.%2.%3"/>
      <w:lvlJc w:val="left"/>
      <w:pPr>
        <w:tabs>
          <w:tab w:val="num" w:pos="1492"/>
        </w:tabs>
        <w:ind w:left="1492" w:hanging="720"/>
      </w:pPr>
      <w:rPr>
        <w:rFonts w:cs="Times New Roman" w:hint="default"/>
      </w:rPr>
    </w:lvl>
    <w:lvl w:ilvl="3">
      <w:start w:val="1"/>
      <w:numFmt w:val="decimal"/>
      <w:lvlText w:val="%1.%2.%3.%4"/>
      <w:lvlJc w:val="left"/>
      <w:pPr>
        <w:tabs>
          <w:tab w:val="num" w:pos="1878"/>
        </w:tabs>
        <w:ind w:left="1878" w:hanging="720"/>
      </w:pPr>
      <w:rPr>
        <w:rFonts w:cs="Times New Roman" w:hint="default"/>
      </w:rPr>
    </w:lvl>
    <w:lvl w:ilvl="4">
      <w:start w:val="1"/>
      <w:numFmt w:val="decimal"/>
      <w:lvlText w:val="%1.%2.%3.%4.%5"/>
      <w:lvlJc w:val="left"/>
      <w:pPr>
        <w:tabs>
          <w:tab w:val="num" w:pos="2624"/>
        </w:tabs>
        <w:ind w:left="2624" w:hanging="1080"/>
      </w:pPr>
      <w:rPr>
        <w:rFonts w:cs="Times New Roman" w:hint="default"/>
      </w:rPr>
    </w:lvl>
    <w:lvl w:ilvl="5">
      <w:start w:val="1"/>
      <w:numFmt w:val="decimal"/>
      <w:lvlText w:val="%1.%2.%3.%4.%5.%6"/>
      <w:lvlJc w:val="left"/>
      <w:pPr>
        <w:tabs>
          <w:tab w:val="num" w:pos="3010"/>
        </w:tabs>
        <w:ind w:left="3010" w:hanging="1080"/>
      </w:pPr>
      <w:rPr>
        <w:rFonts w:cs="Times New Roman" w:hint="default"/>
      </w:rPr>
    </w:lvl>
    <w:lvl w:ilvl="6">
      <w:start w:val="1"/>
      <w:numFmt w:val="decimal"/>
      <w:lvlText w:val="%1.%2.%3.%4.%5.%6.%7"/>
      <w:lvlJc w:val="left"/>
      <w:pPr>
        <w:tabs>
          <w:tab w:val="num" w:pos="3396"/>
        </w:tabs>
        <w:ind w:left="3396" w:hanging="1080"/>
      </w:pPr>
      <w:rPr>
        <w:rFonts w:cs="Times New Roman" w:hint="default"/>
      </w:rPr>
    </w:lvl>
    <w:lvl w:ilvl="7">
      <w:start w:val="1"/>
      <w:numFmt w:val="decimal"/>
      <w:lvlText w:val="%1.%2.%3.%4.%5.%6.%7.%8"/>
      <w:lvlJc w:val="left"/>
      <w:pPr>
        <w:tabs>
          <w:tab w:val="num" w:pos="4142"/>
        </w:tabs>
        <w:ind w:left="4142" w:hanging="1440"/>
      </w:pPr>
      <w:rPr>
        <w:rFonts w:cs="Times New Roman" w:hint="default"/>
      </w:rPr>
    </w:lvl>
    <w:lvl w:ilvl="8">
      <w:start w:val="1"/>
      <w:numFmt w:val="decimal"/>
      <w:lvlText w:val="%1.%2.%3.%4.%5.%6.%7.%8.%9"/>
      <w:lvlJc w:val="left"/>
      <w:pPr>
        <w:tabs>
          <w:tab w:val="num" w:pos="4528"/>
        </w:tabs>
        <w:ind w:left="4528" w:hanging="1440"/>
      </w:pPr>
      <w:rPr>
        <w:rFonts w:cs="Times New Roman" w:hint="default"/>
      </w:rPr>
    </w:lvl>
  </w:abstractNum>
  <w:abstractNum w:abstractNumId="26">
    <w:nsid w:val="74AB0E05"/>
    <w:multiLevelType w:val="hybridMultilevel"/>
    <w:tmpl w:val="B1DA7B10"/>
    <w:lvl w:ilvl="0" w:tplc="40DA5B18">
      <w:start w:val="1"/>
      <w:numFmt w:val="hebrew1"/>
      <w:lvlText w:val="%1."/>
      <w:lvlJc w:val="left"/>
      <w:pPr>
        <w:tabs>
          <w:tab w:val="num" w:pos="386"/>
        </w:tabs>
        <w:ind w:left="386" w:hanging="360"/>
      </w:pPr>
      <w:rPr>
        <w:rFonts w:cs="Times New Roman" w:hint="default"/>
        <w:sz w:val="2"/>
        <w:szCs w:val="24"/>
      </w:rPr>
    </w:lvl>
    <w:lvl w:ilvl="1" w:tplc="04090019" w:tentative="1">
      <w:start w:val="1"/>
      <w:numFmt w:val="lowerLetter"/>
      <w:lvlText w:val="%2."/>
      <w:lvlJc w:val="left"/>
      <w:pPr>
        <w:tabs>
          <w:tab w:val="num" w:pos="1106"/>
        </w:tabs>
        <w:ind w:left="1106" w:hanging="360"/>
      </w:pPr>
      <w:rPr>
        <w:rFonts w:cs="Times New Roman"/>
      </w:rPr>
    </w:lvl>
    <w:lvl w:ilvl="2" w:tplc="0409001B" w:tentative="1">
      <w:start w:val="1"/>
      <w:numFmt w:val="lowerRoman"/>
      <w:lvlText w:val="%3."/>
      <w:lvlJc w:val="right"/>
      <w:pPr>
        <w:tabs>
          <w:tab w:val="num" w:pos="1826"/>
        </w:tabs>
        <w:ind w:left="1826" w:hanging="180"/>
      </w:pPr>
      <w:rPr>
        <w:rFonts w:cs="Times New Roman"/>
      </w:rPr>
    </w:lvl>
    <w:lvl w:ilvl="3" w:tplc="0409000F" w:tentative="1">
      <w:start w:val="1"/>
      <w:numFmt w:val="decimal"/>
      <w:lvlText w:val="%4."/>
      <w:lvlJc w:val="left"/>
      <w:pPr>
        <w:tabs>
          <w:tab w:val="num" w:pos="2546"/>
        </w:tabs>
        <w:ind w:left="2546" w:hanging="360"/>
      </w:pPr>
      <w:rPr>
        <w:rFonts w:cs="Times New Roman"/>
      </w:rPr>
    </w:lvl>
    <w:lvl w:ilvl="4" w:tplc="04090019" w:tentative="1">
      <w:start w:val="1"/>
      <w:numFmt w:val="lowerLetter"/>
      <w:lvlText w:val="%5."/>
      <w:lvlJc w:val="left"/>
      <w:pPr>
        <w:tabs>
          <w:tab w:val="num" w:pos="3266"/>
        </w:tabs>
        <w:ind w:left="3266" w:hanging="360"/>
      </w:pPr>
      <w:rPr>
        <w:rFonts w:cs="Times New Roman"/>
      </w:rPr>
    </w:lvl>
    <w:lvl w:ilvl="5" w:tplc="0409001B" w:tentative="1">
      <w:start w:val="1"/>
      <w:numFmt w:val="lowerRoman"/>
      <w:lvlText w:val="%6."/>
      <w:lvlJc w:val="right"/>
      <w:pPr>
        <w:tabs>
          <w:tab w:val="num" w:pos="3986"/>
        </w:tabs>
        <w:ind w:left="3986" w:hanging="180"/>
      </w:pPr>
      <w:rPr>
        <w:rFonts w:cs="Times New Roman"/>
      </w:rPr>
    </w:lvl>
    <w:lvl w:ilvl="6" w:tplc="0409000F" w:tentative="1">
      <w:start w:val="1"/>
      <w:numFmt w:val="decimal"/>
      <w:lvlText w:val="%7."/>
      <w:lvlJc w:val="left"/>
      <w:pPr>
        <w:tabs>
          <w:tab w:val="num" w:pos="4706"/>
        </w:tabs>
        <w:ind w:left="4706" w:hanging="360"/>
      </w:pPr>
      <w:rPr>
        <w:rFonts w:cs="Times New Roman"/>
      </w:rPr>
    </w:lvl>
    <w:lvl w:ilvl="7" w:tplc="04090019" w:tentative="1">
      <w:start w:val="1"/>
      <w:numFmt w:val="lowerLetter"/>
      <w:lvlText w:val="%8."/>
      <w:lvlJc w:val="left"/>
      <w:pPr>
        <w:tabs>
          <w:tab w:val="num" w:pos="5426"/>
        </w:tabs>
        <w:ind w:left="5426" w:hanging="360"/>
      </w:pPr>
      <w:rPr>
        <w:rFonts w:cs="Times New Roman"/>
      </w:rPr>
    </w:lvl>
    <w:lvl w:ilvl="8" w:tplc="0409001B" w:tentative="1">
      <w:start w:val="1"/>
      <w:numFmt w:val="lowerRoman"/>
      <w:lvlText w:val="%9."/>
      <w:lvlJc w:val="right"/>
      <w:pPr>
        <w:tabs>
          <w:tab w:val="num" w:pos="6146"/>
        </w:tabs>
        <w:ind w:left="6146" w:hanging="180"/>
      </w:pPr>
      <w:rPr>
        <w:rFonts w:cs="Times New Roman"/>
      </w:rPr>
    </w:lvl>
  </w:abstractNum>
  <w:abstractNum w:abstractNumId="27">
    <w:nsid w:val="74AE7933"/>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4"/>
  </w:num>
  <w:num w:numId="3">
    <w:abstractNumId w:val="10"/>
  </w:num>
  <w:num w:numId="4">
    <w:abstractNumId w:val="19"/>
  </w:num>
  <w:num w:numId="5">
    <w:abstractNumId w:val="7"/>
  </w:num>
  <w:num w:numId="6">
    <w:abstractNumId w:val="18"/>
  </w:num>
  <w:num w:numId="7">
    <w:abstractNumId w:val="22"/>
  </w:num>
  <w:num w:numId="8">
    <w:abstractNumId w:val="2"/>
  </w:num>
  <w:num w:numId="9">
    <w:abstractNumId w:val="1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1"/>
  </w:num>
  <w:num w:numId="13">
    <w:abstractNumId w:val="12"/>
  </w:num>
  <w:num w:numId="14">
    <w:abstractNumId w:val="6"/>
  </w:num>
  <w:num w:numId="15">
    <w:abstractNumId w:val="5"/>
  </w:num>
  <w:num w:numId="16">
    <w:abstractNumId w:val="26"/>
  </w:num>
  <w:num w:numId="17">
    <w:abstractNumId w:val="8"/>
  </w:num>
  <w:num w:numId="18">
    <w:abstractNumId w:val="20"/>
  </w:num>
  <w:num w:numId="19">
    <w:abstractNumId w:val="17"/>
  </w:num>
  <w:num w:numId="20">
    <w:abstractNumId w:val="25"/>
  </w:num>
  <w:num w:numId="21">
    <w:abstractNumId w:val="13"/>
  </w:num>
  <w:num w:numId="22">
    <w:abstractNumId w:val="11"/>
  </w:num>
  <w:num w:numId="23">
    <w:abstractNumId w:val="3"/>
  </w:num>
  <w:num w:numId="24">
    <w:abstractNumId w:val="9"/>
  </w:num>
  <w:num w:numId="25">
    <w:abstractNumId w:val="1"/>
  </w:num>
  <w:num w:numId="26">
    <w:abstractNumId w:val="24"/>
  </w:num>
  <w:num w:numId="27">
    <w:abstractNumId w:val="14"/>
  </w:num>
  <w:num w:numId="28">
    <w:abstractNumId w:val="2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stylePaneFormatFilter w:val="3F01"/>
  <w:defaultTabStop w:val="720"/>
  <w:characterSpacingControl w:val="doNotCompress"/>
  <w:footnotePr>
    <w:footnote w:id="0"/>
    <w:footnote w:id="1"/>
  </w:footnotePr>
  <w:endnotePr>
    <w:endnote w:id="0"/>
    <w:endnote w:id="1"/>
  </w:endnotePr>
  <w:compat>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67AE"/>
    <w:rsid w:val="000023F8"/>
    <w:rsid w:val="00005F80"/>
    <w:rsid w:val="0000722E"/>
    <w:rsid w:val="000073F4"/>
    <w:rsid w:val="00011CA6"/>
    <w:rsid w:val="0001295F"/>
    <w:rsid w:val="00012DE4"/>
    <w:rsid w:val="00014525"/>
    <w:rsid w:val="00015650"/>
    <w:rsid w:val="0001571B"/>
    <w:rsid w:val="00017E22"/>
    <w:rsid w:val="00017F0A"/>
    <w:rsid w:val="0002010F"/>
    <w:rsid w:val="00020E08"/>
    <w:rsid w:val="000221EA"/>
    <w:rsid w:val="00022ADA"/>
    <w:rsid w:val="00022F05"/>
    <w:rsid w:val="000234F7"/>
    <w:rsid w:val="000240E6"/>
    <w:rsid w:val="00026599"/>
    <w:rsid w:val="0002708C"/>
    <w:rsid w:val="00030EA3"/>
    <w:rsid w:val="00030F3F"/>
    <w:rsid w:val="00031C9B"/>
    <w:rsid w:val="00031FF3"/>
    <w:rsid w:val="000323BB"/>
    <w:rsid w:val="0003256E"/>
    <w:rsid w:val="00034EF9"/>
    <w:rsid w:val="000375BD"/>
    <w:rsid w:val="00040444"/>
    <w:rsid w:val="000422A1"/>
    <w:rsid w:val="00042F08"/>
    <w:rsid w:val="00043176"/>
    <w:rsid w:val="00043231"/>
    <w:rsid w:val="00043D19"/>
    <w:rsid w:val="00044060"/>
    <w:rsid w:val="000449C0"/>
    <w:rsid w:val="00046B11"/>
    <w:rsid w:val="00047E0D"/>
    <w:rsid w:val="00050886"/>
    <w:rsid w:val="00050E68"/>
    <w:rsid w:val="000514A0"/>
    <w:rsid w:val="00053B1F"/>
    <w:rsid w:val="00054D94"/>
    <w:rsid w:val="0005593F"/>
    <w:rsid w:val="00056FD4"/>
    <w:rsid w:val="00060730"/>
    <w:rsid w:val="00060A03"/>
    <w:rsid w:val="00062E83"/>
    <w:rsid w:val="00063CB0"/>
    <w:rsid w:val="00064CE5"/>
    <w:rsid w:val="00065A46"/>
    <w:rsid w:val="00072BB9"/>
    <w:rsid w:val="00072F6C"/>
    <w:rsid w:val="00073773"/>
    <w:rsid w:val="000753C0"/>
    <w:rsid w:val="00075DC6"/>
    <w:rsid w:val="000779A3"/>
    <w:rsid w:val="000809EC"/>
    <w:rsid w:val="00082D46"/>
    <w:rsid w:val="00083CCE"/>
    <w:rsid w:val="00086BC1"/>
    <w:rsid w:val="00087942"/>
    <w:rsid w:val="00087EAB"/>
    <w:rsid w:val="000903E5"/>
    <w:rsid w:val="00090A58"/>
    <w:rsid w:val="00090ABF"/>
    <w:rsid w:val="00090EAC"/>
    <w:rsid w:val="00094879"/>
    <w:rsid w:val="00094D56"/>
    <w:rsid w:val="00097946"/>
    <w:rsid w:val="000A0BE9"/>
    <w:rsid w:val="000A12E8"/>
    <w:rsid w:val="000A3BDD"/>
    <w:rsid w:val="000A442D"/>
    <w:rsid w:val="000A584B"/>
    <w:rsid w:val="000A655B"/>
    <w:rsid w:val="000A6F4C"/>
    <w:rsid w:val="000A70F7"/>
    <w:rsid w:val="000A7797"/>
    <w:rsid w:val="000B0CB9"/>
    <w:rsid w:val="000B20BA"/>
    <w:rsid w:val="000B2428"/>
    <w:rsid w:val="000B33AC"/>
    <w:rsid w:val="000B3AE4"/>
    <w:rsid w:val="000B3DA1"/>
    <w:rsid w:val="000B3F51"/>
    <w:rsid w:val="000B4261"/>
    <w:rsid w:val="000B4C4F"/>
    <w:rsid w:val="000B6526"/>
    <w:rsid w:val="000B74A1"/>
    <w:rsid w:val="000C1599"/>
    <w:rsid w:val="000C1828"/>
    <w:rsid w:val="000C19EF"/>
    <w:rsid w:val="000C1C06"/>
    <w:rsid w:val="000C4587"/>
    <w:rsid w:val="000C565C"/>
    <w:rsid w:val="000C61B0"/>
    <w:rsid w:val="000C61B8"/>
    <w:rsid w:val="000C65FF"/>
    <w:rsid w:val="000D066A"/>
    <w:rsid w:val="000D151A"/>
    <w:rsid w:val="000D1F0A"/>
    <w:rsid w:val="000D209C"/>
    <w:rsid w:val="000D21C7"/>
    <w:rsid w:val="000D28FC"/>
    <w:rsid w:val="000D588E"/>
    <w:rsid w:val="000D6D67"/>
    <w:rsid w:val="000D78C0"/>
    <w:rsid w:val="000D7B84"/>
    <w:rsid w:val="000E1244"/>
    <w:rsid w:val="000E264E"/>
    <w:rsid w:val="000E2872"/>
    <w:rsid w:val="000E295C"/>
    <w:rsid w:val="000E4952"/>
    <w:rsid w:val="000E5007"/>
    <w:rsid w:val="000E5AA2"/>
    <w:rsid w:val="000E5BAC"/>
    <w:rsid w:val="000E5E63"/>
    <w:rsid w:val="000E7943"/>
    <w:rsid w:val="000E7DD2"/>
    <w:rsid w:val="000F0938"/>
    <w:rsid w:val="000F1293"/>
    <w:rsid w:val="000F17AD"/>
    <w:rsid w:val="000F2309"/>
    <w:rsid w:val="000F32A4"/>
    <w:rsid w:val="000F45DD"/>
    <w:rsid w:val="000F4611"/>
    <w:rsid w:val="000F49A2"/>
    <w:rsid w:val="00100F2D"/>
    <w:rsid w:val="001011E5"/>
    <w:rsid w:val="001020DA"/>
    <w:rsid w:val="00102CC4"/>
    <w:rsid w:val="0010398E"/>
    <w:rsid w:val="001136D4"/>
    <w:rsid w:val="00113DD3"/>
    <w:rsid w:val="001143EA"/>
    <w:rsid w:val="001145EF"/>
    <w:rsid w:val="001149F6"/>
    <w:rsid w:val="001158F6"/>
    <w:rsid w:val="00117670"/>
    <w:rsid w:val="00117AC3"/>
    <w:rsid w:val="00121390"/>
    <w:rsid w:val="0012329F"/>
    <w:rsid w:val="00125E91"/>
    <w:rsid w:val="001263EF"/>
    <w:rsid w:val="00126A8E"/>
    <w:rsid w:val="00126B44"/>
    <w:rsid w:val="00126ED4"/>
    <w:rsid w:val="001274A1"/>
    <w:rsid w:val="001274E6"/>
    <w:rsid w:val="00127B51"/>
    <w:rsid w:val="00127EBE"/>
    <w:rsid w:val="001304CA"/>
    <w:rsid w:val="00132F7D"/>
    <w:rsid w:val="001330B1"/>
    <w:rsid w:val="00133906"/>
    <w:rsid w:val="00133918"/>
    <w:rsid w:val="00137247"/>
    <w:rsid w:val="0014086B"/>
    <w:rsid w:val="00140D7C"/>
    <w:rsid w:val="00141597"/>
    <w:rsid w:val="00142229"/>
    <w:rsid w:val="00143E3F"/>
    <w:rsid w:val="00144357"/>
    <w:rsid w:val="001454F3"/>
    <w:rsid w:val="00145EE5"/>
    <w:rsid w:val="00145FCB"/>
    <w:rsid w:val="00150A3F"/>
    <w:rsid w:val="00152DE0"/>
    <w:rsid w:val="00152F26"/>
    <w:rsid w:val="00152F76"/>
    <w:rsid w:val="00153BD7"/>
    <w:rsid w:val="00153DB6"/>
    <w:rsid w:val="001553FF"/>
    <w:rsid w:val="001554C4"/>
    <w:rsid w:val="001572C5"/>
    <w:rsid w:val="00157BD3"/>
    <w:rsid w:val="00157FC7"/>
    <w:rsid w:val="00160A97"/>
    <w:rsid w:val="00160F2E"/>
    <w:rsid w:val="00161EAD"/>
    <w:rsid w:val="00162B8F"/>
    <w:rsid w:val="00163D20"/>
    <w:rsid w:val="0016626D"/>
    <w:rsid w:val="0016642B"/>
    <w:rsid w:val="001668C0"/>
    <w:rsid w:val="00166F00"/>
    <w:rsid w:val="001673D3"/>
    <w:rsid w:val="001674F6"/>
    <w:rsid w:val="00167DC3"/>
    <w:rsid w:val="00172708"/>
    <w:rsid w:val="00172A20"/>
    <w:rsid w:val="00172E40"/>
    <w:rsid w:val="00174D8B"/>
    <w:rsid w:val="00175204"/>
    <w:rsid w:val="001753BA"/>
    <w:rsid w:val="00175FA0"/>
    <w:rsid w:val="001760CC"/>
    <w:rsid w:val="00176ED5"/>
    <w:rsid w:val="00177965"/>
    <w:rsid w:val="00182CBE"/>
    <w:rsid w:val="0018393A"/>
    <w:rsid w:val="001854D6"/>
    <w:rsid w:val="001904E3"/>
    <w:rsid w:val="00190F8D"/>
    <w:rsid w:val="001918AC"/>
    <w:rsid w:val="00191BC5"/>
    <w:rsid w:val="001927D0"/>
    <w:rsid w:val="001934BF"/>
    <w:rsid w:val="00193E84"/>
    <w:rsid w:val="001942B1"/>
    <w:rsid w:val="00194549"/>
    <w:rsid w:val="00195020"/>
    <w:rsid w:val="00195446"/>
    <w:rsid w:val="001957B1"/>
    <w:rsid w:val="001968D8"/>
    <w:rsid w:val="001A1AB8"/>
    <w:rsid w:val="001A3944"/>
    <w:rsid w:val="001A4109"/>
    <w:rsid w:val="001A44AD"/>
    <w:rsid w:val="001A537D"/>
    <w:rsid w:val="001A619F"/>
    <w:rsid w:val="001A63C2"/>
    <w:rsid w:val="001A7A28"/>
    <w:rsid w:val="001B11E7"/>
    <w:rsid w:val="001B1E90"/>
    <w:rsid w:val="001B2AF3"/>
    <w:rsid w:val="001B2B81"/>
    <w:rsid w:val="001B4016"/>
    <w:rsid w:val="001B4738"/>
    <w:rsid w:val="001B5370"/>
    <w:rsid w:val="001B5B4B"/>
    <w:rsid w:val="001B5CA7"/>
    <w:rsid w:val="001B7F13"/>
    <w:rsid w:val="001C0470"/>
    <w:rsid w:val="001C0CFC"/>
    <w:rsid w:val="001C0F49"/>
    <w:rsid w:val="001C130C"/>
    <w:rsid w:val="001C1780"/>
    <w:rsid w:val="001C224D"/>
    <w:rsid w:val="001D1414"/>
    <w:rsid w:val="001D31D0"/>
    <w:rsid w:val="001D38E3"/>
    <w:rsid w:val="001D66C0"/>
    <w:rsid w:val="001D75EC"/>
    <w:rsid w:val="001E01A2"/>
    <w:rsid w:val="001E0D8A"/>
    <w:rsid w:val="001E2766"/>
    <w:rsid w:val="001E2A52"/>
    <w:rsid w:val="001E3D56"/>
    <w:rsid w:val="001E6739"/>
    <w:rsid w:val="001E6E9F"/>
    <w:rsid w:val="001E7ED3"/>
    <w:rsid w:val="001F18B9"/>
    <w:rsid w:val="001F1F69"/>
    <w:rsid w:val="001F1F8D"/>
    <w:rsid w:val="001F2624"/>
    <w:rsid w:val="001F2A80"/>
    <w:rsid w:val="001F37D4"/>
    <w:rsid w:val="001F7DCF"/>
    <w:rsid w:val="0020065F"/>
    <w:rsid w:val="00200CAE"/>
    <w:rsid w:val="0020208B"/>
    <w:rsid w:val="00203102"/>
    <w:rsid w:val="002041AD"/>
    <w:rsid w:val="00206523"/>
    <w:rsid w:val="00206AE6"/>
    <w:rsid w:val="00207EEE"/>
    <w:rsid w:val="00211A1F"/>
    <w:rsid w:val="00211D7A"/>
    <w:rsid w:val="00212C33"/>
    <w:rsid w:val="002130A5"/>
    <w:rsid w:val="0021489F"/>
    <w:rsid w:val="002159F4"/>
    <w:rsid w:val="00220648"/>
    <w:rsid w:val="00220AF6"/>
    <w:rsid w:val="002210F9"/>
    <w:rsid w:val="00221355"/>
    <w:rsid w:val="0022166A"/>
    <w:rsid w:val="00225143"/>
    <w:rsid w:val="00227211"/>
    <w:rsid w:val="00230BDD"/>
    <w:rsid w:val="00232AC1"/>
    <w:rsid w:val="00233559"/>
    <w:rsid w:val="00234A60"/>
    <w:rsid w:val="0023641C"/>
    <w:rsid w:val="002377E2"/>
    <w:rsid w:val="002423E4"/>
    <w:rsid w:val="00243A2B"/>
    <w:rsid w:val="00243BF2"/>
    <w:rsid w:val="0024477F"/>
    <w:rsid w:val="002455E9"/>
    <w:rsid w:val="00245A38"/>
    <w:rsid w:val="00245C7B"/>
    <w:rsid w:val="00245ECB"/>
    <w:rsid w:val="00245ECE"/>
    <w:rsid w:val="00246571"/>
    <w:rsid w:val="002471A6"/>
    <w:rsid w:val="00247AC6"/>
    <w:rsid w:val="0025072D"/>
    <w:rsid w:val="00251596"/>
    <w:rsid w:val="002515DB"/>
    <w:rsid w:val="0025254F"/>
    <w:rsid w:val="00252BC4"/>
    <w:rsid w:val="00253BA5"/>
    <w:rsid w:val="00254B29"/>
    <w:rsid w:val="00255832"/>
    <w:rsid w:val="00255939"/>
    <w:rsid w:val="002575B5"/>
    <w:rsid w:val="002577F4"/>
    <w:rsid w:val="00257B48"/>
    <w:rsid w:val="00263EFA"/>
    <w:rsid w:val="0026489A"/>
    <w:rsid w:val="00265BE3"/>
    <w:rsid w:val="0026673C"/>
    <w:rsid w:val="0026748F"/>
    <w:rsid w:val="00270492"/>
    <w:rsid w:val="00272D1C"/>
    <w:rsid w:val="002735EB"/>
    <w:rsid w:val="002767B5"/>
    <w:rsid w:val="002767B8"/>
    <w:rsid w:val="002769DD"/>
    <w:rsid w:val="00280290"/>
    <w:rsid w:val="0028058C"/>
    <w:rsid w:val="00280930"/>
    <w:rsid w:val="00281A8F"/>
    <w:rsid w:val="0028251E"/>
    <w:rsid w:val="0028287C"/>
    <w:rsid w:val="00282D95"/>
    <w:rsid w:val="002843F8"/>
    <w:rsid w:val="00284602"/>
    <w:rsid w:val="002921FB"/>
    <w:rsid w:val="00293861"/>
    <w:rsid w:val="00295148"/>
    <w:rsid w:val="002959B7"/>
    <w:rsid w:val="00297011"/>
    <w:rsid w:val="002A21C8"/>
    <w:rsid w:val="002A3F98"/>
    <w:rsid w:val="002A5321"/>
    <w:rsid w:val="002A5694"/>
    <w:rsid w:val="002A604C"/>
    <w:rsid w:val="002A6722"/>
    <w:rsid w:val="002B2242"/>
    <w:rsid w:val="002B2B80"/>
    <w:rsid w:val="002B5494"/>
    <w:rsid w:val="002B5FBA"/>
    <w:rsid w:val="002B7C03"/>
    <w:rsid w:val="002C0FBF"/>
    <w:rsid w:val="002C148B"/>
    <w:rsid w:val="002C1773"/>
    <w:rsid w:val="002C1F37"/>
    <w:rsid w:val="002C2313"/>
    <w:rsid w:val="002C2D10"/>
    <w:rsid w:val="002C35C9"/>
    <w:rsid w:val="002C37AE"/>
    <w:rsid w:val="002C5116"/>
    <w:rsid w:val="002C53E0"/>
    <w:rsid w:val="002C6C14"/>
    <w:rsid w:val="002D0758"/>
    <w:rsid w:val="002D154B"/>
    <w:rsid w:val="002D1919"/>
    <w:rsid w:val="002D40B5"/>
    <w:rsid w:val="002D41FA"/>
    <w:rsid w:val="002D5F9E"/>
    <w:rsid w:val="002D6FA6"/>
    <w:rsid w:val="002E119F"/>
    <w:rsid w:val="002E2248"/>
    <w:rsid w:val="002E37AD"/>
    <w:rsid w:val="002E5427"/>
    <w:rsid w:val="002E6723"/>
    <w:rsid w:val="002E6875"/>
    <w:rsid w:val="002E6F35"/>
    <w:rsid w:val="002F0AC3"/>
    <w:rsid w:val="002F388F"/>
    <w:rsid w:val="002F3F63"/>
    <w:rsid w:val="002F53A4"/>
    <w:rsid w:val="002F5E81"/>
    <w:rsid w:val="002F761F"/>
    <w:rsid w:val="00300115"/>
    <w:rsid w:val="0030055B"/>
    <w:rsid w:val="003017C4"/>
    <w:rsid w:val="00301843"/>
    <w:rsid w:val="0030187C"/>
    <w:rsid w:val="00301BFA"/>
    <w:rsid w:val="003023BE"/>
    <w:rsid w:val="00303557"/>
    <w:rsid w:val="003036CA"/>
    <w:rsid w:val="00303B78"/>
    <w:rsid w:val="00305A55"/>
    <w:rsid w:val="00307076"/>
    <w:rsid w:val="00307CB5"/>
    <w:rsid w:val="00310003"/>
    <w:rsid w:val="003123A6"/>
    <w:rsid w:val="00312A8A"/>
    <w:rsid w:val="00312B12"/>
    <w:rsid w:val="00314442"/>
    <w:rsid w:val="00317921"/>
    <w:rsid w:val="00317B32"/>
    <w:rsid w:val="00320F48"/>
    <w:rsid w:val="00321830"/>
    <w:rsid w:val="00322BB7"/>
    <w:rsid w:val="00323DFA"/>
    <w:rsid w:val="0032572F"/>
    <w:rsid w:val="003267A7"/>
    <w:rsid w:val="00327102"/>
    <w:rsid w:val="0032754D"/>
    <w:rsid w:val="00330D9C"/>
    <w:rsid w:val="00331097"/>
    <w:rsid w:val="003311FF"/>
    <w:rsid w:val="003315A3"/>
    <w:rsid w:val="003320E0"/>
    <w:rsid w:val="00332800"/>
    <w:rsid w:val="00332A1E"/>
    <w:rsid w:val="00332A54"/>
    <w:rsid w:val="00332B09"/>
    <w:rsid w:val="003330A6"/>
    <w:rsid w:val="003338B4"/>
    <w:rsid w:val="00335AFC"/>
    <w:rsid w:val="00336822"/>
    <w:rsid w:val="00340C19"/>
    <w:rsid w:val="00341407"/>
    <w:rsid w:val="00341580"/>
    <w:rsid w:val="003419DF"/>
    <w:rsid w:val="00342487"/>
    <w:rsid w:val="00342752"/>
    <w:rsid w:val="003432B2"/>
    <w:rsid w:val="003436E0"/>
    <w:rsid w:val="003458B5"/>
    <w:rsid w:val="0034633B"/>
    <w:rsid w:val="00350AD9"/>
    <w:rsid w:val="00351DF2"/>
    <w:rsid w:val="00351E1D"/>
    <w:rsid w:val="0035275D"/>
    <w:rsid w:val="00352D35"/>
    <w:rsid w:val="003531AF"/>
    <w:rsid w:val="003534AA"/>
    <w:rsid w:val="00353779"/>
    <w:rsid w:val="00353DC1"/>
    <w:rsid w:val="00354573"/>
    <w:rsid w:val="0035509D"/>
    <w:rsid w:val="00355EFD"/>
    <w:rsid w:val="003563F1"/>
    <w:rsid w:val="0035661A"/>
    <w:rsid w:val="003621C9"/>
    <w:rsid w:val="0036243C"/>
    <w:rsid w:val="0036287A"/>
    <w:rsid w:val="003634CB"/>
    <w:rsid w:val="0036354C"/>
    <w:rsid w:val="003656FC"/>
    <w:rsid w:val="0036625F"/>
    <w:rsid w:val="00366441"/>
    <w:rsid w:val="0036675A"/>
    <w:rsid w:val="00366F04"/>
    <w:rsid w:val="003706E1"/>
    <w:rsid w:val="00371166"/>
    <w:rsid w:val="00371646"/>
    <w:rsid w:val="00371778"/>
    <w:rsid w:val="00371C38"/>
    <w:rsid w:val="00372780"/>
    <w:rsid w:val="00372A37"/>
    <w:rsid w:val="00372C86"/>
    <w:rsid w:val="00373D60"/>
    <w:rsid w:val="00373F3B"/>
    <w:rsid w:val="0037474B"/>
    <w:rsid w:val="00375B22"/>
    <w:rsid w:val="00375BE9"/>
    <w:rsid w:val="0037662E"/>
    <w:rsid w:val="00381AA7"/>
    <w:rsid w:val="0038504B"/>
    <w:rsid w:val="003857BD"/>
    <w:rsid w:val="00386266"/>
    <w:rsid w:val="00386C4D"/>
    <w:rsid w:val="003873BB"/>
    <w:rsid w:val="00390D5E"/>
    <w:rsid w:val="003931AE"/>
    <w:rsid w:val="00393879"/>
    <w:rsid w:val="003967C8"/>
    <w:rsid w:val="003972A0"/>
    <w:rsid w:val="00397F66"/>
    <w:rsid w:val="003A04F3"/>
    <w:rsid w:val="003A051F"/>
    <w:rsid w:val="003A0B04"/>
    <w:rsid w:val="003A0B1A"/>
    <w:rsid w:val="003A1494"/>
    <w:rsid w:val="003A1A5B"/>
    <w:rsid w:val="003A20D8"/>
    <w:rsid w:val="003A31C0"/>
    <w:rsid w:val="003A4664"/>
    <w:rsid w:val="003A5088"/>
    <w:rsid w:val="003A7C23"/>
    <w:rsid w:val="003A7D42"/>
    <w:rsid w:val="003B1C14"/>
    <w:rsid w:val="003B4243"/>
    <w:rsid w:val="003B477D"/>
    <w:rsid w:val="003B52DC"/>
    <w:rsid w:val="003B637E"/>
    <w:rsid w:val="003B6A6E"/>
    <w:rsid w:val="003B7005"/>
    <w:rsid w:val="003B7C1E"/>
    <w:rsid w:val="003C01AA"/>
    <w:rsid w:val="003C05F9"/>
    <w:rsid w:val="003C0F64"/>
    <w:rsid w:val="003C306B"/>
    <w:rsid w:val="003C35D6"/>
    <w:rsid w:val="003C421B"/>
    <w:rsid w:val="003C508D"/>
    <w:rsid w:val="003C5ADB"/>
    <w:rsid w:val="003C6204"/>
    <w:rsid w:val="003C735F"/>
    <w:rsid w:val="003C793B"/>
    <w:rsid w:val="003C7D2B"/>
    <w:rsid w:val="003D041A"/>
    <w:rsid w:val="003D1505"/>
    <w:rsid w:val="003D2A81"/>
    <w:rsid w:val="003D2E1E"/>
    <w:rsid w:val="003D5930"/>
    <w:rsid w:val="003D747E"/>
    <w:rsid w:val="003E1119"/>
    <w:rsid w:val="003E2355"/>
    <w:rsid w:val="003E2412"/>
    <w:rsid w:val="003E44FD"/>
    <w:rsid w:val="003E5872"/>
    <w:rsid w:val="003E6070"/>
    <w:rsid w:val="003E7B7C"/>
    <w:rsid w:val="003F05FA"/>
    <w:rsid w:val="003F112A"/>
    <w:rsid w:val="003F22E3"/>
    <w:rsid w:val="003F2589"/>
    <w:rsid w:val="003F30FB"/>
    <w:rsid w:val="003F333D"/>
    <w:rsid w:val="003F3F47"/>
    <w:rsid w:val="003F4657"/>
    <w:rsid w:val="003F66CB"/>
    <w:rsid w:val="003F6C8F"/>
    <w:rsid w:val="004000C0"/>
    <w:rsid w:val="00400673"/>
    <w:rsid w:val="00400AA1"/>
    <w:rsid w:val="0040236A"/>
    <w:rsid w:val="00402C37"/>
    <w:rsid w:val="00404E3C"/>
    <w:rsid w:val="004050B1"/>
    <w:rsid w:val="00410531"/>
    <w:rsid w:val="0041089C"/>
    <w:rsid w:val="00412388"/>
    <w:rsid w:val="00412903"/>
    <w:rsid w:val="0041454C"/>
    <w:rsid w:val="004153E5"/>
    <w:rsid w:val="00415D70"/>
    <w:rsid w:val="00415F1F"/>
    <w:rsid w:val="00416058"/>
    <w:rsid w:val="004162AA"/>
    <w:rsid w:val="004164DD"/>
    <w:rsid w:val="00416B58"/>
    <w:rsid w:val="00416D92"/>
    <w:rsid w:val="00417BD4"/>
    <w:rsid w:val="0042017F"/>
    <w:rsid w:val="0042075A"/>
    <w:rsid w:val="00421AB9"/>
    <w:rsid w:val="00422258"/>
    <w:rsid w:val="004267D9"/>
    <w:rsid w:val="00427990"/>
    <w:rsid w:val="00427E33"/>
    <w:rsid w:val="00430C67"/>
    <w:rsid w:val="004323BD"/>
    <w:rsid w:val="00432E12"/>
    <w:rsid w:val="0043345A"/>
    <w:rsid w:val="004338E0"/>
    <w:rsid w:val="00433F16"/>
    <w:rsid w:val="00434D30"/>
    <w:rsid w:val="00434ED3"/>
    <w:rsid w:val="0043549F"/>
    <w:rsid w:val="00435E8C"/>
    <w:rsid w:val="00436F9D"/>
    <w:rsid w:val="00437C7E"/>
    <w:rsid w:val="00437FE8"/>
    <w:rsid w:val="00440274"/>
    <w:rsid w:val="00440B62"/>
    <w:rsid w:val="00442004"/>
    <w:rsid w:val="004420C1"/>
    <w:rsid w:val="00442B54"/>
    <w:rsid w:val="00442E61"/>
    <w:rsid w:val="00442F92"/>
    <w:rsid w:val="00444513"/>
    <w:rsid w:val="00444FA8"/>
    <w:rsid w:val="0044588E"/>
    <w:rsid w:val="004459E2"/>
    <w:rsid w:val="00447CCB"/>
    <w:rsid w:val="004513FC"/>
    <w:rsid w:val="00451544"/>
    <w:rsid w:val="00451F8B"/>
    <w:rsid w:val="00454E33"/>
    <w:rsid w:val="00455195"/>
    <w:rsid w:val="00455F46"/>
    <w:rsid w:val="004564AD"/>
    <w:rsid w:val="00461122"/>
    <w:rsid w:val="0046269A"/>
    <w:rsid w:val="0046292B"/>
    <w:rsid w:val="00462CCC"/>
    <w:rsid w:val="00462E34"/>
    <w:rsid w:val="004644E6"/>
    <w:rsid w:val="004645A9"/>
    <w:rsid w:val="00464A8D"/>
    <w:rsid w:val="00465E30"/>
    <w:rsid w:val="00466927"/>
    <w:rsid w:val="00467625"/>
    <w:rsid w:val="004704BE"/>
    <w:rsid w:val="00472803"/>
    <w:rsid w:val="00473803"/>
    <w:rsid w:val="00473872"/>
    <w:rsid w:val="00474404"/>
    <w:rsid w:val="00475F05"/>
    <w:rsid w:val="00476F23"/>
    <w:rsid w:val="00477577"/>
    <w:rsid w:val="00477E49"/>
    <w:rsid w:val="00480151"/>
    <w:rsid w:val="0048325B"/>
    <w:rsid w:val="00483D5E"/>
    <w:rsid w:val="00484388"/>
    <w:rsid w:val="004855F1"/>
    <w:rsid w:val="004863A4"/>
    <w:rsid w:val="00487023"/>
    <w:rsid w:val="00491D11"/>
    <w:rsid w:val="00494133"/>
    <w:rsid w:val="004943C1"/>
    <w:rsid w:val="00495896"/>
    <w:rsid w:val="0049642F"/>
    <w:rsid w:val="00497B42"/>
    <w:rsid w:val="00497C85"/>
    <w:rsid w:val="004A196F"/>
    <w:rsid w:val="004A1E82"/>
    <w:rsid w:val="004A2BAE"/>
    <w:rsid w:val="004A2BFD"/>
    <w:rsid w:val="004A51E4"/>
    <w:rsid w:val="004B0AAD"/>
    <w:rsid w:val="004B12C0"/>
    <w:rsid w:val="004B2420"/>
    <w:rsid w:val="004B3EA9"/>
    <w:rsid w:val="004B3FF7"/>
    <w:rsid w:val="004B66EB"/>
    <w:rsid w:val="004B679A"/>
    <w:rsid w:val="004B6823"/>
    <w:rsid w:val="004C0BEE"/>
    <w:rsid w:val="004C1908"/>
    <w:rsid w:val="004C1D0E"/>
    <w:rsid w:val="004C1FB8"/>
    <w:rsid w:val="004C2C04"/>
    <w:rsid w:val="004C2EEB"/>
    <w:rsid w:val="004C3573"/>
    <w:rsid w:val="004C49CA"/>
    <w:rsid w:val="004C5E4B"/>
    <w:rsid w:val="004C64C0"/>
    <w:rsid w:val="004C7962"/>
    <w:rsid w:val="004C7FE5"/>
    <w:rsid w:val="004D0015"/>
    <w:rsid w:val="004D0D20"/>
    <w:rsid w:val="004D19D8"/>
    <w:rsid w:val="004D22EB"/>
    <w:rsid w:val="004D2905"/>
    <w:rsid w:val="004D35BA"/>
    <w:rsid w:val="004D395D"/>
    <w:rsid w:val="004D48F2"/>
    <w:rsid w:val="004D50D2"/>
    <w:rsid w:val="004D5D09"/>
    <w:rsid w:val="004E0FA2"/>
    <w:rsid w:val="004E2158"/>
    <w:rsid w:val="004E2D73"/>
    <w:rsid w:val="004E423D"/>
    <w:rsid w:val="004E4E3F"/>
    <w:rsid w:val="004E6FC3"/>
    <w:rsid w:val="004F2A44"/>
    <w:rsid w:val="004F417F"/>
    <w:rsid w:val="004F4E82"/>
    <w:rsid w:val="004F53A3"/>
    <w:rsid w:val="004F5440"/>
    <w:rsid w:val="004F7F29"/>
    <w:rsid w:val="00500053"/>
    <w:rsid w:val="00502643"/>
    <w:rsid w:val="0050292B"/>
    <w:rsid w:val="00502AAD"/>
    <w:rsid w:val="00502AF4"/>
    <w:rsid w:val="00502CF0"/>
    <w:rsid w:val="0050304F"/>
    <w:rsid w:val="005042BF"/>
    <w:rsid w:val="00504939"/>
    <w:rsid w:val="005050BB"/>
    <w:rsid w:val="005056A0"/>
    <w:rsid w:val="005057A9"/>
    <w:rsid w:val="00505D7D"/>
    <w:rsid w:val="00505DC5"/>
    <w:rsid w:val="00506DB3"/>
    <w:rsid w:val="00506DC2"/>
    <w:rsid w:val="00510422"/>
    <w:rsid w:val="00511CB3"/>
    <w:rsid w:val="0051211A"/>
    <w:rsid w:val="0051225E"/>
    <w:rsid w:val="0051251C"/>
    <w:rsid w:val="005131BA"/>
    <w:rsid w:val="0051366D"/>
    <w:rsid w:val="005140EA"/>
    <w:rsid w:val="00515DAF"/>
    <w:rsid w:val="00516A69"/>
    <w:rsid w:val="00517481"/>
    <w:rsid w:val="00517487"/>
    <w:rsid w:val="0051772D"/>
    <w:rsid w:val="0051798F"/>
    <w:rsid w:val="00517A49"/>
    <w:rsid w:val="00521727"/>
    <w:rsid w:val="005217D7"/>
    <w:rsid w:val="00523B17"/>
    <w:rsid w:val="00523EDB"/>
    <w:rsid w:val="00525DEA"/>
    <w:rsid w:val="0052778A"/>
    <w:rsid w:val="0053288F"/>
    <w:rsid w:val="005329EB"/>
    <w:rsid w:val="0053407C"/>
    <w:rsid w:val="00534D9A"/>
    <w:rsid w:val="00540AED"/>
    <w:rsid w:val="005412E2"/>
    <w:rsid w:val="00542DCC"/>
    <w:rsid w:val="00543C01"/>
    <w:rsid w:val="0054681B"/>
    <w:rsid w:val="005470CE"/>
    <w:rsid w:val="00547554"/>
    <w:rsid w:val="00551CF9"/>
    <w:rsid w:val="00553D84"/>
    <w:rsid w:val="00553E97"/>
    <w:rsid w:val="005551EA"/>
    <w:rsid w:val="0055668A"/>
    <w:rsid w:val="00556CCE"/>
    <w:rsid w:val="0055718B"/>
    <w:rsid w:val="00557B2E"/>
    <w:rsid w:val="00557ED8"/>
    <w:rsid w:val="00563CF7"/>
    <w:rsid w:val="00564935"/>
    <w:rsid w:val="0056576D"/>
    <w:rsid w:val="00565B33"/>
    <w:rsid w:val="00565C24"/>
    <w:rsid w:val="00572642"/>
    <w:rsid w:val="0057492E"/>
    <w:rsid w:val="00575375"/>
    <w:rsid w:val="00575918"/>
    <w:rsid w:val="00577343"/>
    <w:rsid w:val="00577A92"/>
    <w:rsid w:val="00581951"/>
    <w:rsid w:val="005823F6"/>
    <w:rsid w:val="00583D9D"/>
    <w:rsid w:val="00584108"/>
    <w:rsid w:val="005848C6"/>
    <w:rsid w:val="00584989"/>
    <w:rsid w:val="00584DDB"/>
    <w:rsid w:val="005854E2"/>
    <w:rsid w:val="00586C96"/>
    <w:rsid w:val="00587521"/>
    <w:rsid w:val="00590B1C"/>
    <w:rsid w:val="00592F87"/>
    <w:rsid w:val="00594884"/>
    <w:rsid w:val="005955A1"/>
    <w:rsid w:val="00595674"/>
    <w:rsid w:val="005962AF"/>
    <w:rsid w:val="005968F9"/>
    <w:rsid w:val="0059705A"/>
    <w:rsid w:val="00597186"/>
    <w:rsid w:val="005978CE"/>
    <w:rsid w:val="005A2030"/>
    <w:rsid w:val="005A2553"/>
    <w:rsid w:val="005A295B"/>
    <w:rsid w:val="005A2963"/>
    <w:rsid w:val="005A3535"/>
    <w:rsid w:val="005A4D90"/>
    <w:rsid w:val="005B1A51"/>
    <w:rsid w:val="005B2035"/>
    <w:rsid w:val="005B2A1C"/>
    <w:rsid w:val="005B45CC"/>
    <w:rsid w:val="005B544E"/>
    <w:rsid w:val="005B5DD8"/>
    <w:rsid w:val="005B6361"/>
    <w:rsid w:val="005B7E17"/>
    <w:rsid w:val="005C0589"/>
    <w:rsid w:val="005C08E6"/>
    <w:rsid w:val="005C1740"/>
    <w:rsid w:val="005C21EF"/>
    <w:rsid w:val="005C2926"/>
    <w:rsid w:val="005C3255"/>
    <w:rsid w:val="005C3CAE"/>
    <w:rsid w:val="005C46AB"/>
    <w:rsid w:val="005C5F0B"/>
    <w:rsid w:val="005C63EA"/>
    <w:rsid w:val="005C6842"/>
    <w:rsid w:val="005C7948"/>
    <w:rsid w:val="005D0508"/>
    <w:rsid w:val="005D07DD"/>
    <w:rsid w:val="005D0A9B"/>
    <w:rsid w:val="005D0CBE"/>
    <w:rsid w:val="005D13E7"/>
    <w:rsid w:val="005D2F88"/>
    <w:rsid w:val="005D32FA"/>
    <w:rsid w:val="005D385E"/>
    <w:rsid w:val="005D4898"/>
    <w:rsid w:val="005D5F43"/>
    <w:rsid w:val="005D7A4C"/>
    <w:rsid w:val="005E00A0"/>
    <w:rsid w:val="005E4441"/>
    <w:rsid w:val="005E47CE"/>
    <w:rsid w:val="005E5127"/>
    <w:rsid w:val="005E6521"/>
    <w:rsid w:val="005E69C1"/>
    <w:rsid w:val="005E6EF1"/>
    <w:rsid w:val="005E75A8"/>
    <w:rsid w:val="005F0B99"/>
    <w:rsid w:val="005F0BCA"/>
    <w:rsid w:val="005F1A90"/>
    <w:rsid w:val="005F412C"/>
    <w:rsid w:val="005F5D6C"/>
    <w:rsid w:val="005F75D5"/>
    <w:rsid w:val="00601D85"/>
    <w:rsid w:val="00602C7C"/>
    <w:rsid w:val="0060355B"/>
    <w:rsid w:val="00604BD6"/>
    <w:rsid w:val="00604E20"/>
    <w:rsid w:val="006076A7"/>
    <w:rsid w:val="00611F80"/>
    <w:rsid w:val="006131F6"/>
    <w:rsid w:val="006133D1"/>
    <w:rsid w:val="00613C98"/>
    <w:rsid w:val="0061421C"/>
    <w:rsid w:val="0061425C"/>
    <w:rsid w:val="00614474"/>
    <w:rsid w:val="00616B16"/>
    <w:rsid w:val="006204BE"/>
    <w:rsid w:val="00620F67"/>
    <w:rsid w:val="00622EE0"/>
    <w:rsid w:val="00624C64"/>
    <w:rsid w:val="00624F0B"/>
    <w:rsid w:val="00625A0D"/>
    <w:rsid w:val="00626CD7"/>
    <w:rsid w:val="006310E0"/>
    <w:rsid w:val="00631459"/>
    <w:rsid w:val="006315EB"/>
    <w:rsid w:val="00631927"/>
    <w:rsid w:val="00631C73"/>
    <w:rsid w:val="006327D8"/>
    <w:rsid w:val="00632801"/>
    <w:rsid w:val="00633604"/>
    <w:rsid w:val="00634BEC"/>
    <w:rsid w:val="00635E25"/>
    <w:rsid w:val="00637F3E"/>
    <w:rsid w:val="0064162A"/>
    <w:rsid w:val="00641D18"/>
    <w:rsid w:val="006428AD"/>
    <w:rsid w:val="00642C69"/>
    <w:rsid w:val="00645F4F"/>
    <w:rsid w:val="00650B8D"/>
    <w:rsid w:val="00651139"/>
    <w:rsid w:val="0065375C"/>
    <w:rsid w:val="006545F7"/>
    <w:rsid w:val="006547C6"/>
    <w:rsid w:val="006561FC"/>
    <w:rsid w:val="00656345"/>
    <w:rsid w:val="00656AD3"/>
    <w:rsid w:val="00661927"/>
    <w:rsid w:val="0066391F"/>
    <w:rsid w:val="006659DC"/>
    <w:rsid w:val="00666111"/>
    <w:rsid w:val="006673D7"/>
    <w:rsid w:val="00667E0C"/>
    <w:rsid w:val="006714D7"/>
    <w:rsid w:val="00671679"/>
    <w:rsid w:val="0067312D"/>
    <w:rsid w:val="00673A6A"/>
    <w:rsid w:val="00673D87"/>
    <w:rsid w:val="00674010"/>
    <w:rsid w:val="00674F4B"/>
    <w:rsid w:val="00677C9B"/>
    <w:rsid w:val="0068122D"/>
    <w:rsid w:val="006831FF"/>
    <w:rsid w:val="00683572"/>
    <w:rsid w:val="0068538A"/>
    <w:rsid w:val="0068594A"/>
    <w:rsid w:val="00685D3E"/>
    <w:rsid w:val="00685F0D"/>
    <w:rsid w:val="0068648F"/>
    <w:rsid w:val="006878A1"/>
    <w:rsid w:val="00690388"/>
    <w:rsid w:val="006918D3"/>
    <w:rsid w:val="00692396"/>
    <w:rsid w:val="006935B8"/>
    <w:rsid w:val="00693C20"/>
    <w:rsid w:val="006959B5"/>
    <w:rsid w:val="006967C5"/>
    <w:rsid w:val="00696C9C"/>
    <w:rsid w:val="00696DB2"/>
    <w:rsid w:val="006A0FDF"/>
    <w:rsid w:val="006A173A"/>
    <w:rsid w:val="006A2853"/>
    <w:rsid w:val="006A43D2"/>
    <w:rsid w:val="006A51DD"/>
    <w:rsid w:val="006A5CAF"/>
    <w:rsid w:val="006A68A3"/>
    <w:rsid w:val="006A7443"/>
    <w:rsid w:val="006A7510"/>
    <w:rsid w:val="006A7B61"/>
    <w:rsid w:val="006B17FF"/>
    <w:rsid w:val="006B25B3"/>
    <w:rsid w:val="006B263B"/>
    <w:rsid w:val="006B50F6"/>
    <w:rsid w:val="006B5170"/>
    <w:rsid w:val="006B5927"/>
    <w:rsid w:val="006B658C"/>
    <w:rsid w:val="006B770B"/>
    <w:rsid w:val="006C09C7"/>
    <w:rsid w:val="006C42C4"/>
    <w:rsid w:val="006C4BAB"/>
    <w:rsid w:val="006C589D"/>
    <w:rsid w:val="006C59C5"/>
    <w:rsid w:val="006C5D61"/>
    <w:rsid w:val="006C670A"/>
    <w:rsid w:val="006C7C4D"/>
    <w:rsid w:val="006C7C79"/>
    <w:rsid w:val="006D0005"/>
    <w:rsid w:val="006D0561"/>
    <w:rsid w:val="006D16B1"/>
    <w:rsid w:val="006D2271"/>
    <w:rsid w:val="006E0537"/>
    <w:rsid w:val="006E0E29"/>
    <w:rsid w:val="006E1332"/>
    <w:rsid w:val="006E1E59"/>
    <w:rsid w:val="006E3F9D"/>
    <w:rsid w:val="006E4051"/>
    <w:rsid w:val="006E4C2B"/>
    <w:rsid w:val="006E5116"/>
    <w:rsid w:val="006E59DA"/>
    <w:rsid w:val="006E5F61"/>
    <w:rsid w:val="006E61DA"/>
    <w:rsid w:val="006E7259"/>
    <w:rsid w:val="006E73C3"/>
    <w:rsid w:val="006E74DB"/>
    <w:rsid w:val="006E7D0A"/>
    <w:rsid w:val="006F0044"/>
    <w:rsid w:val="006F084B"/>
    <w:rsid w:val="006F2554"/>
    <w:rsid w:val="006F3A2D"/>
    <w:rsid w:val="006F4CF4"/>
    <w:rsid w:val="006F5454"/>
    <w:rsid w:val="006F5534"/>
    <w:rsid w:val="006F642D"/>
    <w:rsid w:val="006F69AE"/>
    <w:rsid w:val="006F722E"/>
    <w:rsid w:val="006F76BF"/>
    <w:rsid w:val="006F7BA9"/>
    <w:rsid w:val="00700AF6"/>
    <w:rsid w:val="00701D86"/>
    <w:rsid w:val="007024C3"/>
    <w:rsid w:val="007043C4"/>
    <w:rsid w:val="00705A06"/>
    <w:rsid w:val="00706C63"/>
    <w:rsid w:val="0070772B"/>
    <w:rsid w:val="00713A1C"/>
    <w:rsid w:val="00714066"/>
    <w:rsid w:val="0071575F"/>
    <w:rsid w:val="00716002"/>
    <w:rsid w:val="0071627A"/>
    <w:rsid w:val="00716D33"/>
    <w:rsid w:val="00717783"/>
    <w:rsid w:val="00720FE7"/>
    <w:rsid w:val="0072235A"/>
    <w:rsid w:val="007229A7"/>
    <w:rsid w:val="007236A1"/>
    <w:rsid w:val="0072450D"/>
    <w:rsid w:val="00724955"/>
    <w:rsid w:val="00726AE3"/>
    <w:rsid w:val="00726CD4"/>
    <w:rsid w:val="0072744F"/>
    <w:rsid w:val="00727FEA"/>
    <w:rsid w:val="0073191A"/>
    <w:rsid w:val="00732366"/>
    <w:rsid w:val="0073282C"/>
    <w:rsid w:val="00732E8C"/>
    <w:rsid w:val="007331E7"/>
    <w:rsid w:val="00733BC7"/>
    <w:rsid w:val="00734C49"/>
    <w:rsid w:val="00735224"/>
    <w:rsid w:val="007368D0"/>
    <w:rsid w:val="0073775A"/>
    <w:rsid w:val="0074054F"/>
    <w:rsid w:val="00744AFE"/>
    <w:rsid w:val="00751C0C"/>
    <w:rsid w:val="00752930"/>
    <w:rsid w:val="00753264"/>
    <w:rsid w:val="007532A5"/>
    <w:rsid w:val="0075427E"/>
    <w:rsid w:val="00754D3A"/>
    <w:rsid w:val="00754EC4"/>
    <w:rsid w:val="00755441"/>
    <w:rsid w:val="00755AF3"/>
    <w:rsid w:val="00756662"/>
    <w:rsid w:val="007608D0"/>
    <w:rsid w:val="00760B87"/>
    <w:rsid w:val="00760E41"/>
    <w:rsid w:val="007615DE"/>
    <w:rsid w:val="00763A51"/>
    <w:rsid w:val="00765C63"/>
    <w:rsid w:val="007672EC"/>
    <w:rsid w:val="00767C38"/>
    <w:rsid w:val="00771F19"/>
    <w:rsid w:val="00773525"/>
    <w:rsid w:val="0077524D"/>
    <w:rsid w:val="00776DB0"/>
    <w:rsid w:val="00777776"/>
    <w:rsid w:val="00782102"/>
    <w:rsid w:val="0078276D"/>
    <w:rsid w:val="0078287A"/>
    <w:rsid w:val="0078573D"/>
    <w:rsid w:val="007861C9"/>
    <w:rsid w:val="0078711C"/>
    <w:rsid w:val="0079084E"/>
    <w:rsid w:val="007944CC"/>
    <w:rsid w:val="00795434"/>
    <w:rsid w:val="00795B0C"/>
    <w:rsid w:val="007A1A47"/>
    <w:rsid w:val="007A1C34"/>
    <w:rsid w:val="007A1FAF"/>
    <w:rsid w:val="007A2F0B"/>
    <w:rsid w:val="007A3EE0"/>
    <w:rsid w:val="007A4142"/>
    <w:rsid w:val="007A423A"/>
    <w:rsid w:val="007A646C"/>
    <w:rsid w:val="007A70B1"/>
    <w:rsid w:val="007A76FC"/>
    <w:rsid w:val="007B0955"/>
    <w:rsid w:val="007B0F44"/>
    <w:rsid w:val="007B140B"/>
    <w:rsid w:val="007B2222"/>
    <w:rsid w:val="007B2427"/>
    <w:rsid w:val="007B2F41"/>
    <w:rsid w:val="007B32B8"/>
    <w:rsid w:val="007B4BD2"/>
    <w:rsid w:val="007B5050"/>
    <w:rsid w:val="007B5AF2"/>
    <w:rsid w:val="007B7429"/>
    <w:rsid w:val="007B7842"/>
    <w:rsid w:val="007C1073"/>
    <w:rsid w:val="007C1481"/>
    <w:rsid w:val="007C2134"/>
    <w:rsid w:val="007C224E"/>
    <w:rsid w:val="007C24B1"/>
    <w:rsid w:val="007C279C"/>
    <w:rsid w:val="007C4A63"/>
    <w:rsid w:val="007C50B9"/>
    <w:rsid w:val="007C656F"/>
    <w:rsid w:val="007D008F"/>
    <w:rsid w:val="007D1C55"/>
    <w:rsid w:val="007D1D74"/>
    <w:rsid w:val="007D3324"/>
    <w:rsid w:val="007D48B9"/>
    <w:rsid w:val="007D53D1"/>
    <w:rsid w:val="007D6BFB"/>
    <w:rsid w:val="007D6E62"/>
    <w:rsid w:val="007D7AD7"/>
    <w:rsid w:val="007E025E"/>
    <w:rsid w:val="007E147B"/>
    <w:rsid w:val="007E255E"/>
    <w:rsid w:val="007E5CCB"/>
    <w:rsid w:val="007E6E47"/>
    <w:rsid w:val="007F1306"/>
    <w:rsid w:val="007F3A42"/>
    <w:rsid w:val="007F6007"/>
    <w:rsid w:val="007F62EF"/>
    <w:rsid w:val="007F6707"/>
    <w:rsid w:val="007F6C87"/>
    <w:rsid w:val="007F7A0E"/>
    <w:rsid w:val="00800E4B"/>
    <w:rsid w:val="00801011"/>
    <w:rsid w:val="00801377"/>
    <w:rsid w:val="00802256"/>
    <w:rsid w:val="008029F2"/>
    <w:rsid w:val="0080372B"/>
    <w:rsid w:val="00803A05"/>
    <w:rsid w:val="00804158"/>
    <w:rsid w:val="0080638F"/>
    <w:rsid w:val="00806F30"/>
    <w:rsid w:val="00811494"/>
    <w:rsid w:val="00813130"/>
    <w:rsid w:val="00813611"/>
    <w:rsid w:val="00814B1B"/>
    <w:rsid w:val="0081572C"/>
    <w:rsid w:val="00815FAE"/>
    <w:rsid w:val="0081634D"/>
    <w:rsid w:val="00820DC6"/>
    <w:rsid w:val="0082254F"/>
    <w:rsid w:val="008249B2"/>
    <w:rsid w:val="008251F2"/>
    <w:rsid w:val="00825A1D"/>
    <w:rsid w:val="00825D99"/>
    <w:rsid w:val="00825E62"/>
    <w:rsid w:val="00827DA7"/>
    <w:rsid w:val="0083054A"/>
    <w:rsid w:val="00830C0C"/>
    <w:rsid w:val="008318D7"/>
    <w:rsid w:val="008327E1"/>
    <w:rsid w:val="00832C47"/>
    <w:rsid w:val="00834CB9"/>
    <w:rsid w:val="008365A9"/>
    <w:rsid w:val="00836C57"/>
    <w:rsid w:val="00840DC2"/>
    <w:rsid w:val="00841A97"/>
    <w:rsid w:val="00842444"/>
    <w:rsid w:val="0084333D"/>
    <w:rsid w:val="00844A4B"/>
    <w:rsid w:val="008451A9"/>
    <w:rsid w:val="008475C3"/>
    <w:rsid w:val="00847796"/>
    <w:rsid w:val="008478AD"/>
    <w:rsid w:val="00850534"/>
    <w:rsid w:val="00851778"/>
    <w:rsid w:val="00851C05"/>
    <w:rsid w:val="008527A9"/>
    <w:rsid w:val="0085320A"/>
    <w:rsid w:val="0085402B"/>
    <w:rsid w:val="008546FA"/>
    <w:rsid w:val="0085611D"/>
    <w:rsid w:val="00857FBB"/>
    <w:rsid w:val="008623E5"/>
    <w:rsid w:val="00862DC4"/>
    <w:rsid w:val="00864257"/>
    <w:rsid w:val="00864DD9"/>
    <w:rsid w:val="00865220"/>
    <w:rsid w:val="0086548C"/>
    <w:rsid w:val="00865877"/>
    <w:rsid w:val="00865D27"/>
    <w:rsid w:val="00867FEA"/>
    <w:rsid w:val="0087069E"/>
    <w:rsid w:val="00871CF8"/>
    <w:rsid w:val="008720BF"/>
    <w:rsid w:val="008722AB"/>
    <w:rsid w:val="00872FFD"/>
    <w:rsid w:val="00873259"/>
    <w:rsid w:val="0087334F"/>
    <w:rsid w:val="008758D0"/>
    <w:rsid w:val="008765B1"/>
    <w:rsid w:val="008775E5"/>
    <w:rsid w:val="008840DB"/>
    <w:rsid w:val="00886AB9"/>
    <w:rsid w:val="00890EB2"/>
    <w:rsid w:val="00891B25"/>
    <w:rsid w:val="00891D7B"/>
    <w:rsid w:val="00891EE8"/>
    <w:rsid w:val="00892D5B"/>
    <w:rsid w:val="0089310E"/>
    <w:rsid w:val="00893983"/>
    <w:rsid w:val="00894684"/>
    <w:rsid w:val="008962BF"/>
    <w:rsid w:val="00897D20"/>
    <w:rsid w:val="008A06CC"/>
    <w:rsid w:val="008A1A79"/>
    <w:rsid w:val="008A22D0"/>
    <w:rsid w:val="008A2885"/>
    <w:rsid w:val="008A2AE0"/>
    <w:rsid w:val="008A3063"/>
    <w:rsid w:val="008A319C"/>
    <w:rsid w:val="008A3B96"/>
    <w:rsid w:val="008A4884"/>
    <w:rsid w:val="008A4A9D"/>
    <w:rsid w:val="008A4EDE"/>
    <w:rsid w:val="008A51E7"/>
    <w:rsid w:val="008A5813"/>
    <w:rsid w:val="008A5BFE"/>
    <w:rsid w:val="008A608E"/>
    <w:rsid w:val="008A7729"/>
    <w:rsid w:val="008A7B21"/>
    <w:rsid w:val="008B4402"/>
    <w:rsid w:val="008B4425"/>
    <w:rsid w:val="008B4B84"/>
    <w:rsid w:val="008B59E9"/>
    <w:rsid w:val="008B6257"/>
    <w:rsid w:val="008B67CE"/>
    <w:rsid w:val="008B6F86"/>
    <w:rsid w:val="008C055F"/>
    <w:rsid w:val="008C0649"/>
    <w:rsid w:val="008C0C66"/>
    <w:rsid w:val="008C118F"/>
    <w:rsid w:val="008C3F97"/>
    <w:rsid w:val="008C6E59"/>
    <w:rsid w:val="008C7852"/>
    <w:rsid w:val="008C7F64"/>
    <w:rsid w:val="008D0DE7"/>
    <w:rsid w:val="008D2948"/>
    <w:rsid w:val="008D5F02"/>
    <w:rsid w:val="008D5FF7"/>
    <w:rsid w:val="008D612E"/>
    <w:rsid w:val="008D700D"/>
    <w:rsid w:val="008E0BE2"/>
    <w:rsid w:val="008E1DEC"/>
    <w:rsid w:val="008E30E6"/>
    <w:rsid w:val="008E399C"/>
    <w:rsid w:val="008E4612"/>
    <w:rsid w:val="008E477A"/>
    <w:rsid w:val="008E5324"/>
    <w:rsid w:val="008E6955"/>
    <w:rsid w:val="008F0B2F"/>
    <w:rsid w:val="008F146A"/>
    <w:rsid w:val="008F199E"/>
    <w:rsid w:val="008F27C7"/>
    <w:rsid w:val="008F2DC6"/>
    <w:rsid w:val="008F324C"/>
    <w:rsid w:val="008F426A"/>
    <w:rsid w:val="008F435D"/>
    <w:rsid w:val="008F436E"/>
    <w:rsid w:val="008F5790"/>
    <w:rsid w:val="008F5AA9"/>
    <w:rsid w:val="008F7B69"/>
    <w:rsid w:val="008F7EF4"/>
    <w:rsid w:val="00901AB6"/>
    <w:rsid w:val="00902B7B"/>
    <w:rsid w:val="009031AD"/>
    <w:rsid w:val="009037A8"/>
    <w:rsid w:val="00905A46"/>
    <w:rsid w:val="00906C4E"/>
    <w:rsid w:val="00907FE7"/>
    <w:rsid w:val="00910554"/>
    <w:rsid w:val="00910919"/>
    <w:rsid w:val="00910984"/>
    <w:rsid w:val="00911BA9"/>
    <w:rsid w:val="00913479"/>
    <w:rsid w:val="00913537"/>
    <w:rsid w:val="00913930"/>
    <w:rsid w:val="00915147"/>
    <w:rsid w:val="00916614"/>
    <w:rsid w:val="0091681E"/>
    <w:rsid w:val="00917A74"/>
    <w:rsid w:val="0092000C"/>
    <w:rsid w:val="009223FA"/>
    <w:rsid w:val="00924DBC"/>
    <w:rsid w:val="00926590"/>
    <w:rsid w:val="00926C30"/>
    <w:rsid w:val="009307EA"/>
    <w:rsid w:val="0093432C"/>
    <w:rsid w:val="00934754"/>
    <w:rsid w:val="00937B46"/>
    <w:rsid w:val="00937C7E"/>
    <w:rsid w:val="00941732"/>
    <w:rsid w:val="00941D91"/>
    <w:rsid w:val="0094252A"/>
    <w:rsid w:val="009439BA"/>
    <w:rsid w:val="00945F8A"/>
    <w:rsid w:val="00946DFD"/>
    <w:rsid w:val="009517C7"/>
    <w:rsid w:val="009517ED"/>
    <w:rsid w:val="0095212D"/>
    <w:rsid w:val="009529E0"/>
    <w:rsid w:val="00952CC8"/>
    <w:rsid w:val="00953050"/>
    <w:rsid w:val="009534F3"/>
    <w:rsid w:val="00953A86"/>
    <w:rsid w:val="0095533A"/>
    <w:rsid w:val="00955C96"/>
    <w:rsid w:val="00955EF6"/>
    <w:rsid w:val="00956ACD"/>
    <w:rsid w:val="00956C04"/>
    <w:rsid w:val="00960190"/>
    <w:rsid w:val="009604D1"/>
    <w:rsid w:val="00960696"/>
    <w:rsid w:val="00964776"/>
    <w:rsid w:val="00964A77"/>
    <w:rsid w:val="009668A6"/>
    <w:rsid w:val="009704FE"/>
    <w:rsid w:val="009742A8"/>
    <w:rsid w:val="009746EF"/>
    <w:rsid w:val="009758D4"/>
    <w:rsid w:val="00976297"/>
    <w:rsid w:val="00980A7F"/>
    <w:rsid w:val="00981993"/>
    <w:rsid w:val="00982192"/>
    <w:rsid w:val="009826CB"/>
    <w:rsid w:val="00982D67"/>
    <w:rsid w:val="009851C0"/>
    <w:rsid w:val="00985828"/>
    <w:rsid w:val="0098588C"/>
    <w:rsid w:val="00985D82"/>
    <w:rsid w:val="00987E18"/>
    <w:rsid w:val="00990278"/>
    <w:rsid w:val="0099074C"/>
    <w:rsid w:val="0099080E"/>
    <w:rsid w:val="00991052"/>
    <w:rsid w:val="00991719"/>
    <w:rsid w:val="00992A02"/>
    <w:rsid w:val="00993154"/>
    <w:rsid w:val="00993187"/>
    <w:rsid w:val="00993C4D"/>
    <w:rsid w:val="00993F51"/>
    <w:rsid w:val="00996D40"/>
    <w:rsid w:val="00997835"/>
    <w:rsid w:val="00997DA1"/>
    <w:rsid w:val="009A07FC"/>
    <w:rsid w:val="009A0CB9"/>
    <w:rsid w:val="009A1917"/>
    <w:rsid w:val="009A23EC"/>
    <w:rsid w:val="009A2A99"/>
    <w:rsid w:val="009A33DA"/>
    <w:rsid w:val="009A5030"/>
    <w:rsid w:val="009A57CD"/>
    <w:rsid w:val="009A5AE0"/>
    <w:rsid w:val="009B0F9A"/>
    <w:rsid w:val="009B15E5"/>
    <w:rsid w:val="009B23B6"/>
    <w:rsid w:val="009B2D1D"/>
    <w:rsid w:val="009B3E28"/>
    <w:rsid w:val="009B58EB"/>
    <w:rsid w:val="009B5930"/>
    <w:rsid w:val="009B775D"/>
    <w:rsid w:val="009C0BF2"/>
    <w:rsid w:val="009C14BB"/>
    <w:rsid w:val="009C3B88"/>
    <w:rsid w:val="009C3B8A"/>
    <w:rsid w:val="009C3FE9"/>
    <w:rsid w:val="009C44D9"/>
    <w:rsid w:val="009C4BD0"/>
    <w:rsid w:val="009C5142"/>
    <w:rsid w:val="009C576E"/>
    <w:rsid w:val="009C7E31"/>
    <w:rsid w:val="009D0263"/>
    <w:rsid w:val="009D0D48"/>
    <w:rsid w:val="009D0E00"/>
    <w:rsid w:val="009D1BAE"/>
    <w:rsid w:val="009D2BC9"/>
    <w:rsid w:val="009D2BED"/>
    <w:rsid w:val="009D381D"/>
    <w:rsid w:val="009D41BE"/>
    <w:rsid w:val="009D47D6"/>
    <w:rsid w:val="009D4B1D"/>
    <w:rsid w:val="009D5534"/>
    <w:rsid w:val="009D6359"/>
    <w:rsid w:val="009D6FE8"/>
    <w:rsid w:val="009E00BF"/>
    <w:rsid w:val="009E036F"/>
    <w:rsid w:val="009E1F8D"/>
    <w:rsid w:val="009E300D"/>
    <w:rsid w:val="009E3980"/>
    <w:rsid w:val="009E3A24"/>
    <w:rsid w:val="009E440C"/>
    <w:rsid w:val="009E5CC7"/>
    <w:rsid w:val="009F0BCB"/>
    <w:rsid w:val="009F2089"/>
    <w:rsid w:val="009F2BD9"/>
    <w:rsid w:val="009F37BA"/>
    <w:rsid w:val="009F47C1"/>
    <w:rsid w:val="009F50B3"/>
    <w:rsid w:val="009F6736"/>
    <w:rsid w:val="009F7976"/>
    <w:rsid w:val="00A004A4"/>
    <w:rsid w:val="00A02303"/>
    <w:rsid w:val="00A02743"/>
    <w:rsid w:val="00A028EA"/>
    <w:rsid w:val="00A035BB"/>
    <w:rsid w:val="00A04746"/>
    <w:rsid w:val="00A05137"/>
    <w:rsid w:val="00A068E4"/>
    <w:rsid w:val="00A128B8"/>
    <w:rsid w:val="00A12C95"/>
    <w:rsid w:val="00A13A55"/>
    <w:rsid w:val="00A14374"/>
    <w:rsid w:val="00A162B1"/>
    <w:rsid w:val="00A1747C"/>
    <w:rsid w:val="00A20B0B"/>
    <w:rsid w:val="00A20E25"/>
    <w:rsid w:val="00A20EA7"/>
    <w:rsid w:val="00A218B5"/>
    <w:rsid w:val="00A23BF1"/>
    <w:rsid w:val="00A24841"/>
    <w:rsid w:val="00A25F94"/>
    <w:rsid w:val="00A2671B"/>
    <w:rsid w:val="00A27399"/>
    <w:rsid w:val="00A30002"/>
    <w:rsid w:val="00A30CB0"/>
    <w:rsid w:val="00A31F52"/>
    <w:rsid w:val="00A322AC"/>
    <w:rsid w:val="00A32876"/>
    <w:rsid w:val="00A32FCA"/>
    <w:rsid w:val="00A33B2A"/>
    <w:rsid w:val="00A33F5F"/>
    <w:rsid w:val="00A3465B"/>
    <w:rsid w:val="00A347B3"/>
    <w:rsid w:val="00A367AE"/>
    <w:rsid w:val="00A36C6E"/>
    <w:rsid w:val="00A37C5B"/>
    <w:rsid w:val="00A37FB2"/>
    <w:rsid w:val="00A401B0"/>
    <w:rsid w:val="00A4073F"/>
    <w:rsid w:val="00A40836"/>
    <w:rsid w:val="00A418B3"/>
    <w:rsid w:val="00A4286A"/>
    <w:rsid w:val="00A44C37"/>
    <w:rsid w:val="00A45AEB"/>
    <w:rsid w:val="00A47BCB"/>
    <w:rsid w:val="00A51AD7"/>
    <w:rsid w:val="00A526C8"/>
    <w:rsid w:val="00A53F16"/>
    <w:rsid w:val="00A54EEE"/>
    <w:rsid w:val="00A567E0"/>
    <w:rsid w:val="00A57262"/>
    <w:rsid w:val="00A57CD4"/>
    <w:rsid w:val="00A57DE0"/>
    <w:rsid w:val="00A60021"/>
    <w:rsid w:val="00A62240"/>
    <w:rsid w:val="00A63E5A"/>
    <w:rsid w:val="00A6439E"/>
    <w:rsid w:val="00A64C0E"/>
    <w:rsid w:val="00A66229"/>
    <w:rsid w:val="00A67B6F"/>
    <w:rsid w:val="00A70A82"/>
    <w:rsid w:val="00A7275B"/>
    <w:rsid w:val="00A72A64"/>
    <w:rsid w:val="00A73ED0"/>
    <w:rsid w:val="00A74F8B"/>
    <w:rsid w:val="00A75323"/>
    <w:rsid w:val="00A7608F"/>
    <w:rsid w:val="00A76151"/>
    <w:rsid w:val="00A76985"/>
    <w:rsid w:val="00A779C2"/>
    <w:rsid w:val="00A81553"/>
    <w:rsid w:val="00A816BF"/>
    <w:rsid w:val="00A8172E"/>
    <w:rsid w:val="00A81ED3"/>
    <w:rsid w:val="00A83E59"/>
    <w:rsid w:val="00A84A2E"/>
    <w:rsid w:val="00A85252"/>
    <w:rsid w:val="00A85708"/>
    <w:rsid w:val="00A85D36"/>
    <w:rsid w:val="00A87CB6"/>
    <w:rsid w:val="00A91DDF"/>
    <w:rsid w:val="00A927B2"/>
    <w:rsid w:val="00A94610"/>
    <w:rsid w:val="00A94C7D"/>
    <w:rsid w:val="00A961B8"/>
    <w:rsid w:val="00A96856"/>
    <w:rsid w:val="00A96A78"/>
    <w:rsid w:val="00AA084D"/>
    <w:rsid w:val="00AA0DDD"/>
    <w:rsid w:val="00AB02B2"/>
    <w:rsid w:val="00AB10A0"/>
    <w:rsid w:val="00AC0A65"/>
    <w:rsid w:val="00AC0A8A"/>
    <w:rsid w:val="00AC0C8C"/>
    <w:rsid w:val="00AC0F7F"/>
    <w:rsid w:val="00AC29EC"/>
    <w:rsid w:val="00AC39F0"/>
    <w:rsid w:val="00AC4829"/>
    <w:rsid w:val="00AC4F45"/>
    <w:rsid w:val="00AC5FCE"/>
    <w:rsid w:val="00AC618A"/>
    <w:rsid w:val="00AC6546"/>
    <w:rsid w:val="00AC7469"/>
    <w:rsid w:val="00AD18BC"/>
    <w:rsid w:val="00AD21BE"/>
    <w:rsid w:val="00AD2ABF"/>
    <w:rsid w:val="00AD3866"/>
    <w:rsid w:val="00AD59DB"/>
    <w:rsid w:val="00AD6342"/>
    <w:rsid w:val="00AD7EBB"/>
    <w:rsid w:val="00AE2084"/>
    <w:rsid w:val="00AE2B7F"/>
    <w:rsid w:val="00AE3CA0"/>
    <w:rsid w:val="00AE4D2B"/>
    <w:rsid w:val="00AE517C"/>
    <w:rsid w:val="00AE540F"/>
    <w:rsid w:val="00AE5A47"/>
    <w:rsid w:val="00AE66FD"/>
    <w:rsid w:val="00AE72E2"/>
    <w:rsid w:val="00AE784D"/>
    <w:rsid w:val="00AF091A"/>
    <w:rsid w:val="00AF09D7"/>
    <w:rsid w:val="00AF2119"/>
    <w:rsid w:val="00AF34CE"/>
    <w:rsid w:val="00AF5CC0"/>
    <w:rsid w:val="00AF5F99"/>
    <w:rsid w:val="00AF5FE3"/>
    <w:rsid w:val="00AF615A"/>
    <w:rsid w:val="00B00A2C"/>
    <w:rsid w:val="00B01E93"/>
    <w:rsid w:val="00B02E47"/>
    <w:rsid w:val="00B058AB"/>
    <w:rsid w:val="00B05C7F"/>
    <w:rsid w:val="00B05D78"/>
    <w:rsid w:val="00B10156"/>
    <w:rsid w:val="00B12B9A"/>
    <w:rsid w:val="00B12DE4"/>
    <w:rsid w:val="00B1314B"/>
    <w:rsid w:val="00B131D7"/>
    <w:rsid w:val="00B13516"/>
    <w:rsid w:val="00B153E9"/>
    <w:rsid w:val="00B15AE2"/>
    <w:rsid w:val="00B16210"/>
    <w:rsid w:val="00B20228"/>
    <w:rsid w:val="00B203E5"/>
    <w:rsid w:val="00B2095B"/>
    <w:rsid w:val="00B20B3A"/>
    <w:rsid w:val="00B20EC9"/>
    <w:rsid w:val="00B21659"/>
    <w:rsid w:val="00B22356"/>
    <w:rsid w:val="00B238F6"/>
    <w:rsid w:val="00B26E46"/>
    <w:rsid w:val="00B27BC7"/>
    <w:rsid w:val="00B27EC6"/>
    <w:rsid w:val="00B301B3"/>
    <w:rsid w:val="00B31408"/>
    <w:rsid w:val="00B332CB"/>
    <w:rsid w:val="00B33377"/>
    <w:rsid w:val="00B338D2"/>
    <w:rsid w:val="00B34CC3"/>
    <w:rsid w:val="00B3682F"/>
    <w:rsid w:val="00B36C9A"/>
    <w:rsid w:val="00B372C5"/>
    <w:rsid w:val="00B373E0"/>
    <w:rsid w:val="00B37871"/>
    <w:rsid w:val="00B420C5"/>
    <w:rsid w:val="00B43696"/>
    <w:rsid w:val="00B45373"/>
    <w:rsid w:val="00B45378"/>
    <w:rsid w:val="00B46D56"/>
    <w:rsid w:val="00B47795"/>
    <w:rsid w:val="00B47A80"/>
    <w:rsid w:val="00B53129"/>
    <w:rsid w:val="00B5312B"/>
    <w:rsid w:val="00B532FA"/>
    <w:rsid w:val="00B5415E"/>
    <w:rsid w:val="00B54195"/>
    <w:rsid w:val="00B54D10"/>
    <w:rsid w:val="00B54D53"/>
    <w:rsid w:val="00B55725"/>
    <w:rsid w:val="00B55EAE"/>
    <w:rsid w:val="00B57AAF"/>
    <w:rsid w:val="00B57B73"/>
    <w:rsid w:val="00B57E6E"/>
    <w:rsid w:val="00B641FF"/>
    <w:rsid w:val="00B65D75"/>
    <w:rsid w:val="00B66037"/>
    <w:rsid w:val="00B66E98"/>
    <w:rsid w:val="00B67197"/>
    <w:rsid w:val="00B7313A"/>
    <w:rsid w:val="00B75404"/>
    <w:rsid w:val="00B75FF6"/>
    <w:rsid w:val="00B762A2"/>
    <w:rsid w:val="00B76ADE"/>
    <w:rsid w:val="00B76B01"/>
    <w:rsid w:val="00B80624"/>
    <w:rsid w:val="00B8076F"/>
    <w:rsid w:val="00B80A4A"/>
    <w:rsid w:val="00B84582"/>
    <w:rsid w:val="00B84A2F"/>
    <w:rsid w:val="00B84AE7"/>
    <w:rsid w:val="00B84DAE"/>
    <w:rsid w:val="00B86076"/>
    <w:rsid w:val="00B86745"/>
    <w:rsid w:val="00B90254"/>
    <w:rsid w:val="00B911E3"/>
    <w:rsid w:val="00B91350"/>
    <w:rsid w:val="00B91862"/>
    <w:rsid w:val="00B93689"/>
    <w:rsid w:val="00B94A73"/>
    <w:rsid w:val="00B95F66"/>
    <w:rsid w:val="00BA1540"/>
    <w:rsid w:val="00BA1710"/>
    <w:rsid w:val="00BA206C"/>
    <w:rsid w:val="00BA2EDC"/>
    <w:rsid w:val="00BA3C82"/>
    <w:rsid w:val="00BA3F24"/>
    <w:rsid w:val="00BA4708"/>
    <w:rsid w:val="00BA4DA1"/>
    <w:rsid w:val="00BB00BE"/>
    <w:rsid w:val="00BB1B30"/>
    <w:rsid w:val="00BB33BF"/>
    <w:rsid w:val="00BB3AC2"/>
    <w:rsid w:val="00BB4259"/>
    <w:rsid w:val="00BB49A0"/>
    <w:rsid w:val="00BB5175"/>
    <w:rsid w:val="00BB547B"/>
    <w:rsid w:val="00BB59BA"/>
    <w:rsid w:val="00BB5A58"/>
    <w:rsid w:val="00BB627B"/>
    <w:rsid w:val="00BB636B"/>
    <w:rsid w:val="00BB6688"/>
    <w:rsid w:val="00BC06E7"/>
    <w:rsid w:val="00BC250D"/>
    <w:rsid w:val="00BC27EC"/>
    <w:rsid w:val="00BC2819"/>
    <w:rsid w:val="00BC298B"/>
    <w:rsid w:val="00BC3BE2"/>
    <w:rsid w:val="00BC3DF5"/>
    <w:rsid w:val="00BC427D"/>
    <w:rsid w:val="00BC47FF"/>
    <w:rsid w:val="00BC4D64"/>
    <w:rsid w:val="00BC777F"/>
    <w:rsid w:val="00BC7C74"/>
    <w:rsid w:val="00BC7CC9"/>
    <w:rsid w:val="00BD0808"/>
    <w:rsid w:val="00BD1BA4"/>
    <w:rsid w:val="00BD2EF0"/>
    <w:rsid w:val="00BD441F"/>
    <w:rsid w:val="00BD4B23"/>
    <w:rsid w:val="00BD52EE"/>
    <w:rsid w:val="00BD5975"/>
    <w:rsid w:val="00BD74E7"/>
    <w:rsid w:val="00BD79E0"/>
    <w:rsid w:val="00BE13F3"/>
    <w:rsid w:val="00BE14CC"/>
    <w:rsid w:val="00BE1527"/>
    <w:rsid w:val="00BE1CDE"/>
    <w:rsid w:val="00BE4C5F"/>
    <w:rsid w:val="00BF00C0"/>
    <w:rsid w:val="00BF059A"/>
    <w:rsid w:val="00BF0EE1"/>
    <w:rsid w:val="00BF1845"/>
    <w:rsid w:val="00BF25BF"/>
    <w:rsid w:val="00BF32CF"/>
    <w:rsid w:val="00BF3F80"/>
    <w:rsid w:val="00BF4E95"/>
    <w:rsid w:val="00BF51C5"/>
    <w:rsid w:val="00BF5983"/>
    <w:rsid w:val="00BF6812"/>
    <w:rsid w:val="00BF7621"/>
    <w:rsid w:val="00BF7D8B"/>
    <w:rsid w:val="00C0371A"/>
    <w:rsid w:val="00C0505E"/>
    <w:rsid w:val="00C0572F"/>
    <w:rsid w:val="00C05867"/>
    <w:rsid w:val="00C06245"/>
    <w:rsid w:val="00C075E7"/>
    <w:rsid w:val="00C07D64"/>
    <w:rsid w:val="00C12C9A"/>
    <w:rsid w:val="00C1495C"/>
    <w:rsid w:val="00C14D50"/>
    <w:rsid w:val="00C16297"/>
    <w:rsid w:val="00C2228F"/>
    <w:rsid w:val="00C2351C"/>
    <w:rsid w:val="00C23FC6"/>
    <w:rsid w:val="00C24265"/>
    <w:rsid w:val="00C24A92"/>
    <w:rsid w:val="00C24CA8"/>
    <w:rsid w:val="00C2531D"/>
    <w:rsid w:val="00C267F8"/>
    <w:rsid w:val="00C27459"/>
    <w:rsid w:val="00C27901"/>
    <w:rsid w:val="00C306B3"/>
    <w:rsid w:val="00C30A44"/>
    <w:rsid w:val="00C30BE3"/>
    <w:rsid w:val="00C32856"/>
    <w:rsid w:val="00C335BC"/>
    <w:rsid w:val="00C351A3"/>
    <w:rsid w:val="00C356D2"/>
    <w:rsid w:val="00C35FB2"/>
    <w:rsid w:val="00C3759F"/>
    <w:rsid w:val="00C40321"/>
    <w:rsid w:val="00C412C8"/>
    <w:rsid w:val="00C42579"/>
    <w:rsid w:val="00C44058"/>
    <w:rsid w:val="00C46AC2"/>
    <w:rsid w:val="00C47D17"/>
    <w:rsid w:val="00C47E96"/>
    <w:rsid w:val="00C504CB"/>
    <w:rsid w:val="00C5073B"/>
    <w:rsid w:val="00C507A8"/>
    <w:rsid w:val="00C50B63"/>
    <w:rsid w:val="00C50EF2"/>
    <w:rsid w:val="00C51EFA"/>
    <w:rsid w:val="00C52652"/>
    <w:rsid w:val="00C52A03"/>
    <w:rsid w:val="00C52B38"/>
    <w:rsid w:val="00C53F94"/>
    <w:rsid w:val="00C5486B"/>
    <w:rsid w:val="00C5712B"/>
    <w:rsid w:val="00C57D80"/>
    <w:rsid w:val="00C6014A"/>
    <w:rsid w:val="00C61429"/>
    <w:rsid w:val="00C617C1"/>
    <w:rsid w:val="00C62663"/>
    <w:rsid w:val="00C64208"/>
    <w:rsid w:val="00C64FB0"/>
    <w:rsid w:val="00C6516D"/>
    <w:rsid w:val="00C714B7"/>
    <w:rsid w:val="00C71C7E"/>
    <w:rsid w:val="00C72288"/>
    <w:rsid w:val="00C72E35"/>
    <w:rsid w:val="00C7318E"/>
    <w:rsid w:val="00C73E02"/>
    <w:rsid w:val="00C748DB"/>
    <w:rsid w:val="00C74D0A"/>
    <w:rsid w:val="00C7579A"/>
    <w:rsid w:val="00C76D87"/>
    <w:rsid w:val="00C8019F"/>
    <w:rsid w:val="00C82928"/>
    <w:rsid w:val="00C83034"/>
    <w:rsid w:val="00C84450"/>
    <w:rsid w:val="00C8460D"/>
    <w:rsid w:val="00C84D8E"/>
    <w:rsid w:val="00C84F41"/>
    <w:rsid w:val="00C85743"/>
    <w:rsid w:val="00C872EE"/>
    <w:rsid w:val="00C873AD"/>
    <w:rsid w:val="00C87E7B"/>
    <w:rsid w:val="00C909E4"/>
    <w:rsid w:val="00C909FE"/>
    <w:rsid w:val="00C90DDB"/>
    <w:rsid w:val="00C90F3C"/>
    <w:rsid w:val="00C913A9"/>
    <w:rsid w:val="00C938FC"/>
    <w:rsid w:val="00C93EC3"/>
    <w:rsid w:val="00C955FE"/>
    <w:rsid w:val="00C95E97"/>
    <w:rsid w:val="00C96934"/>
    <w:rsid w:val="00C97650"/>
    <w:rsid w:val="00CA140C"/>
    <w:rsid w:val="00CA1A10"/>
    <w:rsid w:val="00CA1DDE"/>
    <w:rsid w:val="00CA2605"/>
    <w:rsid w:val="00CA3503"/>
    <w:rsid w:val="00CA359E"/>
    <w:rsid w:val="00CA3E06"/>
    <w:rsid w:val="00CA5E8D"/>
    <w:rsid w:val="00CA5EF5"/>
    <w:rsid w:val="00CA73CF"/>
    <w:rsid w:val="00CB0FC0"/>
    <w:rsid w:val="00CB14D5"/>
    <w:rsid w:val="00CB2EB8"/>
    <w:rsid w:val="00CB4076"/>
    <w:rsid w:val="00CB51FD"/>
    <w:rsid w:val="00CB6E7F"/>
    <w:rsid w:val="00CB743C"/>
    <w:rsid w:val="00CB75A5"/>
    <w:rsid w:val="00CC0D40"/>
    <w:rsid w:val="00CC112B"/>
    <w:rsid w:val="00CC194E"/>
    <w:rsid w:val="00CC2358"/>
    <w:rsid w:val="00CC2BC9"/>
    <w:rsid w:val="00CC4434"/>
    <w:rsid w:val="00CC44F4"/>
    <w:rsid w:val="00CC5802"/>
    <w:rsid w:val="00CC6312"/>
    <w:rsid w:val="00CC6507"/>
    <w:rsid w:val="00CC7645"/>
    <w:rsid w:val="00CD1829"/>
    <w:rsid w:val="00CD2768"/>
    <w:rsid w:val="00CD348E"/>
    <w:rsid w:val="00CD4012"/>
    <w:rsid w:val="00CD65D6"/>
    <w:rsid w:val="00CE0799"/>
    <w:rsid w:val="00CE0AA2"/>
    <w:rsid w:val="00CE10D0"/>
    <w:rsid w:val="00CE1264"/>
    <w:rsid w:val="00CE14D2"/>
    <w:rsid w:val="00CE647C"/>
    <w:rsid w:val="00CE7F3F"/>
    <w:rsid w:val="00CF0AF0"/>
    <w:rsid w:val="00CF127B"/>
    <w:rsid w:val="00CF13A1"/>
    <w:rsid w:val="00CF16C6"/>
    <w:rsid w:val="00CF37BC"/>
    <w:rsid w:val="00CF3FF5"/>
    <w:rsid w:val="00CF58A1"/>
    <w:rsid w:val="00D0050C"/>
    <w:rsid w:val="00D0339C"/>
    <w:rsid w:val="00D06240"/>
    <w:rsid w:val="00D10159"/>
    <w:rsid w:val="00D12CFA"/>
    <w:rsid w:val="00D13316"/>
    <w:rsid w:val="00D1364E"/>
    <w:rsid w:val="00D139F1"/>
    <w:rsid w:val="00D13CA1"/>
    <w:rsid w:val="00D16E89"/>
    <w:rsid w:val="00D1739C"/>
    <w:rsid w:val="00D200E1"/>
    <w:rsid w:val="00D20178"/>
    <w:rsid w:val="00D2019F"/>
    <w:rsid w:val="00D20EC6"/>
    <w:rsid w:val="00D2164A"/>
    <w:rsid w:val="00D217EB"/>
    <w:rsid w:val="00D23380"/>
    <w:rsid w:val="00D24305"/>
    <w:rsid w:val="00D24358"/>
    <w:rsid w:val="00D24708"/>
    <w:rsid w:val="00D263A5"/>
    <w:rsid w:val="00D317FE"/>
    <w:rsid w:val="00D318AF"/>
    <w:rsid w:val="00D33871"/>
    <w:rsid w:val="00D33C43"/>
    <w:rsid w:val="00D33CBA"/>
    <w:rsid w:val="00D34DBA"/>
    <w:rsid w:val="00D36468"/>
    <w:rsid w:val="00D36DD6"/>
    <w:rsid w:val="00D408A3"/>
    <w:rsid w:val="00D426EF"/>
    <w:rsid w:val="00D429DD"/>
    <w:rsid w:val="00D444AC"/>
    <w:rsid w:val="00D460D0"/>
    <w:rsid w:val="00D4719B"/>
    <w:rsid w:val="00D50471"/>
    <w:rsid w:val="00D505BF"/>
    <w:rsid w:val="00D520D1"/>
    <w:rsid w:val="00D536AB"/>
    <w:rsid w:val="00D53D92"/>
    <w:rsid w:val="00D53DE6"/>
    <w:rsid w:val="00D5461E"/>
    <w:rsid w:val="00D54C4B"/>
    <w:rsid w:val="00D5574E"/>
    <w:rsid w:val="00D57093"/>
    <w:rsid w:val="00D5785F"/>
    <w:rsid w:val="00D65C7C"/>
    <w:rsid w:val="00D65D30"/>
    <w:rsid w:val="00D66693"/>
    <w:rsid w:val="00D66BEF"/>
    <w:rsid w:val="00D66EED"/>
    <w:rsid w:val="00D671E3"/>
    <w:rsid w:val="00D67A76"/>
    <w:rsid w:val="00D7002C"/>
    <w:rsid w:val="00D741DB"/>
    <w:rsid w:val="00D75B72"/>
    <w:rsid w:val="00D75D95"/>
    <w:rsid w:val="00D800EE"/>
    <w:rsid w:val="00D8051C"/>
    <w:rsid w:val="00D80560"/>
    <w:rsid w:val="00D80804"/>
    <w:rsid w:val="00D81CF1"/>
    <w:rsid w:val="00D81F7B"/>
    <w:rsid w:val="00D83C48"/>
    <w:rsid w:val="00D83D88"/>
    <w:rsid w:val="00D842EC"/>
    <w:rsid w:val="00D84BA9"/>
    <w:rsid w:val="00D86A4A"/>
    <w:rsid w:val="00D90023"/>
    <w:rsid w:val="00D91F1B"/>
    <w:rsid w:val="00D91F66"/>
    <w:rsid w:val="00D92AB8"/>
    <w:rsid w:val="00D94D8A"/>
    <w:rsid w:val="00D95F1A"/>
    <w:rsid w:val="00DA2B7B"/>
    <w:rsid w:val="00DA2C84"/>
    <w:rsid w:val="00DA3C7A"/>
    <w:rsid w:val="00DA43FF"/>
    <w:rsid w:val="00DA4DEB"/>
    <w:rsid w:val="00DA55E5"/>
    <w:rsid w:val="00DA5D69"/>
    <w:rsid w:val="00DB0718"/>
    <w:rsid w:val="00DB36DE"/>
    <w:rsid w:val="00DB3741"/>
    <w:rsid w:val="00DB403E"/>
    <w:rsid w:val="00DB48D3"/>
    <w:rsid w:val="00DB4EEB"/>
    <w:rsid w:val="00DC04D4"/>
    <w:rsid w:val="00DC0BB8"/>
    <w:rsid w:val="00DC2BC0"/>
    <w:rsid w:val="00DC39ED"/>
    <w:rsid w:val="00DC3CB7"/>
    <w:rsid w:val="00DC4F7B"/>
    <w:rsid w:val="00DC4FC8"/>
    <w:rsid w:val="00DC5852"/>
    <w:rsid w:val="00DC6281"/>
    <w:rsid w:val="00DC7394"/>
    <w:rsid w:val="00DC790A"/>
    <w:rsid w:val="00DD10C9"/>
    <w:rsid w:val="00DD319D"/>
    <w:rsid w:val="00DD42DA"/>
    <w:rsid w:val="00DD4549"/>
    <w:rsid w:val="00DD45CC"/>
    <w:rsid w:val="00DD532C"/>
    <w:rsid w:val="00DD6499"/>
    <w:rsid w:val="00DD7093"/>
    <w:rsid w:val="00DD7608"/>
    <w:rsid w:val="00DE13C9"/>
    <w:rsid w:val="00DE358D"/>
    <w:rsid w:val="00DE7BF9"/>
    <w:rsid w:val="00DE7F3F"/>
    <w:rsid w:val="00DF0270"/>
    <w:rsid w:val="00DF0A4F"/>
    <w:rsid w:val="00DF0C06"/>
    <w:rsid w:val="00DF2455"/>
    <w:rsid w:val="00DF2602"/>
    <w:rsid w:val="00DF2B50"/>
    <w:rsid w:val="00DF2BA6"/>
    <w:rsid w:val="00DF3323"/>
    <w:rsid w:val="00DF4279"/>
    <w:rsid w:val="00DF7B47"/>
    <w:rsid w:val="00E011CC"/>
    <w:rsid w:val="00E0147C"/>
    <w:rsid w:val="00E03DEE"/>
    <w:rsid w:val="00E04551"/>
    <w:rsid w:val="00E05371"/>
    <w:rsid w:val="00E05AF9"/>
    <w:rsid w:val="00E0653A"/>
    <w:rsid w:val="00E07C70"/>
    <w:rsid w:val="00E07CDF"/>
    <w:rsid w:val="00E10662"/>
    <w:rsid w:val="00E10EDE"/>
    <w:rsid w:val="00E12246"/>
    <w:rsid w:val="00E128EA"/>
    <w:rsid w:val="00E12A3F"/>
    <w:rsid w:val="00E12D64"/>
    <w:rsid w:val="00E13DD0"/>
    <w:rsid w:val="00E13FBF"/>
    <w:rsid w:val="00E146CF"/>
    <w:rsid w:val="00E1519D"/>
    <w:rsid w:val="00E156A3"/>
    <w:rsid w:val="00E1648A"/>
    <w:rsid w:val="00E17151"/>
    <w:rsid w:val="00E1725D"/>
    <w:rsid w:val="00E17575"/>
    <w:rsid w:val="00E1763E"/>
    <w:rsid w:val="00E17BB8"/>
    <w:rsid w:val="00E20510"/>
    <w:rsid w:val="00E209A3"/>
    <w:rsid w:val="00E2189A"/>
    <w:rsid w:val="00E21D72"/>
    <w:rsid w:val="00E21F84"/>
    <w:rsid w:val="00E22172"/>
    <w:rsid w:val="00E226BD"/>
    <w:rsid w:val="00E23556"/>
    <w:rsid w:val="00E23765"/>
    <w:rsid w:val="00E254A2"/>
    <w:rsid w:val="00E26368"/>
    <w:rsid w:val="00E30DDE"/>
    <w:rsid w:val="00E31A21"/>
    <w:rsid w:val="00E33E58"/>
    <w:rsid w:val="00E34173"/>
    <w:rsid w:val="00E3573E"/>
    <w:rsid w:val="00E37233"/>
    <w:rsid w:val="00E4026C"/>
    <w:rsid w:val="00E40A15"/>
    <w:rsid w:val="00E40C85"/>
    <w:rsid w:val="00E41114"/>
    <w:rsid w:val="00E43803"/>
    <w:rsid w:val="00E43859"/>
    <w:rsid w:val="00E43C81"/>
    <w:rsid w:val="00E44803"/>
    <w:rsid w:val="00E4669E"/>
    <w:rsid w:val="00E46EDF"/>
    <w:rsid w:val="00E4790D"/>
    <w:rsid w:val="00E50EB6"/>
    <w:rsid w:val="00E51A4D"/>
    <w:rsid w:val="00E5301C"/>
    <w:rsid w:val="00E53407"/>
    <w:rsid w:val="00E55000"/>
    <w:rsid w:val="00E57024"/>
    <w:rsid w:val="00E60696"/>
    <w:rsid w:val="00E60B2A"/>
    <w:rsid w:val="00E615A8"/>
    <w:rsid w:val="00E63D8A"/>
    <w:rsid w:val="00E64A18"/>
    <w:rsid w:val="00E662B3"/>
    <w:rsid w:val="00E66A61"/>
    <w:rsid w:val="00E7048F"/>
    <w:rsid w:val="00E72337"/>
    <w:rsid w:val="00E7248A"/>
    <w:rsid w:val="00E72549"/>
    <w:rsid w:val="00E73207"/>
    <w:rsid w:val="00E73D11"/>
    <w:rsid w:val="00E7507A"/>
    <w:rsid w:val="00E7587F"/>
    <w:rsid w:val="00E7646E"/>
    <w:rsid w:val="00E76EEB"/>
    <w:rsid w:val="00E77658"/>
    <w:rsid w:val="00E808E7"/>
    <w:rsid w:val="00E83E64"/>
    <w:rsid w:val="00E840DC"/>
    <w:rsid w:val="00E846E3"/>
    <w:rsid w:val="00E84DF5"/>
    <w:rsid w:val="00E870B6"/>
    <w:rsid w:val="00E8760A"/>
    <w:rsid w:val="00E901F0"/>
    <w:rsid w:val="00E915AA"/>
    <w:rsid w:val="00E924D9"/>
    <w:rsid w:val="00E92EDB"/>
    <w:rsid w:val="00E951AF"/>
    <w:rsid w:val="00E95286"/>
    <w:rsid w:val="00E95938"/>
    <w:rsid w:val="00E97B23"/>
    <w:rsid w:val="00EA0E7B"/>
    <w:rsid w:val="00EA349B"/>
    <w:rsid w:val="00EA39A2"/>
    <w:rsid w:val="00EA3C6E"/>
    <w:rsid w:val="00EA51B5"/>
    <w:rsid w:val="00EA6629"/>
    <w:rsid w:val="00EB15E3"/>
    <w:rsid w:val="00EB1E41"/>
    <w:rsid w:val="00EB2566"/>
    <w:rsid w:val="00EB2895"/>
    <w:rsid w:val="00EB3248"/>
    <w:rsid w:val="00EB40BA"/>
    <w:rsid w:val="00EB445F"/>
    <w:rsid w:val="00EB75B3"/>
    <w:rsid w:val="00EB7E6C"/>
    <w:rsid w:val="00EB7EAC"/>
    <w:rsid w:val="00EC135D"/>
    <w:rsid w:val="00EC1FF0"/>
    <w:rsid w:val="00EC5F5C"/>
    <w:rsid w:val="00EC7CB3"/>
    <w:rsid w:val="00ED1A5A"/>
    <w:rsid w:val="00ED4414"/>
    <w:rsid w:val="00ED44DB"/>
    <w:rsid w:val="00ED4884"/>
    <w:rsid w:val="00ED66D1"/>
    <w:rsid w:val="00ED6A2D"/>
    <w:rsid w:val="00ED7668"/>
    <w:rsid w:val="00EE1BC3"/>
    <w:rsid w:val="00EE1F53"/>
    <w:rsid w:val="00EE338B"/>
    <w:rsid w:val="00EE5C5B"/>
    <w:rsid w:val="00EF0199"/>
    <w:rsid w:val="00EF1D4B"/>
    <w:rsid w:val="00EF2238"/>
    <w:rsid w:val="00EF2A38"/>
    <w:rsid w:val="00EF55F9"/>
    <w:rsid w:val="00EF59C7"/>
    <w:rsid w:val="00EF5C4C"/>
    <w:rsid w:val="00EF74E4"/>
    <w:rsid w:val="00F00C7E"/>
    <w:rsid w:val="00F025A5"/>
    <w:rsid w:val="00F02796"/>
    <w:rsid w:val="00F034DE"/>
    <w:rsid w:val="00F046ED"/>
    <w:rsid w:val="00F04C7B"/>
    <w:rsid w:val="00F0689F"/>
    <w:rsid w:val="00F06C2A"/>
    <w:rsid w:val="00F06DC1"/>
    <w:rsid w:val="00F126FE"/>
    <w:rsid w:val="00F12ED4"/>
    <w:rsid w:val="00F15DAA"/>
    <w:rsid w:val="00F170B4"/>
    <w:rsid w:val="00F1787B"/>
    <w:rsid w:val="00F23492"/>
    <w:rsid w:val="00F252D0"/>
    <w:rsid w:val="00F265EC"/>
    <w:rsid w:val="00F26C6A"/>
    <w:rsid w:val="00F27056"/>
    <w:rsid w:val="00F30845"/>
    <w:rsid w:val="00F30D46"/>
    <w:rsid w:val="00F344FD"/>
    <w:rsid w:val="00F34AC5"/>
    <w:rsid w:val="00F35DA8"/>
    <w:rsid w:val="00F370F9"/>
    <w:rsid w:val="00F378A2"/>
    <w:rsid w:val="00F37BE3"/>
    <w:rsid w:val="00F40DF9"/>
    <w:rsid w:val="00F4210D"/>
    <w:rsid w:val="00F42871"/>
    <w:rsid w:val="00F433D9"/>
    <w:rsid w:val="00F43657"/>
    <w:rsid w:val="00F43F6E"/>
    <w:rsid w:val="00F445FF"/>
    <w:rsid w:val="00F46DD5"/>
    <w:rsid w:val="00F4742F"/>
    <w:rsid w:val="00F500DD"/>
    <w:rsid w:val="00F50EB2"/>
    <w:rsid w:val="00F52E57"/>
    <w:rsid w:val="00F5435A"/>
    <w:rsid w:val="00F543BD"/>
    <w:rsid w:val="00F5454C"/>
    <w:rsid w:val="00F55192"/>
    <w:rsid w:val="00F559F7"/>
    <w:rsid w:val="00F55E75"/>
    <w:rsid w:val="00F61008"/>
    <w:rsid w:val="00F61E24"/>
    <w:rsid w:val="00F636A0"/>
    <w:rsid w:val="00F644AF"/>
    <w:rsid w:val="00F64D76"/>
    <w:rsid w:val="00F653D9"/>
    <w:rsid w:val="00F65C65"/>
    <w:rsid w:val="00F6743F"/>
    <w:rsid w:val="00F6784C"/>
    <w:rsid w:val="00F7066E"/>
    <w:rsid w:val="00F71F82"/>
    <w:rsid w:val="00F73181"/>
    <w:rsid w:val="00F732B3"/>
    <w:rsid w:val="00F73EF5"/>
    <w:rsid w:val="00F7619A"/>
    <w:rsid w:val="00F76CB7"/>
    <w:rsid w:val="00F7731A"/>
    <w:rsid w:val="00F7744D"/>
    <w:rsid w:val="00F80409"/>
    <w:rsid w:val="00F8137A"/>
    <w:rsid w:val="00F81F98"/>
    <w:rsid w:val="00F81FA5"/>
    <w:rsid w:val="00F83489"/>
    <w:rsid w:val="00F847C3"/>
    <w:rsid w:val="00F85041"/>
    <w:rsid w:val="00F852C1"/>
    <w:rsid w:val="00F85316"/>
    <w:rsid w:val="00F8623E"/>
    <w:rsid w:val="00F90726"/>
    <w:rsid w:val="00F9131B"/>
    <w:rsid w:val="00F9288E"/>
    <w:rsid w:val="00F94121"/>
    <w:rsid w:val="00F94795"/>
    <w:rsid w:val="00F95365"/>
    <w:rsid w:val="00F95457"/>
    <w:rsid w:val="00F96959"/>
    <w:rsid w:val="00F96A58"/>
    <w:rsid w:val="00F97FA7"/>
    <w:rsid w:val="00FA0CA0"/>
    <w:rsid w:val="00FA1A5B"/>
    <w:rsid w:val="00FA29E9"/>
    <w:rsid w:val="00FA3B64"/>
    <w:rsid w:val="00FA42D3"/>
    <w:rsid w:val="00FA49E4"/>
    <w:rsid w:val="00FA6DE3"/>
    <w:rsid w:val="00FA73E7"/>
    <w:rsid w:val="00FA7C9D"/>
    <w:rsid w:val="00FB0075"/>
    <w:rsid w:val="00FB222B"/>
    <w:rsid w:val="00FB251F"/>
    <w:rsid w:val="00FB2C48"/>
    <w:rsid w:val="00FB431E"/>
    <w:rsid w:val="00FB5922"/>
    <w:rsid w:val="00FB5B11"/>
    <w:rsid w:val="00FB5B15"/>
    <w:rsid w:val="00FB79E0"/>
    <w:rsid w:val="00FC1EFE"/>
    <w:rsid w:val="00FC2DB8"/>
    <w:rsid w:val="00FC3233"/>
    <w:rsid w:val="00FC54CB"/>
    <w:rsid w:val="00FC5951"/>
    <w:rsid w:val="00FC75D1"/>
    <w:rsid w:val="00FC76D7"/>
    <w:rsid w:val="00FD2912"/>
    <w:rsid w:val="00FD2EC9"/>
    <w:rsid w:val="00FD4AEE"/>
    <w:rsid w:val="00FD7236"/>
    <w:rsid w:val="00FD7446"/>
    <w:rsid w:val="00FE0209"/>
    <w:rsid w:val="00FE0428"/>
    <w:rsid w:val="00FE104D"/>
    <w:rsid w:val="00FE128A"/>
    <w:rsid w:val="00FE1DF8"/>
    <w:rsid w:val="00FE2827"/>
    <w:rsid w:val="00FE28A8"/>
    <w:rsid w:val="00FE3A7C"/>
    <w:rsid w:val="00FE4CE8"/>
    <w:rsid w:val="00FE4D8B"/>
    <w:rsid w:val="00FE6EF8"/>
    <w:rsid w:val="00FE7A60"/>
    <w:rsid w:val="00FE7F35"/>
    <w:rsid w:val="00FF0E6D"/>
    <w:rsid w:val="00FF1DA4"/>
    <w:rsid w:val="00FF2532"/>
    <w:rsid w:val="00FF2A75"/>
    <w:rsid w:val="00FF352D"/>
    <w:rsid w:val="00FF3BDD"/>
    <w:rsid w:val="00FF3CE9"/>
    <w:rsid w:val="00FF3D34"/>
    <w:rsid w:val="00FF3FB6"/>
    <w:rsid w:val="00FF6AAA"/>
    <w:rsid w:val="00FF6DC7"/>
    <w:rsid w:val="00FF7C3C"/>
    <w:rsid w:val="00FF7C62"/>
    <w:rsid w:val="00FF7F9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5B3"/>
    <w:rPr>
      <w:rFonts w:cs="David"/>
      <w:sz w:val="24"/>
      <w:szCs w:val="24"/>
    </w:rPr>
  </w:style>
  <w:style w:type="paragraph" w:styleId="Heading1">
    <w:name w:val="heading 1"/>
    <w:basedOn w:val="Normal"/>
    <w:next w:val="Normal"/>
    <w:link w:val="Heading1Char"/>
    <w:uiPriority w:val="99"/>
    <w:qFormat/>
    <w:rsid w:val="006B25B3"/>
    <w:pPr>
      <w:keepNext/>
      <w:bidi/>
      <w:jc w:val="center"/>
      <w:outlineLvl w:val="0"/>
    </w:pPr>
    <w:rPr>
      <w:b/>
      <w:bCs/>
      <w:sz w:val="48"/>
      <w:szCs w:val="48"/>
    </w:rPr>
  </w:style>
  <w:style w:type="paragraph" w:styleId="Heading2">
    <w:name w:val="heading 2"/>
    <w:basedOn w:val="Normal"/>
    <w:next w:val="Normal"/>
    <w:link w:val="Heading2Char"/>
    <w:uiPriority w:val="99"/>
    <w:qFormat/>
    <w:rsid w:val="00BB627B"/>
    <w:pPr>
      <w:keepNext/>
      <w:widowControl w:val="0"/>
      <w:bidi/>
      <w:adjustRightInd w:val="0"/>
      <w:spacing w:line="360" w:lineRule="atLeast"/>
      <w:jc w:val="both"/>
      <w:textAlignment w:val="baseline"/>
      <w:outlineLvl w:val="1"/>
    </w:pPr>
    <w:rPr>
      <w:b/>
      <w:bCs/>
      <w:sz w:val="28"/>
      <w:szCs w:val="28"/>
      <w:u w:val="single"/>
      <w:lang w:eastAsia="he-IL"/>
    </w:rPr>
  </w:style>
  <w:style w:type="paragraph" w:styleId="Heading3">
    <w:name w:val="heading 3"/>
    <w:basedOn w:val="Normal"/>
    <w:next w:val="Normal"/>
    <w:link w:val="Heading3Char"/>
    <w:uiPriority w:val="99"/>
    <w:qFormat/>
    <w:rsid w:val="006B25B3"/>
    <w:pPr>
      <w:keepNext/>
      <w:bidi/>
      <w:ind w:left="26"/>
      <w:jc w:val="center"/>
      <w:outlineLvl w:val="2"/>
    </w:pPr>
    <w:rPr>
      <w:b/>
      <w:bCs/>
      <w:sz w:val="32"/>
      <w:szCs w:val="32"/>
      <w:u w:val="single"/>
    </w:rPr>
  </w:style>
  <w:style w:type="paragraph" w:styleId="Heading4">
    <w:name w:val="heading 4"/>
    <w:basedOn w:val="Normal"/>
    <w:next w:val="Normal"/>
    <w:link w:val="Heading4Char"/>
    <w:uiPriority w:val="99"/>
    <w:qFormat/>
    <w:rsid w:val="006B25B3"/>
    <w:pPr>
      <w:keepNext/>
      <w:bidi/>
      <w:ind w:left="360"/>
      <w:outlineLvl w:val="3"/>
    </w:pPr>
    <w:rPr>
      <w:b/>
      <w:bCs/>
      <w:sz w:val="28"/>
      <w:szCs w:val="28"/>
      <w:u w:val="single"/>
    </w:rPr>
  </w:style>
  <w:style w:type="paragraph" w:styleId="Heading5">
    <w:name w:val="heading 5"/>
    <w:basedOn w:val="Normal"/>
    <w:next w:val="Normal"/>
    <w:link w:val="Heading5Char"/>
    <w:uiPriority w:val="99"/>
    <w:qFormat/>
    <w:rsid w:val="006B25B3"/>
    <w:pPr>
      <w:keepNext/>
      <w:tabs>
        <w:tab w:val="left" w:pos="746"/>
      </w:tabs>
      <w:bidi/>
      <w:jc w:val="both"/>
      <w:outlineLvl w:val="4"/>
    </w:pPr>
    <w:rPr>
      <w:u w:val="single"/>
      <w:lang w:eastAsia="he-IL"/>
    </w:rPr>
  </w:style>
  <w:style w:type="paragraph" w:styleId="Heading6">
    <w:name w:val="heading 6"/>
    <w:basedOn w:val="Normal"/>
    <w:next w:val="Normal"/>
    <w:link w:val="Heading6Char"/>
    <w:uiPriority w:val="99"/>
    <w:qFormat/>
    <w:rsid w:val="006B25B3"/>
    <w:pPr>
      <w:keepNext/>
      <w:tabs>
        <w:tab w:val="left" w:pos="746"/>
      </w:tabs>
      <w:bidi/>
      <w:jc w:val="center"/>
      <w:outlineLvl w:val="5"/>
    </w:pPr>
    <w:rPr>
      <w:sz w:val="32"/>
      <w:szCs w:val="32"/>
      <w:lang w:eastAsia="he-IL"/>
    </w:rPr>
  </w:style>
  <w:style w:type="paragraph" w:styleId="Heading7">
    <w:name w:val="heading 7"/>
    <w:basedOn w:val="Normal"/>
    <w:next w:val="Normal"/>
    <w:link w:val="Heading7Char"/>
    <w:uiPriority w:val="99"/>
    <w:qFormat/>
    <w:rsid w:val="006B25B3"/>
    <w:pPr>
      <w:keepNext/>
      <w:bidi/>
      <w:jc w:val="center"/>
      <w:outlineLvl w:val="6"/>
    </w:pPr>
    <w:rPr>
      <w:b/>
      <w:bCs/>
      <w:sz w:val="32"/>
      <w:szCs w:val="32"/>
      <w:lang w:eastAsia="he-IL"/>
    </w:rPr>
  </w:style>
  <w:style w:type="paragraph" w:styleId="Heading8">
    <w:name w:val="heading 8"/>
    <w:basedOn w:val="Normal"/>
    <w:next w:val="Normal"/>
    <w:link w:val="Heading8Char"/>
    <w:uiPriority w:val="99"/>
    <w:qFormat/>
    <w:rsid w:val="006B25B3"/>
    <w:pPr>
      <w:keepNext/>
      <w:bidi/>
      <w:jc w:val="right"/>
      <w:outlineLvl w:val="7"/>
    </w:pPr>
    <w:rPr>
      <w:b/>
      <w:bCs/>
      <w:sz w:val="28"/>
      <w:szCs w:val="28"/>
      <w:u w:val="single"/>
      <w:lang w:eastAsia="he-IL"/>
    </w:rPr>
  </w:style>
  <w:style w:type="paragraph" w:styleId="Heading9">
    <w:name w:val="heading 9"/>
    <w:basedOn w:val="Normal"/>
    <w:next w:val="Normal"/>
    <w:link w:val="Heading9Char"/>
    <w:uiPriority w:val="99"/>
    <w:qFormat/>
    <w:rsid w:val="006B25B3"/>
    <w:pPr>
      <w:keepNext/>
      <w:bidi/>
      <w:jc w:val="center"/>
      <w:outlineLvl w:val="8"/>
    </w:pPr>
    <w:rPr>
      <w:b/>
      <w:bCs/>
      <w:sz w:val="28"/>
      <w:szCs w:val="28"/>
      <w:u w:val="single"/>
      <w:lang w:eastAsia="he-I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50E6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50E6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50E6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050E68"/>
    <w:rPr>
      <w:rFonts w:ascii="Calibri" w:hAnsi="Calibri" w:cs="Arial"/>
      <w:b/>
      <w:bCs/>
      <w:sz w:val="28"/>
      <w:szCs w:val="28"/>
    </w:rPr>
  </w:style>
  <w:style w:type="character" w:customStyle="1" w:styleId="Heading5Char">
    <w:name w:val="Heading 5 Char"/>
    <w:basedOn w:val="DefaultParagraphFont"/>
    <w:link w:val="Heading5"/>
    <w:uiPriority w:val="99"/>
    <w:semiHidden/>
    <w:locked/>
    <w:rsid w:val="00050E68"/>
    <w:rPr>
      <w:rFonts w:ascii="Calibri" w:hAnsi="Calibri" w:cs="Arial"/>
      <w:b/>
      <w:bCs/>
      <w:i/>
      <w:iCs/>
      <w:sz w:val="26"/>
      <w:szCs w:val="26"/>
    </w:rPr>
  </w:style>
  <w:style w:type="character" w:customStyle="1" w:styleId="Heading6Char">
    <w:name w:val="Heading 6 Char"/>
    <w:basedOn w:val="DefaultParagraphFont"/>
    <w:link w:val="Heading6"/>
    <w:uiPriority w:val="99"/>
    <w:semiHidden/>
    <w:locked/>
    <w:rsid w:val="00050E68"/>
    <w:rPr>
      <w:rFonts w:ascii="Calibri" w:hAnsi="Calibri" w:cs="Arial"/>
      <w:b/>
      <w:bCs/>
    </w:rPr>
  </w:style>
  <w:style w:type="character" w:customStyle="1" w:styleId="Heading7Char">
    <w:name w:val="Heading 7 Char"/>
    <w:basedOn w:val="DefaultParagraphFont"/>
    <w:link w:val="Heading7"/>
    <w:uiPriority w:val="99"/>
    <w:semiHidden/>
    <w:locked/>
    <w:rsid w:val="00050E68"/>
    <w:rPr>
      <w:rFonts w:ascii="Calibri" w:hAnsi="Calibri" w:cs="Arial"/>
      <w:sz w:val="24"/>
      <w:szCs w:val="24"/>
    </w:rPr>
  </w:style>
  <w:style w:type="character" w:customStyle="1" w:styleId="Heading8Char">
    <w:name w:val="Heading 8 Char"/>
    <w:basedOn w:val="DefaultParagraphFont"/>
    <w:link w:val="Heading8"/>
    <w:uiPriority w:val="99"/>
    <w:semiHidden/>
    <w:locked/>
    <w:rsid w:val="00050E68"/>
    <w:rPr>
      <w:rFonts w:ascii="Calibri" w:hAnsi="Calibri" w:cs="Arial"/>
      <w:i/>
      <w:iCs/>
      <w:sz w:val="24"/>
      <w:szCs w:val="24"/>
    </w:rPr>
  </w:style>
  <w:style w:type="character" w:customStyle="1" w:styleId="Heading9Char">
    <w:name w:val="Heading 9 Char"/>
    <w:basedOn w:val="DefaultParagraphFont"/>
    <w:link w:val="Heading9"/>
    <w:uiPriority w:val="99"/>
    <w:semiHidden/>
    <w:locked/>
    <w:rsid w:val="00050E68"/>
    <w:rPr>
      <w:rFonts w:ascii="Cambria" w:hAnsi="Cambria" w:cs="Times New Roman"/>
    </w:rPr>
  </w:style>
  <w:style w:type="paragraph" w:styleId="Title">
    <w:name w:val="Title"/>
    <w:basedOn w:val="Normal"/>
    <w:link w:val="TitleChar"/>
    <w:uiPriority w:val="99"/>
    <w:qFormat/>
    <w:rsid w:val="006B25B3"/>
    <w:pPr>
      <w:bidi/>
      <w:jc w:val="center"/>
    </w:pPr>
    <w:rPr>
      <w:rFonts w:cs="Times New Roman"/>
      <w:b/>
      <w:bCs/>
      <w:sz w:val="28"/>
      <w:szCs w:val="28"/>
      <w:u w:val="single"/>
    </w:rPr>
  </w:style>
  <w:style w:type="character" w:customStyle="1" w:styleId="TitleChar">
    <w:name w:val="Title Char"/>
    <w:basedOn w:val="DefaultParagraphFont"/>
    <w:link w:val="Title"/>
    <w:uiPriority w:val="99"/>
    <w:locked/>
    <w:rsid w:val="00050E68"/>
    <w:rPr>
      <w:rFonts w:ascii="Cambria" w:hAnsi="Cambria" w:cs="Times New Roman"/>
      <w:b/>
      <w:bCs/>
      <w:kern w:val="28"/>
      <w:sz w:val="32"/>
      <w:szCs w:val="32"/>
    </w:rPr>
  </w:style>
  <w:style w:type="paragraph" w:styleId="Header">
    <w:name w:val="header"/>
    <w:basedOn w:val="Normal"/>
    <w:link w:val="HeaderChar"/>
    <w:uiPriority w:val="99"/>
    <w:rsid w:val="006B25B3"/>
    <w:pPr>
      <w:tabs>
        <w:tab w:val="center" w:pos="4153"/>
        <w:tab w:val="right" w:pos="8306"/>
      </w:tabs>
      <w:bidi/>
    </w:pPr>
    <w:rPr>
      <w:rFonts w:cs="Times New Roman"/>
    </w:rPr>
  </w:style>
  <w:style w:type="character" w:customStyle="1" w:styleId="HeaderChar">
    <w:name w:val="Header Char"/>
    <w:basedOn w:val="DefaultParagraphFont"/>
    <w:link w:val="Header"/>
    <w:uiPriority w:val="99"/>
    <w:semiHidden/>
    <w:locked/>
    <w:rsid w:val="00050E68"/>
    <w:rPr>
      <w:rFonts w:cs="David"/>
      <w:sz w:val="24"/>
      <w:szCs w:val="24"/>
      <w:lang w:bidi="he-IL"/>
    </w:rPr>
  </w:style>
  <w:style w:type="paragraph" w:styleId="Subtitle">
    <w:name w:val="Subtitle"/>
    <w:basedOn w:val="Normal"/>
    <w:link w:val="SubtitleChar"/>
    <w:uiPriority w:val="99"/>
    <w:qFormat/>
    <w:rsid w:val="006B25B3"/>
    <w:pPr>
      <w:bidi/>
      <w:jc w:val="center"/>
    </w:pPr>
    <w:rPr>
      <w:rFonts w:cs="Levenim MT"/>
      <w:b/>
      <w:bCs/>
      <w:noProof/>
      <w:color w:val="000080"/>
    </w:rPr>
  </w:style>
  <w:style w:type="character" w:customStyle="1" w:styleId="SubtitleChar">
    <w:name w:val="Subtitle Char"/>
    <w:basedOn w:val="DefaultParagraphFont"/>
    <w:link w:val="Subtitle"/>
    <w:uiPriority w:val="99"/>
    <w:locked/>
    <w:rsid w:val="00050E68"/>
    <w:rPr>
      <w:rFonts w:ascii="Cambria" w:hAnsi="Cambria" w:cs="Times New Roman"/>
      <w:sz w:val="24"/>
      <w:szCs w:val="24"/>
    </w:rPr>
  </w:style>
  <w:style w:type="paragraph" w:styleId="BodyTextIndent">
    <w:name w:val="Body Text Indent"/>
    <w:basedOn w:val="Normal"/>
    <w:link w:val="BodyTextIndentChar"/>
    <w:uiPriority w:val="99"/>
    <w:rsid w:val="006B25B3"/>
    <w:pPr>
      <w:bidi/>
      <w:spacing w:after="120" w:line="480" w:lineRule="auto"/>
    </w:pPr>
    <w:rPr>
      <w:rFonts w:cs="Miriam"/>
      <w:sz w:val="20"/>
      <w:szCs w:val="20"/>
      <w:lang w:eastAsia="he-IL"/>
    </w:rPr>
  </w:style>
  <w:style w:type="character" w:customStyle="1" w:styleId="BodyTextIndentChar">
    <w:name w:val="Body Text Indent Char"/>
    <w:basedOn w:val="DefaultParagraphFont"/>
    <w:link w:val="BodyTextIndent"/>
    <w:uiPriority w:val="99"/>
    <w:semiHidden/>
    <w:locked/>
    <w:rsid w:val="00050E68"/>
    <w:rPr>
      <w:rFonts w:cs="David"/>
      <w:sz w:val="24"/>
      <w:szCs w:val="24"/>
      <w:lang w:bidi="he-IL"/>
    </w:rPr>
  </w:style>
  <w:style w:type="character" w:styleId="Hyperlink">
    <w:name w:val="Hyperlink"/>
    <w:basedOn w:val="DefaultParagraphFont"/>
    <w:uiPriority w:val="99"/>
    <w:rsid w:val="006B25B3"/>
    <w:rPr>
      <w:rFonts w:cs="Times New Roman"/>
      <w:color w:val="0000FF"/>
      <w:u w:val="single"/>
    </w:rPr>
  </w:style>
  <w:style w:type="paragraph" w:styleId="BalloonText">
    <w:name w:val="Balloon Text"/>
    <w:basedOn w:val="Normal"/>
    <w:link w:val="BalloonTextChar"/>
    <w:uiPriority w:val="99"/>
    <w:semiHidden/>
    <w:rsid w:val="006B25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0E68"/>
    <w:rPr>
      <w:rFonts w:cs="Times New Roman"/>
      <w:sz w:val="2"/>
    </w:rPr>
  </w:style>
  <w:style w:type="paragraph" w:styleId="Footer">
    <w:name w:val="footer"/>
    <w:basedOn w:val="Normal"/>
    <w:link w:val="FooterChar"/>
    <w:uiPriority w:val="99"/>
    <w:rsid w:val="006B25B3"/>
    <w:pPr>
      <w:tabs>
        <w:tab w:val="center" w:pos="4153"/>
        <w:tab w:val="right" w:pos="8306"/>
      </w:tabs>
    </w:pPr>
  </w:style>
  <w:style w:type="character" w:customStyle="1" w:styleId="FooterChar">
    <w:name w:val="Footer Char"/>
    <w:basedOn w:val="DefaultParagraphFont"/>
    <w:link w:val="Footer"/>
    <w:uiPriority w:val="99"/>
    <w:semiHidden/>
    <w:locked/>
    <w:rsid w:val="00050E68"/>
    <w:rPr>
      <w:rFonts w:cs="David"/>
      <w:sz w:val="24"/>
      <w:szCs w:val="24"/>
      <w:lang w:bidi="he-IL"/>
    </w:rPr>
  </w:style>
  <w:style w:type="character" w:styleId="PageNumber">
    <w:name w:val="page number"/>
    <w:basedOn w:val="DefaultParagraphFont"/>
    <w:uiPriority w:val="99"/>
    <w:rsid w:val="006B25B3"/>
    <w:rPr>
      <w:rFonts w:cs="Times New Roman"/>
    </w:rPr>
  </w:style>
  <w:style w:type="paragraph" w:styleId="BlockText">
    <w:name w:val="Block Text"/>
    <w:basedOn w:val="Normal"/>
    <w:uiPriority w:val="99"/>
    <w:rsid w:val="006B25B3"/>
    <w:pPr>
      <w:bidi/>
      <w:ind w:left="386" w:right="1080"/>
      <w:jc w:val="both"/>
    </w:pPr>
    <w:rPr>
      <w:sz w:val="26"/>
      <w:szCs w:val="26"/>
    </w:rPr>
  </w:style>
  <w:style w:type="paragraph" w:styleId="BodyText">
    <w:name w:val="Body Text"/>
    <w:basedOn w:val="Normal"/>
    <w:link w:val="BodyTextChar"/>
    <w:uiPriority w:val="99"/>
    <w:rsid w:val="006B25B3"/>
    <w:pPr>
      <w:widowControl w:val="0"/>
      <w:tabs>
        <w:tab w:val="left" w:pos="720"/>
        <w:tab w:val="left" w:pos="2160"/>
        <w:tab w:val="left" w:pos="2736"/>
        <w:tab w:val="left" w:pos="4320"/>
        <w:tab w:val="left" w:pos="4608"/>
        <w:tab w:val="left" w:pos="5760"/>
        <w:tab w:val="left" w:pos="6912"/>
        <w:tab w:val="left" w:pos="8063"/>
        <w:tab w:val="left" w:pos="9216"/>
      </w:tabs>
      <w:bidi/>
      <w:adjustRightInd w:val="0"/>
      <w:spacing w:line="360" w:lineRule="atLeast"/>
      <w:jc w:val="center"/>
      <w:textAlignment w:val="baseline"/>
    </w:pPr>
  </w:style>
  <w:style w:type="character" w:customStyle="1" w:styleId="BodyTextChar">
    <w:name w:val="Body Text Char"/>
    <w:basedOn w:val="DefaultParagraphFont"/>
    <w:link w:val="BodyText"/>
    <w:uiPriority w:val="99"/>
    <w:semiHidden/>
    <w:locked/>
    <w:rsid w:val="00050E68"/>
    <w:rPr>
      <w:rFonts w:cs="David"/>
      <w:sz w:val="24"/>
      <w:szCs w:val="24"/>
      <w:lang w:bidi="he-IL"/>
    </w:rPr>
  </w:style>
  <w:style w:type="paragraph" w:styleId="BodyText2">
    <w:name w:val="Body Text 2"/>
    <w:basedOn w:val="Normal"/>
    <w:link w:val="BodyText2Char"/>
    <w:uiPriority w:val="99"/>
    <w:rsid w:val="006B25B3"/>
    <w:pPr>
      <w:bidi/>
      <w:spacing w:line="360" w:lineRule="auto"/>
      <w:jc w:val="both"/>
    </w:pPr>
    <w:rPr>
      <w:sz w:val="26"/>
      <w:szCs w:val="26"/>
    </w:rPr>
  </w:style>
  <w:style w:type="character" w:customStyle="1" w:styleId="BodyText2Char">
    <w:name w:val="Body Text 2 Char"/>
    <w:basedOn w:val="DefaultParagraphFont"/>
    <w:link w:val="BodyText2"/>
    <w:uiPriority w:val="99"/>
    <w:semiHidden/>
    <w:locked/>
    <w:rsid w:val="00050E68"/>
    <w:rPr>
      <w:rFonts w:cs="David"/>
      <w:sz w:val="24"/>
      <w:szCs w:val="24"/>
      <w:lang w:bidi="he-IL"/>
    </w:rPr>
  </w:style>
  <w:style w:type="paragraph" w:customStyle="1" w:styleId="Para1">
    <w:name w:val="Para1"/>
    <w:basedOn w:val="Normal"/>
    <w:uiPriority w:val="99"/>
    <w:rsid w:val="002A6722"/>
    <w:pPr>
      <w:tabs>
        <w:tab w:val="left" w:pos="1800"/>
      </w:tabs>
      <w:overflowPunct w:val="0"/>
      <w:autoSpaceDE w:val="0"/>
      <w:autoSpaceDN w:val="0"/>
      <w:bidi/>
      <w:adjustRightInd w:val="0"/>
      <w:ind w:left="567"/>
      <w:jc w:val="both"/>
      <w:textAlignment w:val="baseline"/>
    </w:pPr>
    <w:rPr>
      <w:rFonts w:cs="FrankRuehl"/>
      <w:noProof/>
      <w:szCs w:val="26"/>
      <w:lang w:eastAsia="he-IL"/>
    </w:rPr>
  </w:style>
  <w:style w:type="table" w:styleId="TableGrid">
    <w:name w:val="Table Grid"/>
    <w:basedOn w:val="TableNormal"/>
    <w:uiPriority w:val="99"/>
    <w:rsid w:val="00BB627B"/>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uiPriority w:val="99"/>
    <w:rsid w:val="00BB627B"/>
    <w:pPr>
      <w:numPr>
        <w:numId w:val="26"/>
      </w:numPr>
      <w:bidi/>
      <w:spacing w:before="240" w:line="360" w:lineRule="auto"/>
      <w:jc w:val="both"/>
    </w:pPr>
    <w:rPr>
      <w:rFonts w:ascii="Arial" w:hAnsi="Arial" w:cs="Arial"/>
      <w:b/>
      <w:bCs/>
      <w:color w:val="1B3461"/>
      <w:sz w:val="22"/>
      <w:szCs w:val="22"/>
    </w:rPr>
  </w:style>
  <w:style w:type="paragraph" w:customStyle="1" w:styleId="a0">
    <w:name w:val="טקסט סעיף"/>
    <w:basedOn w:val="Normal"/>
    <w:uiPriority w:val="99"/>
    <w:rsid w:val="00BB627B"/>
    <w:pPr>
      <w:numPr>
        <w:ilvl w:val="1"/>
        <w:numId w:val="26"/>
      </w:numPr>
      <w:bidi/>
      <w:spacing w:line="360" w:lineRule="auto"/>
      <w:jc w:val="both"/>
    </w:pPr>
    <w:rPr>
      <w:rFonts w:ascii="Arial" w:hAnsi="Arial" w:cs="Arial"/>
      <w:sz w:val="22"/>
      <w:szCs w:val="22"/>
    </w:rPr>
  </w:style>
  <w:style w:type="paragraph" w:customStyle="1" w:styleId="a1">
    <w:name w:val="תת סעיף"/>
    <w:basedOn w:val="Normal"/>
    <w:uiPriority w:val="99"/>
    <w:rsid w:val="00BB627B"/>
    <w:pPr>
      <w:numPr>
        <w:ilvl w:val="2"/>
        <w:numId w:val="26"/>
      </w:numPr>
      <w:bidi/>
      <w:spacing w:line="360" w:lineRule="auto"/>
      <w:jc w:val="both"/>
    </w:pPr>
    <w:rPr>
      <w:rFonts w:cs="Arial"/>
      <w:sz w:val="22"/>
      <w:szCs w:val="22"/>
    </w:rPr>
  </w:style>
  <w:style w:type="paragraph" w:customStyle="1" w:styleId="1">
    <w:name w:val="תת סעיף1"/>
    <w:basedOn w:val="a1"/>
    <w:uiPriority w:val="99"/>
    <w:rsid w:val="00BB627B"/>
    <w:pPr>
      <w:numPr>
        <w:ilvl w:val="3"/>
      </w:numPr>
    </w:pPr>
  </w:style>
  <w:style w:type="paragraph" w:customStyle="1" w:styleId="211111">
    <w:name w:val="תת סעיף2 1.1.1.1.1"/>
    <w:basedOn w:val="1"/>
    <w:uiPriority w:val="99"/>
    <w:rsid w:val="00BB627B"/>
    <w:pPr>
      <w:numPr>
        <w:ilvl w:val="4"/>
      </w:numPr>
    </w:pPr>
  </w:style>
  <w:style w:type="numbering" w:styleId="111111">
    <w:name w:val="Outline List 2"/>
    <w:basedOn w:val="NoList"/>
    <w:uiPriority w:val="99"/>
    <w:semiHidden/>
    <w:unhideWhenUsed/>
    <w:rsid w:val="00A069B8"/>
    <w:pPr>
      <w:numPr>
        <w:numId w:val="18"/>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ital.gov.il/" TargetMode="External"/><Relationship Id="rId13" Type="http://schemas.openxmlformats.org/officeDocument/2006/relationships/image" Target="http://takam.mof.gov.il/icons/ecblank.gif" TargetMode="External"/><Relationship Id="rId18" Type="http://schemas.openxmlformats.org/officeDocument/2006/relationships/image" Target="http://takam.mof.gov.il/icons/ecblank.gif" TargetMode="External"/><Relationship Id="rId26" Type="http://schemas.openxmlformats.org/officeDocument/2006/relationships/image" Target="http://takam.mof.gov.il/icons/ecblank.gif" TargetMode="External"/><Relationship Id="rId3" Type="http://schemas.openxmlformats.org/officeDocument/2006/relationships/settings" Target="settings.xml"/><Relationship Id="rId21" Type="http://schemas.openxmlformats.org/officeDocument/2006/relationships/image" Target="http://takam.mof.gov.il/icons/ecblank.gif" TargetMode="External"/><Relationship Id="rId34"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http://takam.mof.gov.il/icons/ecblank.gif" TargetMode="External"/><Relationship Id="rId17" Type="http://schemas.openxmlformats.org/officeDocument/2006/relationships/image" Target="http://takam.mof.gov.il/icons/ecblank.gif" TargetMode="External"/><Relationship Id="rId25" Type="http://schemas.openxmlformats.org/officeDocument/2006/relationships/image" Target="http://takam.mof.gov.il/icons/ecblank.gif"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http://takam.mof.gov.il/icons/ecblank.gif" TargetMode="External"/><Relationship Id="rId20" Type="http://schemas.openxmlformats.org/officeDocument/2006/relationships/image" Target="http://takam.mof.gov.il/icons/ecblank.gif" TargetMode="External"/><Relationship Id="rId29" Type="http://schemas.openxmlformats.org/officeDocument/2006/relationships/image" Target="http://takam.mof.gov.il/icons/ecblank.gi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http://takam.mof.gov.il/icons/ecblank.gif"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http://takam.mof.gov.il/icons/ecblank.gif" TargetMode="External"/><Relationship Id="rId23" Type="http://schemas.openxmlformats.org/officeDocument/2006/relationships/image" Target="http://takam.mof.gov.il/icons/ecblank.gif" TargetMode="External"/><Relationship Id="rId28" Type="http://schemas.openxmlformats.org/officeDocument/2006/relationships/image" Target="http://takam.mof.gov.il/icons/ecblank.gif" TargetMode="External"/><Relationship Id="rId36" Type="http://schemas.openxmlformats.org/officeDocument/2006/relationships/theme" Target="theme/theme1.xml"/><Relationship Id="rId10" Type="http://schemas.openxmlformats.org/officeDocument/2006/relationships/hyperlink" Target="mailto:michrazim@ocs.moital.gov.il" TargetMode="External"/><Relationship Id="rId19" Type="http://schemas.openxmlformats.org/officeDocument/2006/relationships/image" Target="http://takam.mof.gov.il/icons/ecblank.gif" TargetMode="External"/><Relationship Id="rId31" Type="http://schemas.openxmlformats.org/officeDocument/2006/relationships/image" Target="http://takam.mof.gov.il/icons/ecblank.gif" TargetMode="External"/><Relationship Id="rId4" Type="http://schemas.openxmlformats.org/officeDocument/2006/relationships/webSettings" Target="webSettings.xml"/><Relationship Id="rId9" Type="http://schemas.openxmlformats.org/officeDocument/2006/relationships/hyperlink" Target="http://www.moital.gov.il" TargetMode="External"/><Relationship Id="rId14" Type="http://schemas.openxmlformats.org/officeDocument/2006/relationships/image" Target="http://takam.mof.gov.il/icons/ecblank.gif" TargetMode="External"/><Relationship Id="rId22" Type="http://schemas.openxmlformats.org/officeDocument/2006/relationships/image" Target="http://takam.mof.gov.il/icons/ecblank.gif" TargetMode="External"/><Relationship Id="rId27" Type="http://schemas.openxmlformats.org/officeDocument/2006/relationships/image" Target="http://takam.mof.gov.il/icons/ecblank.gif" TargetMode="External"/><Relationship Id="rId30" Type="http://schemas.openxmlformats.org/officeDocument/2006/relationships/image" Target="http://takam.mof.gov.il/icons/ecblank.gi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44</Pages>
  <Words>11614</Words>
  <Characters>-32766</Characters>
  <Application>Microsoft Office Outlook</Application>
  <DocSecurity>0</DocSecurity>
  <Lines>0</Lines>
  <Paragraphs>0</Paragraphs>
  <ScaleCrop>false</ScaleCrop>
  <Company>madan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dc:title>
  <dc:subject/>
  <dc:creator>madan</dc:creator>
  <cp:keywords/>
  <dc:description/>
  <cp:lastModifiedBy>Ministry Of Industry Trade And Labor</cp:lastModifiedBy>
  <cp:revision>2</cp:revision>
  <cp:lastPrinted>2009-10-19T06:10:00Z</cp:lastPrinted>
  <dcterms:created xsi:type="dcterms:W3CDTF">2009-11-17T11:45:00Z</dcterms:created>
  <dcterms:modified xsi:type="dcterms:W3CDTF">2009-11-17T11:45:00Z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חממה">
    <vt:lpwstr>יזמים צעירים</vt:lpwstr>
  </property>
  <property fmtid="{D5CDD505-2E9C-101B-9397-08002B2CF9AE}" pid="3" name="מחבר">
    <vt:lpwstr/>
  </property>
  <property fmtid="{D5CDD505-2E9C-101B-9397-08002B2CF9AE}" pid="4" name="מספר פרוייקט">
    <vt:lpwstr>1</vt:lpwstr>
  </property>
  <property fmtid="{D5CDD505-2E9C-101B-9397-08002B2CF9AE}" pid="5" name="_TentativeReviewCycleID">
    <vt:i4>336899436</vt:i4>
  </property>
  <property fmtid="{D5CDD505-2E9C-101B-9397-08002B2CF9AE}" pid="6" name="_EmailEntryID">
    <vt:lpwstr>000000000D54225C29376240BA922BD5E1C3018207008CC6C1657D1CC0409ED45F0835FD48FF000001BAA8F300008CC6C1657D1CC0409ED45F0835FD48FF00000328E3EF0000</vt:lpwstr>
  </property>
  <property fmtid="{D5CDD505-2E9C-101B-9397-08002B2CF9AE}" pid="7" name="_EmailStoreID">
    <vt:lpwstr>0000000038A1BB1005E5101AA1BB08002B2A56C20000454D534D44422E444C4C00000000000000001B55FA20AA6611CD9BC800AA002FC45A0C00000054414D41532D4E45574558002F4F3D54414D41532F4F553D54414D4153312F636E3D526563697069656E74732F636E3D47696C6C2E5368616B6900</vt:lpwstr>
  </property>
</Properties>
</file>